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B2" w:rsidRPr="004C5FD1" w:rsidRDefault="00586F2A" w:rsidP="004C5FD1">
      <w:pPr>
        <w:pStyle w:val="Zaglavljenaslovnestrane"/>
      </w:pPr>
      <w:r w:rsidRPr="004C5FD1">
        <w:t>Универзитет</w:t>
      </w:r>
      <w:r w:rsidR="00F06BB2" w:rsidRPr="004C5FD1">
        <w:t xml:space="preserve"> </w:t>
      </w:r>
      <w:r w:rsidR="006412E1" w:rsidRPr="004C5FD1">
        <w:t>у</w:t>
      </w:r>
      <w:r w:rsidR="00F06BB2" w:rsidRPr="004C5FD1">
        <w:t xml:space="preserve"> </w:t>
      </w:r>
      <w:r w:rsidR="006412E1" w:rsidRPr="004C5FD1">
        <w:t>Београду</w:t>
      </w:r>
    </w:p>
    <w:p w:rsidR="00586F2A" w:rsidRPr="004C5FD1" w:rsidRDefault="00586F2A" w:rsidP="004C5FD1">
      <w:pPr>
        <w:pStyle w:val="Zaglavljenaslovnestrane"/>
      </w:pPr>
      <w:r w:rsidRPr="004C5FD1">
        <w:t>Електротехнички факултет</w:t>
      </w:r>
    </w:p>
    <w:p w:rsidR="00F06BB2" w:rsidRPr="004C5FD1" w:rsidRDefault="00F06BB2" w:rsidP="004C5FD1">
      <w:pPr>
        <w:pStyle w:val="Osnovnitekst"/>
        <w:ind w:firstLine="0"/>
        <w:jc w:val="center"/>
      </w:pPr>
    </w:p>
    <w:p w:rsidR="004C5FD1" w:rsidRPr="004C5FD1" w:rsidRDefault="004C5FD1" w:rsidP="004C5FD1">
      <w:pPr>
        <w:pStyle w:val="Osnovnitekst"/>
        <w:ind w:firstLine="0"/>
        <w:jc w:val="center"/>
      </w:pPr>
    </w:p>
    <w:p w:rsidR="00F06BB2" w:rsidRPr="004C5FD1" w:rsidRDefault="004C5FD1" w:rsidP="004C5FD1">
      <w:pPr>
        <w:pStyle w:val="Osnovnitekst"/>
        <w:ind w:firstLine="0"/>
        <w:jc w:val="center"/>
      </w:pPr>
      <w:r w:rsidRPr="004C5FD1">
        <w:rPr>
          <w:noProof/>
          <w:lang w:val="en-GB" w:eastAsia="en-GB"/>
        </w:rPr>
        <w:drawing>
          <wp:inline distT="0" distB="0" distL="0" distR="0">
            <wp:extent cx="1622677" cy="1800000"/>
            <wp:effectExtent l="0" t="0" r="0" b="0"/>
            <wp:docPr id="2" name="Picture 1" descr="ZZ ETF pecat ciri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 ETF pecat cirilica.png"/>
                    <pic:cNvPicPr/>
                  </pic:nvPicPr>
                  <pic:blipFill>
                    <a:blip r:embed="rId8" cstate="print"/>
                    <a:stretch>
                      <a:fillRect/>
                    </a:stretch>
                  </pic:blipFill>
                  <pic:spPr>
                    <a:xfrm>
                      <a:off x="0" y="0"/>
                      <a:ext cx="1622677" cy="1800000"/>
                    </a:xfrm>
                    <a:prstGeom prst="rect">
                      <a:avLst/>
                    </a:prstGeom>
                  </pic:spPr>
                </pic:pic>
              </a:graphicData>
            </a:graphic>
          </wp:inline>
        </w:drawing>
      </w:r>
    </w:p>
    <w:p w:rsidR="00F06BB2" w:rsidRPr="004C5FD1" w:rsidRDefault="00F06BB2" w:rsidP="004C5FD1">
      <w:pPr>
        <w:pStyle w:val="SlikeTabele"/>
      </w:pPr>
    </w:p>
    <w:p w:rsidR="00F06BB2" w:rsidRPr="004C5FD1" w:rsidRDefault="00F06BB2" w:rsidP="004C5FD1">
      <w:pPr>
        <w:pStyle w:val="Osnovnitekst"/>
        <w:ind w:firstLine="0"/>
        <w:jc w:val="center"/>
      </w:pPr>
    </w:p>
    <w:p w:rsidR="00AE0461" w:rsidRPr="004C5FD1" w:rsidRDefault="00AE0461" w:rsidP="004C5FD1">
      <w:pPr>
        <w:pStyle w:val="Osnovnitekst"/>
        <w:ind w:firstLine="0"/>
        <w:jc w:val="center"/>
      </w:pPr>
    </w:p>
    <w:p w:rsidR="00F06BB2" w:rsidRPr="004C5FD1" w:rsidRDefault="00F06BB2" w:rsidP="004C5FD1">
      <w:pPr>
        <w:pStyle w:val="Osnovnitekst"/>
        <w:ind w:firstLine="0"/>
        <w:jc w:val="center"/>
      </w:pPr>
    </w:p>
    <w:p w:rsidR="00F06BB2" w:rsidRPr="004C5FD1" w:rsidRDefault="006412E1" w:rsidP="004C5FD1">
      <w:pPr>
        <w:pStyle w:val="Naslovteze"/>
      </w:pPr>
      <w:r w:rsidRPr="004C5FD1">
        <w:t>Упутство</w:t>
      </w:r>
      <w:r w:rsidR="00F06BB2" w:rsidRPr="004C5FD1">
        <w:t xml:space="preserve"> </w:t>
      </w:r>
      <w:r w:rsidRPr="004C5FD1">
        <w:t>за</w:t>
      </w:r>
      <w:r w:rsidR="00F06BB2" w:rsidRPr="004C5FD1">
        <w:t xml:space="preserve"> </w:t>
      </w:r>
      <w:r w:rsidRPr="004C5FD1">
        <w:t>припрему</w:t>
      </w:r>
      <w:r w:rsidR="00F06BB2" w:rsidRPr="004C5FD1">
        <w:t xml:space="preserve"> </w:t>
      </w:r>
      <w:r w:rsidRPr="004C5FD1">
        <w:t>текста</w:t>
      </w:r>
    </w:p>
    <w:p w:rsidR="00F06BB2" w:rsidRPr="004C5FD1" w:rsidRDefault="006412E1" w:rsidP="004C5FD1">
      <w:pPr>
        <w:pStyle w:val="Podnaslovteze"/>
      </w:pPr>
      <w:r w:rsidRPr="004C5FD1">
        <w:t>Мастер</w:t>
      </w:r>
      <w:r w:rsidR="00F06BB2" w:rsidRPr="004C5FD1">
        <w:t xml:space="preserve"> </w:t>
      </w:r>
      <w:r w:rsidRPr="004C5FD1">
        <w:t>рад</w:t>
      </w:r>
    </w:p>
    <w:p w:rsidR="00F06BB2" w:rsidRPr="004C5FD1" w:rsidRDefault="00F06BB2" w:rsidP="004C5FD1">
      <w:pPr>
        <w:pStyle w:val="Osnovnitekst"/>
        <w:ind w:firstLine="0"/>
      </w:pPr>
    </w:p>
    <w:p w:rsidR="00F06BB2" w:rsidRPr="004C5FD1" w:rsidRDefault="00F06BB2" w:rsidP="004C5FD1">
      <w:pPr>
        <w:pStyle w:val="Osnovnitekst"/>
        <w:ind w:firstLine="0"/>
      </w:pPr>
    </w:p>
    <w:p w:rsidR="00A3069A" w:rsidRPr="004C5FD1" w:rsidRDefault="00A3069A" w:rsidP="004C5FD1">
      <w:pPr>
        <w:pStyle w:val="Osnovnitekst"/>
        <w:ind w:firstLine="0"/>
      </w:pPr>
    </w:p>
    <w:p w:rsidR="006D0DE4" w:rsidRPr="004C5FD1" w:rsidRDefault="006D0DE4" w:rsidP="004C5FD1">
      <w:pPr>
        <w:pStyle w:val="Osnovnitekst"/>
        <w:ind w:firstLine="0"/>
      </w:pPr>
    </w:p>
    <w:p w:rsidR="00AE0461" w:rsidRPr="004C5FD1" w:rsidRDefault="00AE0461" w:rsidP="004C5FD1">
      <w:pPr>
        <w:pStyle w:val="Osnovnitekst"/>
        <w:ind w:firstLine="0"/>
      </w:pPr>
    </w:p>
    <w:p w:rsidR="00AE0461" w:rsidRPr="004C5FD1" w:rsidRDefault="00AE0461" w:rsidP="004C5FD1">
      <w:pPr>
        <w:pStyle w:val="Osnovnitekst"/>
        <w:ind w:firstLine="0"/>
      </w:pPr>
    </w:p>
    <w:p w:rsidR="00A3069A" w:rsidRPr="004C5FD1" w:rsidRDefault="00A3069A" w:rsidP="004C5FD1">
      <w:pPr>
        <w:pStyle w:val="Osnovnitekst"/>
        <w:ind w:firstLine="0"/>
      </w:pPr>
    </w:p>
    <w:p w:rsidR="00F06BB2" w:rsidRPr="004C5FD1" w:rsidRDefault="00F06BB2" w:rsidP="004C5FD1">
      <w:pPr>
        <w:pStyle w:val="Osnovnitekst"/>
        <w:ind w:firstLine="0"/>
      </w:pPr>
    </w:p>
    <w:tbl>
      <w:tblPr>
        <w:tblW w:w="0" w:type="auto"/>
        <w:tblLook w:val="01E0"/>
      </w:tblPr>
      <w:tblGrid>
        <w:gridCol w:w="6062"/>
        <w:gridCol w:w="3792"/>
      </w:tblGrid>
      <w:tr w:rsidR="00A3069A" w:rsidRPr="004C5FD1" w:rsidTr="00132C6A">
        <w:tc>
          <w:tcPr>
            <w:tcW w:w="6062" w:type="dxa"/>
            <w:vAlign w:val="center"/>
          </w:tcPr>
          <w:p w:rsidR="00A3069A" w:rsidRPr="004C5FD1" w:rsidRDefault="006412E1" w:rsidP="004C5FD1">
            <w:pPr>
              <w:pStyle w:val="Naslovnakandidatimentor"/>
            </w:pPr>
            <w:r w:rsidRPr="004C5FD1">
              <w:t>Ментор</w:t>
            </w:r>
            <w:r w:rsidR="00196C7A" w:rsidRPr="004C5FD1">
              <w:t>:</w:t>
            </w:r>
          </w:p>
        </w:tc>
        <w:tc>
          <w:tcPr>
            <w:tcW w:w="3792" w:type="dxa"/>
            <w:vAlign w:val="center"/>
          </w:tcPr>
          <w:p w:rsidR="00A3069A" w:rsidRPr="004C5FD1" w:rsidRDefault="006412E1" w:rsidP="004C5FD1">
            <w:pPr>
              <w:pStyle w:val="Naslovnakandidatimentor"/>
            </w:pPr>
            <w:r w:rsidRPr="004C5FD1">
              <w:t>Кандидат</w:t>
            </w:r>
            <w:r w:rsidR="00196C7A" w:rsidRPr="004C5FD1">
              <w:t>:</w:t>
            </w:r>
          </w:p>
        </w:tc>
      </w:tr>
      <w:tr w:rsidR="00A3069A" w:rsidRPr="004C5FD1" w:rsidTr="00132C6A">
        <w:trPr>
          <w:trHeight w:val="491"/>
        </w:trPr>
        <w:tc>
          <w:tcPr>
            <w:tcW w:w="6062" w:type="dxa"/>
            <w:vAlign w:val="center"/>
          </w:tcPr>
          <w:p w:rsidR="00A3069A" w:rsidRPr="004C5FD1" w:rsidRDefault="00132C6A" w:rsidP="004C5FD1">
            <w:pPr>
              <w:pStyle w:val="Naslovnakandidatimentor"/>
            </w:pPr>
            <w:r w:rsidRPr="004C5FD1">
              <w:t>Д</w:t>
            </w:r>
            <w:r w:rsidR="006412E1" w:rsidRPr="004C5FD1">
              <w:t>р</w:t>
            </w:r>
            <w:r w:rsidR="00196C7A" w:rsidRPr="004C5FD1">
              <w:t xml:space="preserve"> </w:t>
            </w:r>
            <w:r w:rsidRPr="004C5FD1">
              <w:t>Име</w:t>
            </w:r>
            <w:r w:rsidR="00196C7A" w:rsidRPr="004C5FD1">
              <w:t xml:space="preserve"> </w:t>
            </w:r>
            <w:r w:rsidRPr="004C5FD1">
              <w:t>Презиме, звање</w:t>
            </w:r>
          </w:p>
        </w:tc>
        <w:tc>
          <w:tcPr>
            <w:tcW w:w="3792" w:type="dxa"/>
            <w:vAlign w:val="center"/>
          </w:tcPr>
          <w:p w:rsidR="00A3069A" w:rsidRPr="004C5FD1" w:rsidRDefault="00132C6A" w:rsidP="004C5FD1">
            <w:pPr>
              <w:pStyle w:val="Naslovnakandidatimentor"/>
            </w:pPr>
            <w:r w:rsidRPr="004C5FD1">
              <w:t>Име Презиме</w:t>
            </w:r>
            <w:r w:rsidR="00196C7A" w:rsidRPr="004C5FD1">
              <w:t xml:space="preserve"> </w:t>
            </w:r>
            <w:r w:rsidRPr="004C5FD1">
              <w:t>Број индекса</w:t>
            </w:r>
          </w:p>
        </w:tc>
      </w:tr>
    </w:tbl>
    <w:p w:rsidR="00F06BB2" w:rsidRPr="004C5FD1" w:rsidRDefault="00F06BB2" w:rsidP="004C5FD1">
      <w:pPr>
        <w:pStyle w:val="Osnovnitekst"/>
        <w:ind w:firstLine="0"/>
      </w:pPr>
    </w:p>
    <w:p w:rsidR="00F06BB2" w:rsidRPr="004C5FD1" w:rsidRDefault="00F06BB2" w:rsidP="004C5FD1">
      <w:pPr>
        <w:pStyle w:val="Osnovnitekst"/>
        <w:ind w:firstLine="0"/>
      </w:pPr>
    </w:p>
    <w:p w:rsidR="00132C6A" w:rsidRPr="004C5FD1" w:rsidRDefault="00132C6A" w:rsidP="004C5FD1">
      <w:pPr>
        <w:pStyle w:val="Osnovnitekst"/>
        <w:ind w:firstLine="0"/>
      </w:pPr>
    </w:p>
    <w:p w:rsidR="00F06BB2" w:rsidRPr="004C5FD1" w:rsidRDefault="006412E1" w:rsidP="004C5FD1">
      <w:pPr>
        <w:pStyle w:val="Vremepredajeteze"/>
      </w:pPr>
      <w:r w:rsidRPr="004C5FD1">
        <w:t>Београд</w:t>
      </w:r>
      <w:r w:rsidR="00A3069A" w:rsidRPr="004C5FD1">
        <w:t xml:space="preserve">, </w:t>
      </w:r>
      <w:r w:rsidR="004C5FD1" w:rsidRPr="004C5FD1">
        <w:t>м</w:t>
      </w:r>
      <w:r w:rsidR="00732B58" w:rsidRPr="004C5FD1">
        <w:t>арт</w:t>
      </w:r>
      <w:r w:rsidR="00A3069A" w:rsidRPr="004C5FD1">
        <w:t xml:space="preserve"> 20</w:t>
      </w:r>
      <w:r w:rsidR="004C5FD1">
        <w:t>24</w:t>
      </w:r>
      <w:r w:rsidR="00A3069A" w:rsidRPr="004C5FD1">
        <w:t>.</w:t>
      </w:r>
    </w:p>
    <w:p w:rsidR="00F06BB2" w:rsidRPr="004C5FD1" w:rsidRDefault="00F06BB2" w:rsidP="00F06BB2">
      <w:pPr>
        <w:rPr>
          <w:lang w:val="sr-Cyrl-CS"/>
        </w:rPr>
        <w:sectPr w:rsidR="00F06BB2" w:rsidRPr="004C5FD1" w:rsidSect="00207E96">
          <w:footerReference w:type="even" r:id="rId9"/>
          <w:footerReference w:type="default" r:id="rId10"/>
          <w:type w:val="continuous"/>
          <w:pgSz w:w="11906" w:h="16838"/>
          <w:pgMar w:top="1701" w:right="1134" w:bottom="1701" w:left="1134" w:header="709" w:footer="709" w:gutter="0"/>
          <w:cols w:space="720"/>
          <w:titlePg/>
        </w:sectPr>
      </w:pPr>
    </w:p>
    <w:p w:rsidR="00F06BB2" w:rsidRPr="004C5FD1" w:rsidRDefault="006412E1" w:rsidP="00F06BB2">
      <w:pPr>
        <w:pStyle w:val="SadrajLiteratura"/>
      </w:pPr>
      <w:bookmarkStart w:id="0" w:name="_Toc175248997"/>
      <w:r w:rsidRPr="004C5FD1">
        <w:lastRenderedPageBreak/>
        <w:t>Садржај</w:t>
      </w:r>
      <w:bookmarkEnd w:id="0"/>
    </w:p>
    <w:p w:rsidR="00D45A60" w:rsidRDefault="0048461A">
      <w:pPr>
        <w:pStyle w:val="TOC1"/>
        <w:tabs>
          <w:tab w:val="right" w:leader="dot" w:pos="9628"/>
        </w:tabs>
        <w:rPr>
          <w:rFonts w:asciiTheme="minorHAnsi" w:eastAsiaTheme="minorEastAsia" w:hAnsiTheme="minorHAnsi" w:cstheme="minorBidi"/>
          <w:b w:val="0"/>
          <w:bCs w:val="0"/>
          <w:caps w:val="0"/>
          <w:noProof/>
          <w:sz w:val="22"/>
          <w:szCs w:val="22"/>
          <w:lang w:eastAsia="en-GB"/>
        </w:rPr>
      </w:pPr>
      <w:r w:rsidRPr="0048461A">
        <w:rPr>
          <w:lang w:val="sr-Cyrl-CS"/>
        </w:rPr>
        <w:fldChar w:fldCharType="begin"/>
      </w:r>
      <w:r w:rsidR="0021095F" w:rsidRPr="004C5FD1">
        <w:rPr>
          <w:lang w:val="sr-Cyrl-CS"/>
        </w:rPr>
        <w:instrText xml:space="preserve"> TOC \o "1-3" \h \z \u </w:instrText>
      </w:r>
      <w:r w:rsidRPr="0048461A">
        <w:rPr>
          <w:lang w:val="sr-Cyrl-CS"/>
        </w:rPr>
        <w:fldChar w:fldCharType="separate"/>
      </w:r>
      <w:hyperlink w:anchor="_Toc175248997" w:history="1">
        <w:r w:rsidR="00D45A60" w:rsidRPr="00840AE4">
          <w:rPr>
            <w:rStyle w:val="Hyperlink"/>
            <w:noProof/>
          </w:rPr>
          <w:t>Садржај</w:t>
        </w:r>
        <w:r w:rsidR="00D45A60">
          <w:rPr>
            <w:noProof/>
            <w:webHidden/>
          </w:rPr>
          <w:tab/>
        </w:r>
        <w:r w:rsidR="00D45A60">
          <w:rPr>
            <w:noProof/>
            <w:webHidden/>
          </w:rPr>
          <w:fldChar w:fldCharType="begin"/>
        </w:r>
        <w:r w:rsidR="00D45A60">
          <w:rPr>
            <w:noProof/>
            <w:webHidden/>
          </w:rPr>
          <w:instrText xml:space="preserve"> PAGEREF _Toc175248997 \h </w:instrText>
        </w:r>
        <w:r w:rsidR="00D45A60">
          <w:rPr>
            <w:noProof/>
            <w:webHidden/>
          </w:rPr>
        </w:r>
        <w:r w:rsidR="00D45A60">
          <w:rPr>
            <w:noProof/>
            <w:webHidden/>
          </w:rPr>
          <w:fldChar w:fldCharType="separate"/>
        </w:r>
        <w:r w:rsidR="00D45A60">
          <w:rPr>
            <w:noProof/>
            <w:webHidden/>
          </w:rPr>
          <w:t>i</w:t>
        </w:r>
        <w:r w:rsidR="00D45A60">
          <w:rPr>
            <w:noProof/>
            <w:webHidden/>
          </w:rPr>
          <w:fldChar w:fldCharType="end"/>
        </w:r>
      </w:hyperlink>
    </w:p>
    <w:p w:rsidR="00D45A60" w:rsidRDefault="00D45A60">
      <w:pPr>
        <w:pStyle w:val="TOC1"/>
        <w:tabs>
          <w:tab w:val="left" w:pos="480"/>
          <w:tab w:val="right" w:leader="dot" w:pos="9628"/>
        </w:tabs>
        <w:rPr>
          <w:rFonts w:asciiTheme="minorHAnsi" w:eastAsiaTheme="minorEastAsia" w:hAnsiTheme="minorHAnsi" w:cstheme="minorBidi"/>
          <w:b w:val="0"/>
          <w:bCs w:val="0"/>
          <w:caps w:val="0"/>
          <w:noProof/>
          <w:sz w:val="22"/>
          <w:szCs w:val="22"/>
          <w:lang w:eastAsia="en-GB"/>
        </w:rPr>
      </w:pPr>
      <w:hyperlink w:anchor="_Toc175248998" w:history="1">
        <w:r w:rsidRPr="00840AE4">
          <w:rPr>
            <w:rStyle w:val="Hyperlink"/>
            <w:noProof/>
          </w:rPr>
          <w:t>1.</w:t>
        </w:r>
        <w:r>
          <w:rPr>
            <w:rFonts w:asciiTheme="minorHAnsi" w:eastAsiaTheme="minorEastAsia" w:hAnsiTheme="minorHAnsi" w:cstheme="minorBidi"/>
            <w:b w:val="0"/>
            <w:bCs w:val="0"/>
            <w:caps w:val="0"/>
            <w:noProof/>
            <w:sz w:val="22"/>
            <w:szCs w:val="22"/>
            <w:lang w:eastAsia="en-GB"/>
          </w:rPr>
          <w:tab/>
        </w:r>
        <w:r w:rsidRPr="00840AE4">
          <w:rPr>
            <w:rStyle w:val="Hyperlink"/>
            <w:noProof/>
          </w:rPr>
          <w:t>Увод</w:t>
        </w:r>
        <w:r>
          <w:rPr>
            <w:noProof/>
            <w:webHidden/>
          </w:rPr>
          <w:tab/>
        </w:r>
        <w:r>
          <w:rPr>
            <w:noProof/>
            <w:webHidden/>
          </w:rPr>
          <w:fldChar w:fldCharType="begin"/>
        </w:r>
        <w:r>
          <w:rPr>
            <w:noProof/>
            <w:webHidden/>
          </w:rPr>
          <w:instrText xml:space="preserve"> PAGEREF _Toc175248998 \h </w:instrText>
        </w:r>
        <w:r>
          <w:rPr>
            <w:noProof/>
            <w:webHidden/>
          </w:rPr>
        </w:r>
        <w:r>
          <w:rPr>
            <w:noProof/>
            <w:webHidden/>
          </w:rPr>
          <w:fldChar w:fldCharType="separate"/>
        </w:r>
        <w:r>
          <w:rPr>
            <w:noProof/>
            <w:webHidden/>
          </w:rPr>
          <w:t>1</w:t>
        </w:r>
        <w:r>
          <w:rPr>
            <w:noProof/>
            <w:webHidden/>
          </w:rPr>
          <w:fldChar w:fldCharType="end"/>
        </w:r>
      </w:hyperlink>
    </w:p>
    <w:p w:rsidR="00D45A60" w:rsidRDefault="00D45A60">
      <w:pPr>
        <w:pStyle w:val="TOC1"/>
        <w:tabs>
          <w:tab w:val="left" w:pos="480"/>
          <w:tab w:val="right" w:leader="dot" w:pos="9628"/>
        </w:tabs>
        <w:rPr>
          <w:rFonts w:asciiTheme="minorHAnsi" w:eastAsiaTheme="minorEastAsia" w:hAnsiTheme="minorHAnsi" w:cstheme="minorBidi"/>
          <w:b w:val="0"/>
          <w:bCs w:val="0"/>
          <w:caps w:val="0"/>
          <w:noProof/>
          <w:sz w:val="22"/>
          <w:szCs w:val="22"/>
          <w:lang w:eastAsia="en-GB"/>
        </w:rPr>
      </w:pPr>
      <w:hyperlink w:anchor="_Toc175248999" w:history="1">
        <w:r w:rsidRPr="00840AE4">
          <w:rPr>
            <w:rStyle w:val="Hyperlink"/>
            <w:noProof/>
          </w:rPr>
          <w:t>2.</w:t>
        </w:r>
        <w:r>
          <w:rPr>
            <w:rFonts w:asciiTheme="minorHAnsi" w:eastAsiaTheme="minorEastAsia" w:hAnsiTheme="minorHAnsi" w:cstheme="minorBidi"/>
            <w:b w:val="0"/>
            <w:bCs w:val="0"/>
            <w:caps w:val="0"/>
            <w:noProof/>
            <w:sz w:val="22"/>
            <w:szCs w:val="22"/>
            <w:lang w:eastAsia="en-GB"/>
          </w:rPr>
          <w:tab/>
        </w:r>
        <w:r w:rsidRPr="00840AE4">
          <w:rPr>
            <w:rStyle w:val="Hyperlink"/>
            <w:noProof/>
          </w:rPr>
          <w:t>Припрема мастер тезе</w:t>
        </w:r>
        <w:r>
          <w:rPr>
            <w:noProof/>
            <w:webHidden/>
          </w:rPr>
          <w:tab/>
        </w:r>
        <w:r>
          <w:rPr>
            <w:noProof/>
            <w:webHidden/>
          </w:rPr>
          <w:fldChar w:fldCharType="begin"/>
        </w:r>
        <w:r>
          <w:rPr>
            <w:noProof/>
            <w:webHidden/>
          </w:rPr>
          <w:instrText xml:space="preserve"> PAGEREF _Toc175248999 \h </w:instrText>
        </w:r>
        <w:r>
          <w:rPr>
            <w:noProof/>
            <w:webHidden/>
          </w:rPr>
        </w:r>
        <w:r>
          <w:rPr>
            <w:noProof/>
            <w:webHidden/>
          </w:rPr>
          <w:fldChar w:fldCharType="separate"/>
        </w:r>
        <w:r>
          <w:rPr>
            <w:noProof/>
            <w:webHidden/>
          </w:rPr>
          <w:t>2</w:t>
        </w:r>
        <w:r>
          <w:rPr>
            <w:noProof/>
            <w:webHidden/>
          </w:rPr>
          <w:fldChar w:fldCharType="end"/>
        </w:r>
      </w:hyperlink>
    </w:p>
    <w:p w:rsidR="00D45A60" w:rsidRDefault="00D45A60">
      <w:pPr>
        <w:pStyle w:val="TOC1"/>
        <w:tabs>
          <w:tab w:val="left" w:pos="480"/>
          <w:tab w:val="right" w:leader="dot" w:pos="9628"/>
        </w:tabs>
        <w:rPr>
          <w:rFonts w:asciiTheme="minorHAnsi" w:eastAsiaTheme="minorEastAsia" w:hAnsiTheme="minorHAnsi" w:cstheme="minorBidi"/>
          <w:b w:val="0"/>
          <w:bCs w:val="0"/>
          <w:caps w:val="0"/>
          <w:noProof/>
          <w:sz w:val="22"/>
          <w:szCs w:val="22"/>
          <w:lang w:eastAsia="en-GB"/>
        </w:rPr>
      </w:pPr>
      <w:hyperlink w:anchor="_Toc175249000" w:history="1">
        <w:r w:rsidRPr="00840AE4">
          <w:rPr>
            <w:rStyle w:val="Hyperlink"/>
            <w:noProof/>
          </w:rPr>
          <w:t>3.</w:t>
        </w:r>
        <w:r>
          <w:rPr>
            <w:rFonts w:asciiTheme="minorHAnsi" w:eastAsiaTheme="minorEastAsia" w:hAnsiTheme="minorHAnsi" w:cstheme="minorBidi"/>
            <w:b w:val="0"/>
            <w:bCs w:val="0"/>
            <w:caps w:val="0"/>
            <w:noProof/>
            <w:sz w:val="22"/>
            <w:szCs w:val="22"/>
            <w:lang w:eastAsia="en-GB"/>
          </w:rPr>
          <w:tab/>
        </w:r>
        <w:r w:rsidRPr="00840AE4">
          <w:rPr>
            <w:rStyle w:val="Hyperlink"/>
            <w:noProof/>
          </w:rPr>
          <w:t>Стил писања текста</w:t>
        </w:r>
        <w:r>
          <w:rPr>
            <w:noProof/>
            <w:webHidden/>
          </w:rPr>
          <w:tab/>
        </w:r>
        <w:r>
          <w:rPr>
            <w:noProof/>
            <w:webHidden/>
          </w:rPr>
          <w:fldChar w:fldCharType="begin"/>
        </w:r>
        <w:r>
          <w:rPr>
            <w:noProof/>
            <w:webHidden/>
          </w:rPr>
          <w:instrText xml:space="preserve"> PAGEREF _Toc175249000 \h </w:instrText>
        </w:r>
        <w:r>
          <w:rPr>
            <w:noProof/>
            <w:webHidden/>
          </w:rPr>
        </w:r>
        <w:r>
          <w:rPr>
            <w:noProof/>
            <w:webHidden/>
          </w:rPr>
          <w:fldChar w:fldCharType="separate"/>
        </w:r>
        <w:r>
          <w:rPr>
            <w:noProof/>
            <w:webHidden/>
          </w:rPr>
          <w:t>4</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1" w:history="1">
        <w:r w:rsidRPr="00840AE4">
          <w:rPr>
            <w:rStyle w:val="Hyperlink"/>
            <w:noProof/>
          </w:rPr>
          <w:t>3.1.</w:t>
        </w:r>
        <w:r>
          <w:rPr>
            <w:rFonts w:asciiTheme="minorHAnsi" w:eastAsiaTheme="minorEastAsia" w:hAnsiTheme="minorHAnsi" w:cstheme="minorBidi"/>
            <w:smallCaps w:val="0"/>
            <w:noProof/>
            <w:sz w:val="22"/>
            <w:szCs w:val="22"/>
            <w:lang w:eastAsia="en-GB"/>
          </w:rPr>
          <w:tab/>
        </w:r>
        <w:r w:rsidRPr="00840AE4">
          <w:rPr>
            <w:rStyle w:val="Hyperlink"/>
            <w:noProof/>
          </w:rPr>
          <w:t>Организација текста тезе</w:t>
        </w:r>
        <w:r>
          <w:rPr>
            <w:noProof/>
            <w:webHidden/>
          </w:rPr>
          <w:tab/>
        </w:r>
        <w:r>
          <w:rPr>
            <w:noProof/>
            <w:webHidden/>
          </w:rPr>
          <w:fldChar w:fldCharType="begin"/>
        </w:r>
        <w:r>
          <w:rPr>
            <w:noProof/>
            <w:webHidden/>
          </w:rPr>
          <w:instrText xml:space="preserve"> PAGEREF _Toc175249001 \h </w:instrText>
        </w:r>
        <w:r>
          <w:rPr>
            <w:noProof/>
            <w:webHidden/>
          </w:rPr>
        </w:r>
        <w:r>
          <w:rPr>
            <w:noProof/>
            <w:webHidden/>
          </w:rPr>
          <w:fldChar w:fldCharType="separate"/>
        </w:r>
        <w:r>
          <w:rPr>
            <w:noProof/>
            <w:webHidden/>
          </w:rPr>
          <w:t>4</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2" w:history="1">
        <w:r w:rsidRPr="00840AE4">
          <w:rPr>
            <w:rStyle w:val="Hyperlink"/>
            <w:noProof/>
          </w:rPr>
          <w:t>3.2.</w:t>
        </w:r>
        <w:r>
          <w:rPr>
            <w:rFonts w:asciiTheme="minorHAnsi" w:eastAsiaTheme="minorEastAsia" w:hAnsiTheme="minorHAnsi" w:cstheme="minorBidi"/>
            <w:smallCaps w:val="0"/>
            <w:noProof/>
            <w:sz w:val="22"/>
            <w:szCs w:val="22"/>
            <w:lang w:eastAsia="en-GB"/>
          </w:rPr>
          <w:tab/>
        </w:r>
        <w:r w:rsidRPr="00840AE4">
          <w:rPr>
            <w:rStyle w:val="Hyperlink"/>
            <w:noProof/>
          </w:rPr>
          <w:t>Стил писања, скраћенице, преводи са енглеског</w:t>
        </w:r>
        <w:r>
          <w:rPr>
            <w:noProof/>
            <w:webHidden/>
          </w:rPr>
          <w:tab/>
        </w:r>
        <w:r>
          <w:rPr>
            <w:noProof/>
            <w:webHidden/>
          </w:rPr>
          <w:fldChar w:fldCharType="begin"/>
        </w:r>
        <w:r>
          <w:rPr>
            <w:noProof/>
            <w:webHidden/>
          </w:rPr>
          <w:instrText xml:space="preserve"> PAGEREF _Toc175249002 \h </w:instrText>
        </w:r>
        <w:r>
          <w:rPr>
            <w:noProof/>
            <w:webHidden/>
          </w:rPr>
        </w:r>
        <w:r>
          <w:rPr>
            <w:noProof/>
            <w:webHidden/>
          </w:rPr>
          <w:fldChar w:fldCharType="separate"/>
        </w:r>
        <w:r>
          <w:rPr>
            <w:noProof/>
            <w:webHidden/>
          </w:rPr>
          <w:t>4</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3" w:history="1">
        <w:r w:rsidRPr="00840AE4">
          <w:rPr>
            <w:rStyle w:val="Hyperlink"/>
            <w:noProof/>
          </w:rPr>
          <w:t>3.3.</w:t>
        </w:r>
        <w:r>
          <w:rPr>
            <w:rFonts w:asciiTheme="minorHAnsi" w:eastAsiaTheme="minorEastAsia" w:hAnsiTheme="minorHAnsi" w:cstheme="minorBidi"/>
            <w:smallCaps w:val="0"/>
            <w:noProof/>
            <w:sz w:val="22"/>
            <w:szCs w:val="22"/>
            <w:lang w:eastAsia="en-GB"/>
          </w:rPr>
          <w:tab/>
        </w:r>
        <w:r w:rsidRPr="00840AE4">
          <w:rPr>
            <w:rStyle w:val="Hyperlink"/>
            <w:noProof/>
          </w:rPr>
          <w:t>Слике, табеле, променљиве у тексту</w:t>
        </w:r>
        <w:r>
          <w:rPr>
            <w:noProof/>
            <w:webHidden/>
          </w:rPr>
          <w:tab/>
        </w:r>
        <w:r>
          <w:rPr>
            <w:noProof/>
            <w:webHidden/>
          </w:rPr>
          <w:fldChar w:fldCharType="begin"/>
        </w:r>
        <w:r>
          <w:rPr>
            <w:noProof/>
            <w:webHidden/>
          </w:rPr>
          <w:instrText xml:space="preserve"> PAGEREF _Toc175249003 \h </w:instrText>
        </w:r>
        <w:r>
          <w:rPr>
            <w:noProof/>
            <w:webHidden/>
          </w:rPr>
        </w:r>
        <w:r>
          <w:rPr>
            <w:noProof/>
            <w:webHidden/>
          </w:rPr>
          <w:fldChar w:fldCharType="separate"/>
        </w:r>
        <w:r>
          <w:rPr>
            <w:noProof/>
            <w:webHidden/>
          </w:rPr>
          <w:t>5</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4" w:history="1">
        <w:r w:rsidRPr="00840AE4">
          <w:rPr>
            <w:rStyle w:val="Hyperlink"/>
            <w:noProof/>
          </w:rPr>
          <w:t>3.4.</w:t>
        </w:r>
        <w:r>
          <w:rPr>
            <w:rFonts w:asciiTheme="minorHAnsi" w:eastAsiaTheme="minorEastAsia" w:hAnsiTheme="minorHAnsi" w:cstheme="minorBidi"/>
            <w:smallCaps w:val="0"/>
            <w:noProof/>
            <w:sz w:val="22"/>
            <w:szCs w:val="22"/>
            <w:lang w:eastAsia="en-GB"/>
          </w:rPr>
          <w:tab/>
        </w:r>
        <w:r w:rsidRPr="00840AE4">
          <w:rPr>
            <w:rStyle w:val="Hyperlink"/>
            <w:noProof/>
          </w:rPr>
          <w:t>Мерне јединице</w:t>
        </w:r>
        <w:r>
          <w:rPr>
            <w:noProof/>
            <w:webHidden/>
          </w:rPr>
          <w:tab/>
        </w:r>
        <w:r>
          <w:rPr>
            <w:noProof/>
            <w:webHidden/>
          </w:rPr>
          <w:fldChar w:fldCharType="begin"/>
        </w:r>
        <w:r>
          <w:rPr>
            <w:noProof/>
            <w:webHidden/>
          </w:rPr>
          <w:instrText xml:space="preserve"> PAGEREF _Toc175249004 \h </w:instrText>
        </w:r>
        <w:r>
          <w:rPr>
            <w:noProof/>
            <w:webHidden/>
          </w:rPr>
        </w:r>
        <w:r>
          <w:rPr>
            <w:noProof/>
            <w:webHidden/>
          </w:rPr>
          <w:fldChar w:fldCharType="separate"/>
        </w:r>
        <w:r>
          <w:rPr>
            <w:noProof/>
            <w:webHidden/>
          </w:rPr>
          <w:t>7</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5" w:history="1">
        <w:r w:rsidRPr="00840AE4">
          <w:rPr>
            <w:rStyle w:val="Hyperlink"/>
            <w:noProof/>
          </w:rPr>
          <w:t>3.5.</w:t>
        </w:r>
        <w:r>
          <w:rPr>
            <w:rFonts w:asciiTheme="minorHAnsi" w:eastAsiaTheme="minorEastAsia" w:hAnsiTheme="minorHAnsi" w:cstheme="minorBidi"/>
            <w:smallCaps w:val="0"/>
            <w:noProof/>
            <w:sz w:val="22"/>
            <w:szCs w:val="22"/>
            <w:lang w:eastAsia="en-GB"/>
          </w:rPr>
          <w:tab/>
        </w:r>
        <w:r w:rsidRPr="00840AE4">
          <w:rPr>
            <w:rStyle w:val="Hyperlink"/>
            <w:noProof/>
          </w:rPr>
          <w:t>Програмски код</w:t>
        </w:r>
        <w:r>
          <w:rPr>
            <w:noProof/>
            <w:webHidden/>
          </w:rPr>
          <w:tab/>
        </w:r>
        <w:r>
          <w:rPr>
            <w:noProof/>
            <w:webHidden/>
          </w:rPr>
          <w:fldChar w:fldCharType="begin"/>
        </w:r>
        <w:r>
          <w:rPr>
            <w:noProof/>
            <w:webHidden/>
          </w:rPr>
          <w:instrText xml:space="preserve"> PAGEREF _Toc175249005 \h </w:instrText>
        </w:r>
        <w:r>
          <w:rPr>
            <w:noProof/>
            <w:webHidden/>
          </w:rPr>
        </w:r>
        <w:r>
          <w:rPr>
            <w:noProof/>
            <w:webHidden/>
          </w:rPr>
          <w:fldChar w:fldCharType="separate"/>
        </w:r>
        <w:r>
          <w:rPr>
            <w:noProof/>
            <w:webHidden/>
          </w:rPr>
          <w:t>7</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6" w:history="1">
        <w:r w:rsidRPr="00840AE4">
          <w:rPr>
            <w:rStyle w:val="Hyperlink"/>
            <w:noProof/>
          </w:rPr>
          <w:t>3.6.</w:t>
        </w:r>
        <w:r>
          <w:rPr>
            <w:rFonts w:asciiTheme="minorHAnsi" w:eastAsiaTheme="minorEastAsia" w:hAnsiTheme="minorHAnsi" w:cstheme="minorBidi"/>
            <w:smallCaps w:val="0"/>
            <w:noProof/>
            <w:sz w:val="22"/>
            <w:szCs w:val="22"/>
            <w:lang w:eastAsia="en-GB"/>
          </w:rPr>
          <w:tab/>
        </w:r>
        <w:r w:rsidRPr="00840AE4">
          <w:rPr>
            <w:rStyle w:val="Hyperlink"/>
            <w:noProof/>
          </w:rPr>
          <w:t>Референце</w:t>
        </w:r>
        <w:r>
          <w:rPr>
            <w:noProof/>
            <w:webHidden/>
          </w:rPr>
          <w:tab/>
        </w:r>
        <w:r>
          <w:rPr>
            <w:noProof/>
            <w:webHidden/>
          </w:rPr>
          <w:fldChar w:fldCharType="begin"/>
        </w:r>
        <w:r>
          <w:rPr>
            <w:noProof/>
            <w:webHidden/>
          </w:rPr>
          <w:instrText xml:space="preserve"> PAGEREF _Toc175249006 \h </w:instrText>
        </w:r>
        <w:r>
          <w:rPr>
            <w:noProof/>
            <w:webHidden/>
          </w:rPr>
        </w:r>
        <w:r>
          <w:rPr>
            <w:noProof/>
            <w:webHidden/>
          </w:rPr>
          <w:fldChar w:fldCharType="separate"/>
        </w:r>
        <w:r>
          <w:rPr>
            <w:noProof/>
            <w:webHidden/>
          </w:rPr>
          <w:t>8</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7" w:history="1">
        <w:r w:rsidRPr="00840AE4">
          <w:rPr>
            <w:rStyle w:val="Hyperlink"/>
            <w:noProof/>
          </w:rPr>
          <w:t>3.7.</w:t>
        </w:r>
        <w:r>
          <w:rPr>
            <w:rFonts w:asciiTheme="minorHAnsi" w:eastAsiaTheme="minorEastAsia" w:hAnsiTheme="minorHAnsi" w:cstheme="minorBidi"/>
            <w:smallCaps w:val="0"/>
            <w:noProof/>
            <w:sz w:val="22"/>
            <w:szCs w:val="22"/>
            <w:lang w:eastAsia="en-GB"/>
          </w:rPr>
          <w:tab/>
        </w:r>
        <w:r w:rsidRPr="00840AE4">
          <w:rPr>
            <w:rStyle w:val="Hyperlink"/>
            <w:noProof/>
          </w:rPr>
          <w:t>Списак скраћеница, слика, табела</w:t>
        </w:r>
        <w:r>
          <w:rPr>
            <w:noProof/>
            <w:webHidden/>
          </w:rPr>
          <w:tab/>
        </w:r>
        <w:r>
          <w:rPr>
            <w:noProof/>
            <w:webHidden/>
          </w:rPr>
          <w:fldChar w:fldCharType="begin"/>
        </w:r>
        <w:r>
          <w:rPr>
            <w:noProof/>
            <w:webHidden/>
          </w:rPr>
          <w:instrText xml:space="preserve"> PAGEREF _Toc175249007 \h </w:instrText>
        </w:r>
        <w:r>
          <w:rPr>
            <w:noProof/>
            <w:webHidden/>
          </w:rPr>
        </w:r>
        <w:r>
          <w:rPr>
            <w:noProof/>
            <w:webHidden/>
          </w:rPr>
          <w:fldChar w:fldCharType="separate"/>
        </w:r>
        <w:r>
          <w:rPr>
            <w:noProof/>
            <w:webHidden/>
          </w:rPr>
          <w:t>8</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08" w:history="1">
        <w:r w:rsidRPr="00840AE4">
          <w:rPr>
            <w:rStyle w:val="Hyperlink"/>
            <w:noProof/>
          </w:rPr>
          <w:t>3.8.</w:t>
        </w:r>
        <w:r>
          <w:rPr>
            <w:rFonts w:asciiTheme="minorHAnsi" w:eastAsiaTheme="minorEastAsia" w:hAnsiTheme="minorHAnsi" w:cstheme="minorBidi"/>
            <w:smallCaps w:val="0"/>
            <w:noProof/>
            <w:sz w:val="22"/>
            <w:szCs w:val="22"/>
            <w:lang w:eastAsia="en-GB"/>
          </w:rPr>
          <w:tab/>
        </w:r>
        <w:r w:rsidRPr="00840AE4">
          <w:rPr>
            <w:rStyle w:val="Hyperlink"/>
            <w:noProof/>
          </w:rPr>
          <w:t>Захвалница</w:t>
        </w:r>
        <w:r>
          <w:rPr>
            <w:noProof/>
            <w:webHidden/>
          </w:rPr>
          <w:tab/>
        </w:r>
        <w:r>
          <w:rPr>
            <w:noProof/>
            <w:webHidden/>
          </w:rPr>
          <w:fldChar w:fldCharType="begin"/>
        </w:r>
        <w:r>
          <w:rPr>
            <w:noProof/>
            <w:webHidden/>
          </w:rPr>
          <w:instrText xml:space="preserve"> PAGEREF _Toc175249008 \h </w:instrText>
        </w:r>
        <w:r>
          <w:rPr>
            <w:noProof/>
            <w:webHidden/>
          </w:rPr>
        </w:r>
        <w:r>
          <w:rPr>
            <w:noProof/>
            <w:webHidden/>
          </w:rPr>
          <w:fldChar w:fldCharType="separate"/>
        </w:r>
        <w:r>
          <w:rPr>
            <w:noProof/>
            <w:webHidden/>
          </w:rPr>
          <w:t>8</w:t>
        </w:r>
        <w:r>
          <w:rPr>
            <w:noProof/>
            <w:webHidden/>
          </w:rPr>
          <w:fldChar w:fldCharType="end"/>
        </w:r>
      </w:hyperlink>
    </w:p>
    <w:p w:rsidR="00D45A60" w:rsidRDefault="00D45A60">
      <w:pPr>
        <w:pStyle w:val="TOC1"/>
        <w:tabs>
          <w:tab w:val="left" w:pos="480"/>
          <w:tab w:val="right" w:leader="dot" w:pos="9628"/>
        </w:tabs>
        <w:rPr>
          <w:rFonts w:asciiTheme="minorHAnsi" w:eastAsiaTheme="minorEastAsia" w:hAnsiTheme="minorHAnsi" w:cstheme="minorBidi"/>
          <w:b w:val="0"/>
          <w:bCs w:val="0"/>
          <w:caps w:val="0"/>
          <w:noProof/>
          <w:sz w:val="22"/>
          <w:szCs w:val="22"/>
          <w:lang w:eastAsia="en-GB"/>
        </w:rPr>
      </w:pPr>
      <w:hyperlink w:anchor="_Toc175249009" w:history="1">
        <w:r w:rsidRPr="00840AE4">
          <w:rPr>
            <w:rStyle w:val="Hyperlink"/>
            <w:noProof/>
          </w:rPr>
          <w:t>4.</w:t>
        </w:r>
        <w:r>
          <w:rPr>
            <w:rFonts w:asciiTheme="minorHAnsi" w:eastAsiaTheme="minorEastAsia" w:hAnsiTheme="minorHAnsi" w:cstheme="minorBidi"/>
            <w:b w:val="0"/>
            <w:bCs w:val="0"/>
            <w:caps w:val="0"/>
            <w:noProof/>
            <w:sz w:val="22"/>
            <w:szCs w:val="22"/>
            <w:lang w:eastAsia="en-GB"/>
          </w:rPr>
          <w:tab/>
        </w:r>
        <w:r w:rsidRPr="00840AE4">
          <w:rPr>
            <w:rStyle w:val="Hyperlink"/>
            <w:noProof/>
          </w:rPr>
          <w:t>Форматирање текста</w:t>
        </w:r>
        <w:r>
          <w:rPr>
            <w:noProof/>
            <w:webHidden/>
          </w:rPr>
          <w:tab/>
        </w:r>
        <w:r>
          <w:rPr>
            <w:noProof/>
            <w:webHidden/>
          </w:rPr>
          <w:fldChar w:fldCharType="begin"/>
        </w:r>
        <w:r>
          <w:rPr>
            <w:noProof/>
            <w:webHidden/>
          </w:rPr>
          <w:instrText xml:space="preserve"> PAGEREF _Toc175249009 \h </w:instrText>
        </w:r>
        <w:r>
          <w:rPr>
            <w:noProof/>
            <w:webHidden/>
          </w:rPr>
        </w:r>
        <w:r>
          <w:rPr>
            <w:noProof/>
            <w:webHidden/>
          </w:rPr>
          <w:fldChar w:fldCharType="separate"/>
        </w:r>
        <w:r>
          <w:rPr>
            <w:noProof/>
            <w:webHidden/>
          </w:rPr>
          <w:t>9</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10" w:history="1">
        <w:r w:rsidRPr="00840AE4">
          <w:rPr>
            <w:rStyle w:val="Hyperlink"/>
            <w:noProof/>
          </w:rPr>
          <w:t>4.1.</w:t>
        </w:r>
        <w:r>
          <w:rPr>
            <w:rFonts w:asciiTheme="minorHAnsi" w:eastAsiaTheme="minorEastAsia" w:hAnsiTheme="minorHAnsi" w:cstheme="minorBidi"/>
            <w:smallCaps w:val="0"/>
            <w:noProof/>
            <w:sz w:val="22"/>
            <w:szCs w:val="22"/>
            <w:lang w:eastAsia="en-GB"/>
          </w:rPr>
          <w:tab/>
        </w:r>
        <w:r w:rsidRPr="00840AE4">
          <w:rPr>
            <w:rStyle w:val="Hyperlink"/>
            <w:noProof/>
          </w:rPr>
          <w:t xml:space="preserve">Форматирање текста и стилови у алату </w:t>
        </w:r>
        <w:r w:rsidRPr="00840AE4">
          <w:rPr>
            <w:rStyle w:val="Hyperlink"/>
            <w:i/>
            <w:noProof/>
          </w:rPr>
          <w:t>Microsoft Word</w:t>
        </w:r>
        <w:r>
          <w:rPr>
            <w:noProof/>
            <w:webHidden/>
          </w:rPr>
          <w:tab/>
        </w:r>
        <w:r>
          <w:rPr>
            <w:noProof/>
            <w:webHidden/>
          </w:rPr>
          <w:fldChar w:fldCharType="begin"/>
        </w:r>
        <w:r>
          <w:rPr>
            <w:noProof/>
            <w:webHidden/>
          </w:rPr>
          <w:instrText xml:space="preserve"> PAGEREF _Toc175249010 \h </w:instrText>
        </w:r>
        <w:r>
          <w:rPr>
            <w:noProof/>
            <w:webHidden/>
          </w:rPr>
        </w:r>
        <w:r>
          <w:rPr>
            <w:noProof/>
            <w:webHidden/>
          </w:rPr>
          <w:fldChar w:fldCharType="separate"/>
        </w:r>
        <w:r>
          <w:rPr>
            <w:noProof/>
            <w:webHidden/>
          </w:rPr>
          <w:t>9</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11" w:history="1">
        <w:r w:rsidRPr="00840AE4">
          <w:rPr>
            <w:rStyle w:val="Hyperlink"/>
            <w:noProof/>
          </w:rPr>
          <w:t>4.2.</w:t>
        </w:r>
        <w:r>
          <w:rPr>
            <w:rFonts w:asciiTheme="minorHAnsi" w:eastAsiaTheme="minorEastAsia" w:hAnsiTheme="minorHAnsi" w:cstheme="minorBidi"/>
            <w:smallCaps w:val="0"/>
            <w:noProof/>
            <w:sz w:val="22"/>
            <w:szCs w:val="22"/>
            <w:lang w:eastAsia="en-GB"/>
          </w:rPr>
          <w:tab/>
        </w:r>
        <w:r w:rsidRPr="00840AE4">
          <w:rPr>
            <w:rStyle w:val="Hyperlink"/>
            <w:noProof/>
          </w:rPr>
          <w:t>Форматирање насловне стране</w:t>
        </w:r>
        <w:r>
          <w:rPr>
            <w:noProof/>
            <w:webHidden/>
          </w:rPr>
          <w:tab/>
        </w:r>
        <w:r>
          <w:rPr>
            <w:noProof/>
            <w:webHidden/>
          </w:rPr>
          <w:fldChar w:fldCharType="begin"/>
        </w:r>
        <w:r>
          <w:rPr>
            <w:noProof/>
            <w:webHidden/>
          </w:rPr>
          <w:instrText xml:space="preserve"> PAGEREF _Toc175249011 \h </w:instrText>
        </w:r>
        <w:r>
          <w:rPr>
            <w:noProof/>
            <w:webHidden/>
          </w:rPr>
        </w:r>
        <w:r>
          <w:rPr>
            <w:noProof/>
            <w:webHidden/>
          </w:rPr>
          <w:fldChar w:fldCharType="separate"/>
        </w:r>
        <w:r>
          <w:rPr>
            <w:noProof/>
            <w:webHidden/>
          </w:rPr>
          <w:t>10</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12" w:history="1">
        <w:r w:rsidRPr="00840AE4">
          <w:rPr>
            <w:rStyle w:val="Hyperlink"/>
            <w:noProof/>
          </w:rPr>
          <w:t>4.3.</w:t>
        </w:r>
        <w:r>
          <w:rPr>
            <w:rFonts w:asciiTheme="minorHAnsi" w:eastAsiaTheme="minorEastAsia" w:hAnsiTheme="minorHAnsi" w:cstheme="minorBidi"/>
            <w:smallCaps w:val="0"/>
            <w:noProof/>
            <w:sz w:val="22"/>
            <w:szCs w:val="22"/>
            <w:lang w:eastAsia="en-GB"/>
          </w:rPr>
          <w:tab/>
        </w:r>
        <w:r w:rsidRPr="00840AE4">
          <w:rPr>
            <w:rStyle w:val="Hyperlink"/>
            <w:noProof/>
          </w:rPr>
          <w:t>Форматирање текста тезе</w:t>
        </w:r>
        <w:r>
          <w:rPr>
            <w:noProof/>
            <w:webHidden/>
          </w:rPr>
          <w:tab/>
        </w:r>
        <w:r>
          <w:rPr>
            <w:noProof/>
            <w:webHidden/>
          </w:rPr>
          <w:fldChar w:fldCharType="begin"/>
        </w:r>
        <w:r>
          <w:rPr>
            <w:noProof/>
            <w:webHidden/>
          </w:rPr>
          <w:instrText xml:space="preserve"> PAGEREF _Toc175249012 \h </w:instrText>
        </w:r>
        <w:r>
          <w:rPr>
            <w:noProof/>
            <w:webHidden/>
          </w:rPr>
        </w:r>
        <w:r>
          <w:rPr>
            <w:noProof/>
            <w:webHidden/>
          </w:rPr>
          <w:fldChar w:fldCharType="separate"/>
        </w:r>
        <w:r>
          <w:rPr>
            <w:noProof/>
            <w:webHidden/>
          </w:rPr>
          <w:t>11</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13" w:history="1">
        <w:r w:rsidRPr="00840AE4">
          <w:rPr>
            <w:rStyle w:val="Hyperlink"/>
            <w:noProof/>
          </w:rPr>
          <w:t>4.3.1.</w:t>
        </w:r>
        <w:r>
          <w:rPr>
            <w:rFonts w:asciiTheme="minorHAnsi" w:eastAsiaTheme="minorEastAsia" w:hAnsiTheme="minorHAnsi" w:cstheme="minorBidi"/>
            <w:i w:val="0"/>
            <w:iCs w:val="0"/>
            <w:noProof/>
            <w:sz w:val="22"/>
            <w:szCs w:val="22"/>
            <w:lang w:eastAsia="en-GB"/>
          </w:rPr>
          <w:tab/>
        </w:r>
        <w:r w:rsidRPr="00840AE4">
          <w:rPr>
            <w:rStyle w:val="Hyperlink"/>
            <w:noProof/>
          </w:rPr>
          <w:t>Хијерархија наслова текстуалних целина</w:t>
        </w:r>
        <w:r>
          <w:rPr>
            <w:noProof/>
            <w:webHidden/>
          </w:rPr>
          <w:tab/>
        </w:r>
        <w:r>
          <w:rPr>
            <w:noProof/>
            <w:webHidden/>
          </w:rPr>
          <w:fldChar w:fldCharType="begin"/>
        </w:r>
        <w:r>
          <w:rPr>
            <w:noProof/>
            <w:webHidden/>
          </w:rPr>
          <w:instrText xml:space="preserve"> PAGEREF _Toc175249013 \h </w:instrText>
        </w:r>
        <w:r>
          <w:rPr>
            <w:noProof/>
            <w:webHidden/>
          </w:rPr>
        </w:r>
        <w:r>
          <w:rPr>
            <w:noProof/>
            <w:webHidden/>
          </w:rPr>
          <w:fldChar w:fldCharType="separate"/>
        </w:r>
        <w:r>
          <w:rPr>
            <w:noProof/>
            <w:webHidden/>
          </w:rPr>
          <w:t>11</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14" w:history="1">
        <w:r w:rsidRPr="00840AE4">
          <w:rPr>
            <w:rStyle w:val="Hyperlink"/>
            <w:noProof/>
          </w:rPr>
          <w:t>4.3.2.</w:t>
        </w:r>
        <w:r>
          <w:rPr>
            <w:rFonts w:asciiTheme="minorHAnsi" w:eastAsiaTheme="minorEastAsia" w:hAnsiTheme="minorHAnsi" w:cstheme="minorBidi"/>
            <w:i w:val="0"/>
            <w:iCs w:val="0"/>
            <w:noProof/>
            <w:sz w:val="22"/>
            <w:szCs w:val="22"/>
            <w:lang w:eastAsia="en-GB"/>
          </w:rPr>
          <w:tab/>
        </w:r>
        <w:r w:rsidRPr="00840AE4">
          <w:rPr>
            <w:rStyle w:val="Hyperlink"/>
            <w:noProof/>
          </w:rPr>
          <w:t>Форматирање текста у оквиру текстуалних целина</w:t>
        </w:r>
        <w:r>
          <w:rPr>
            <w:noProof/>
            <w:webHidden/>
          </w:rPr>
          <w:tab/>
        </w:r>
        <w:r>
          <w:rPr>
            <w:noProof/>
            <w:webHidden/>
          </w:rPr>
          <w:fldChar w:fldCharType="begin"/>
        </w:r>
        <w:r>
          <w:rPr>
            <w:noProof/>
            <w:webHidden/>
          </w:rPr>
          <w:instrText xml:space="preserve"> PAGEREF _Toc175249014 \h </w:instrText>
        </w:r>
        <w:r>
          <w:rPr>
            <w:noProof/>
            <w:webHidden/>
          </w:rPr>
        </w:r>
        <w:r>
          <w:rPr>
            <w:noProof/>
            <w:webHidden/>
          </w:rPr>
          <w:fldChar w:fldCharType="separate"/>
        </w:r>
        <w:r>
          <w:rPr>
            <w:noProof/>
            <w:webHidden/>
          </w:rPr>
          <w:t>12</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15" w:history="1">
        <w:r w:rsidRPr="00840AE4">
          <w:rPr>
            <w:rStyle w:val="Hyperlink"/>
            <w:noProof/>
          </w:rPr>
          <w:t>4.3.3.</w:t>
        </w:r>
        <w:r>
          <w:rPr>
            <w:rFonts w:asciiTheme="minorHAnsi" w:eastAsiaTheme="minorEastAsia" w:hAnsiTheme="minorHAnsi" w:cstheme="minorBidi"/>
            <w:i w:val="0"/>
            <w:iCs w:val="0"/>
            <w:noProof/>
            <w:sz w:val="22"/>
            <w:szCs w:val="22"/>
            <w:lang w:eastAsia="en-GB"/>
          </w:rPr>
          <w:tab/>
        </w:r>
        <w:r w:rsidRPr="00840AE4">
          <w:rPr>
            <w:rStyle w:val="Hyperlink"/>
            <w:noProof/>
          </w:rPr>
          <w:t>Слике и табеле</w:t>
        </w:r>
        <w:r>
          <w:rPr>
            <w:noProof/>
            <w:webHidden/>
          </w:rPr>
          <w:tab/>
        </w:r>
        <w:r>
          <w:rPr>
            <w:noProof/>
            <w:webHidden/>
          </w:rPr>
          <w:fldChar w:fldCharType="begin"/>
        </w:r>
        <w:r>
          <w:rPr>
            <w:noProof/>
            <w:webHidden/>
          </w:rPr>
          <w:instrText xml:space="preserve"> PAGEREF _Toc175249015 \h </w:instrText>
        </w:r>
        <w:r>
          <w:rPr>
            <w:noProof/>
            <w:webHidden/>
          </w:rPr>
        </w:r>
        <w:r>
          <w:rPr>
            <w:noProof/>
            <w:webHidden/>
          </w:rPr>
          <w:fldChar w:fldCharType="separate"/>
        </w:r>
        <w:r>
          <w:rPr>
            <w:noProof/>
            <w:webHidden/>
          </w:rPr>
          <w:t>12</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16" w:history="1">
        <w:r w:rsidRPr="00840AE4">
          <w:rPr>
            <w:rStyle w:val="Hyperlink"/>
            <w:noProof/>
          </w:rPr>
          <w:t>4.3.4.</w:t>
        </w:r>
        <w:r>
          <w:rPr>
            <w:rFonts w:asciiTheme="minorHAnsi" w:eastAsiaTheme="minorEastAsia" w:hAnsiTheme="minorHAnsi" w:cstheme="minorBidi"/>
            <w:i w:val="0"/>
            <w:iCs w:val="0"/>
            <w:noProof/>
            <w:sz w:val="22"/>
            <w:szCs w:val="22"/>
            <w:lang w:eastAsia="en-GB"/>
          </w:rPr>
          <w:tab/>
        </w:r>
        <w:r w:rsidRPr="00840AE4">
          <w:rPr>
            <w:rStyle w:val="Hyperlink"/>
            <w:noProof/>
          </w:rPr>
          <w:t>Једначине</w:t>
        </w:r>
        <w:r>
          <w:rPr>
            <w:noProof/>
            <w:webHidden/>
          </w:rPr>
          <w:tab/>
        </w:r>
        <w:r>
          <w:rPr>
            <w:noProof/>
            <w:webHidden/>
          </w:rPr>
          <w:fldChar w:fldCharType="begin"/>
        </w:r>
        <w:r>
          <w:rPr>
            <w:noProof/>
            <w:webHidden/>
          </w:rPr>
          <w:instrText xml:space="preserve"> PAGEREF _Toc175249016 \h </w:instrText>
        </w:r>
        <w:r>
          <w:rPr>
            <w:noProof/>
            <w:webHidden/>
          </w:rPr>
        </w:r>
        <w:r>
          <w:rPr>
            <w:noProof/>
            <w:webHidden/>
          </w:rPr>
          <w:fldChar w:fldCharType="separate"/>
        </w:r>
        <w:r>
          <w:rPr>
            <w:noProof/>
            <w:webHidden/>
          </w:rPr>
          <w:t>12</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17" w:history="1">
        <w:r w:rsidRPr="00840AE4">
          <w:rPr>
            <w:rStyle w:val="Hyperlink"/>
            <w:noProof/>
          </w:rPr>
          <w:t>4.3.5.</w:t>
        </w:r>
        <w:r>
          <w:rPr>
            <w:rFonts w:asciiTheme="minorHAnsi" w:eastAsiaTheme="minorEastAsia" w:hAnsiTheme="minorHAnsi" w:cstheme="minorBidi"/>
            <w:i w:val="0"/>
            <w:iCs w:val="0"/>
            <w:noProof/>
            <w:sz w:val="22"/>
            <w:szCs w:val="22"/>
            <w:lang w:eastAsia="en-GB"/>
          </w:rPr>
          <w:tab/>
        </w:r>
        <w:r w:rsidRPr="00840AE4">
          <w:rPr>
            <w:rStyle w:val="Hyperlink"/>
            <w:noProof/>
          </w:rPr>
          <w:t>Променљиве</w:t>
        </w:r>
        <w:r>
          <w:rPr>
            <w:noProof/>
            <w:webHidden/>
          </w:rPr>
          <w:tab/>
        </w:r>
        <w:r>
          <w:rPr>
            <w:noProof/>
            <w:webHidden/>
          </w:rPr>
          <w:fldChar w:fldCharType="begin"/>
        </w:r>
        <w:r>
          <w:rPr>
            <w:noProof/>
            <w:webHidden/>
          </w:rPr>
          <w:instrText xml:space="preserve"> PAGEREF _Toc175249017 \h </w:instrText>
        </w:r>
        <w:r>
          <w:rPr>
            <w:noProof/>
            <w:webHidden/>
          </w:rPr>
        </w:r>
        <w:r>
          <w:rPr>
            <w:noProof/>
            <w:webHidden/>
          </w:rPr>
          <w:fldChar w:fldCharType="separate"/>
        </w:r>
        <w:r>
          <w:rPr>
            <w:noProof/>
            <w:webHidden/>
          </w:rPr>
          <w:t>12</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18" w:history="1">
        <w:r w:rsidRPr="00840AE4">
          <w:rPr>
            <w:rStyle w:val="Hyperlink"/>
            <w:noProof/>
          </w:rPr>
          <w:t>4.3.6.</w:t>
        </w:r>
        <w:r>
          <w:rPr>
            <w:rFonts w:asciiTheme="minorHAnsi" w:eastAsiaTheme="minorEastAsia" w:hAnsiTheme="minorHAnsi" w:cstheme="minorBidi"/>
            <w:i w:val="0"/>
            <w:iCs w:val="0"/>
            <w:noProof/>
            <w:sz w:val="22"/>
            <w:szCs w:val="22"/>
            <w:lang w:eastAsia="en-GB"/>
          </w:rPr>
          <w:tab/>
        </w:r>
        <w:r w:rsidRPr="00840AE4">
          <w:rPr>
            <w:rStyle w:val="Hyperlink"/>
            <w:noProof/>
          </w:rPr>
          <w:t>Набрајање</w:t>
        </w:r>
        <w:r>
          <w:rPr>
            <w:noProof/>
            <w:webHidden/>
          </w:rPr>
          <w:tab/>
        </w:r>
        <w:r>
          <w:rPr>
            <w:noProof/>
            <w:webHidden/>
          </w:rPr>
          <w:fldChar w:fldCharType="begin"/>
        </w:r>
        <w:r>
          <w:rPr>
            <w:noProof/>
            <w:webHidden/>
          </w:rPr>
          <w:instrText xml:space="preserve"> PAGEREF _Toc175249018 \h </w:instrText>
        </w:r>
        <w:r>
          <w:rPr>
            <w:noProof/>
            <w:webHidden/>
          </w:rPr>
        </w:r>
        <w:r>
          <w:rPr>
            <w:noProof/>
            <w:webHidden/>
          </w:rPr>
          <w:fldChar w:fldCharType="separate"/>
        </w:r>
        <w:r>
          <w:rPr>
            <w:noProof/>
            <w:webHidden/>
          </w:rPr>
          <w:t>12</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19" w:history="1">
        <w:r w:rsidRPr="00840AE4">
          <w:rPr>
            <w:rStyle w:val="Hyperlink"/>
            <w:noProof/>
          </w:rPr>
          <w:t>4.4.</w:t>
        </w:r>
        <w:r>
          <w:rPr>
            <w:rFonts w:asciiTheme="minorHAnsi" w:eastAsiaTheme="minorEastAsia" w:hAnsiTheme="minorHAnsi" w:cstheme="minorBidi"/>
            <w:smallCaps w:val="0"/>
            <w:noProof/>
            <w:sz w:val="22"/>
            <w:szCs w:val="22"/>
            <w:lang w:eastAsia="en-GB"/>
          </w:rPr>
          <w:tab/>
        </w:r>
        <w:r w:rsidRPr="00840AE4">
          <w:rPr>
            <w:rStyle w:val="Hyperlink"/>
            <w:noProof/>
          </w:rPr>
          <w:t>Листа референци (списак литературе)</w:t>
        </w:r>
        <w:r>
          <w:rPr>
            <w:noProof/>
            <w:webHidden/>
          </w:rPr>
          <w:tab/>
        </w:r>
        <w:r>
          <w:rPr>
            <w:noProof/>
            <w:webHidden/>
          </w:rPr>
          <w:fldChar w:fldCharType="begin"/>
        </w:r>
        <w:r>
          <w:rPr>
            <w:noProof/>
            <w:webHidden/>
          </w:rPr>
          <w:instrText xml:space="preserve"> PAGEREF _Toc175249019 \h </w:instrText>
        </w:r>
        <w:r>
          <w:rPr>
            <w:noProof/>
            <w:webHidden/>
          </w:rPr>
        </w:r>
        <w:r>
          <w:rPr>
            <w:noProof/>
            <w:webHidden/>
          </w:rPr>
          <w:fldChar w:fldCharType="separate"/>
        </w:r>
        <w:r>
          <w:rPr>
            <w:noProof/>
            <w:webHidden/>
          </w:rPr>
          <w:t>13</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20" w:history="1">
        <w:r w:rsidRPr="00840AE4">
          <w:rPr>
            <w:rStyle w:val="Hyperlink"/>
            <w:noProof/>
          </w:rPr>
          <w:t>4.5.</w:t>
        </w:r>
        <w:r>
          <w:rPr>
            <w:rFonts w:asciiTheme="minorHAnsi" w:eastAsiaTheme="minorEastAsia" w:hAnsiTheme="minorHAnsi" w:cstheme="minorBidi"/>
            <w:smallCaps w:val="0"/>
            <w:noProof/>
            <w:sz w:val="22"/>
            <w:szCs w:val="22"/>
            <w:lang w:eastAsia="en-GB"/>
          </w:rPr>
          <w:tab/>
        </w:r>
        <w:r w:rsidRPr="00840AE4">
          <w:rPr>
            <w:rStyle w:val="Hyperlink"/>
            <w:noProof/>
          </w:rPr>
          <w:t>Списак скраћеница, слика и табела</w:t>
        </w:r>
        <w:r>
          <w:rPr>
            <w:noProof/>
            <w:webHidden/>
          </w:rPr>
          <w:tab/>
        </w:r>
        <w:r>
          <w:rPr>
            <w:noProof/>
            <w:webHidden/>
          </w:rPr>
          <w:fldChar w:fldCharType="begin"/>
        </w:r>
        <w:r>
          <w:rPr>
            <w:noProof/>
            <w:webHidden/>
          </w:rPr>
          <w:instrText xml:space="preserve"> PAGEREF _Toc175249020 \h </w:instrText>
        </w:r>
        <w:r>
          <w:rPr>
            <w:noProof/>
            <w:webHidden/>
          </w:rPr>
        </w:r>
        <w:r>
          <w:rPr>
            <w:noProof/>
            <w:webHidden/>
          </w:rPr>
          <w:fldChar w:fldCharType="separate"/>
        </w:r>
        <w:r>
          <w:rPr>
            <w:noProof/>
            <w:webHidden/>
          </w:rPr>
          <w:t>14</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21" w:history="1">
        <w:r w:rsidRPr="00840AE4">
          <w:rPr>
            <w:rStyle w:val="Hyperlink"/>
            <w:noProof/>
          </w:rPr>
          <w:t>4.6.</w:t>
        </w:r>
        <w:r>
          <w:rPr>
            <w:rFonts w:asciiTheme="minorHAnsi" w:eastAsiaTheme="minorEastAsia" w:hAnsiTheme="minorHAnsi" w:cstheme="minorBidi"/>
            <w:smallCaps w:val="0"/>
            <w:noProof/>
            <w:sz w:val="22"/>
            <w:szCs w:val="22"/>
            <w:lang w:eastAsia="en-GB"/>
          </w:rPr>
          <w:tab/>
        </w:r>
        <w:r w:rsidRPr="00840AE4">
          <w:rPr>
            <w:rStyle w:val="Hyperlink"/>
            <w:noProof/>
          </w:rPr>
          <w:t>Прилози</w:t>
        </w:r>
        <w:r>
          <w:rPr>
            <w:noProof/>
            <w:webHidden/>
          </w:rPr>
          <w:tab/>
        </w:r>
        <w:r>
          <w:rPr>
            <w:noProof/>
            <w:webHidden/>
          </w:rPr>
          <w:fldChar w:fldCharType="begin"/>
        </w:r>
        <w:r>
          <w:rPr>
            <w:noProof/>
            <w:webHidden/>
          </w:rPr>
          <w:instrText xml:space="preserve"> PAGEREF _Toc175249021 \h </w:instrText>
        </w:r>
        <w:r>
          <w:rPr>
            <w:noProof/>
            <w:webHidden/>
          </w:rPr>
        </w:r>
        <w:r>
          <w:rPr>
            <w:noProof/>
            <w:webHidden/>
          </w:rPr>
          <w:fldChar w:fldCharType="separate"/>
        </w:r>
        <w:r>
          <w:rPr>
            <w:noProof/>
            <w:webHidden/>
          </w:rPr>
          <w:t>14</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22" w:history="1">
        <w:r w:rsidRPr="00840AE4">
          <w:rPr>
            <w:rStyle w:val="Hyperlink"/>
            <w:noProof/>
          </w:rPr>
          <w:t>4.7.</w:t>
        </w:r>
        <w:r>
          <w:rPr>
            <w:rFonts w:asciiTheme="minorHAnsi" w:eastAsiaTheme="minorEastAsia" w:hAnsiTheme="minorHAnsi" w:cstheme="minorBidi"/>
            <w:smallCaps w:val="0"/>
            <w:noProof/>
            <w:sz w:val="22"/>
            <w:szCs w:val="22"/>
            <w:lang w:eastAsia="en-GB"/>
          </w:rPr>
          <w:tab/>
        </w:r>
        <w:r w:rsidRPr="00840AE4">
          <w:rPr>
            <w:rStyle w:val="Hyperlink"/>
            <w:noProof/>
          </w:rPr>
          <w:t>Садржај</w:t>
        </w:r>
        <w:r>
          <w:rPr>
            <w:noProof/>
            <w:webHidden/>
          </w:rPr>
          <w:tab/>
        </w:r>
        <w:r>
          <w:rPr>
            <w:noProof/>
            <w:webHidden/>
          </w:rPr>
          <w:fldChar w:fldCharType="begin"/>
        </w:r>
        <w:r>
          <w:rPr>
            <w:noProof/>
            <w:webHidden/>
          </w:rPr>
          <w:instrText xml:space="preserve"> PAGEREF _Toc175249022 \h </w:instrText>
        </w:r>
        <w:r>
          <w:rPr>
            <w:noProof/>
            <w:webHidden/>
          </w:rPr>
        </w:r>
        <w:r>
          <w:rPr>
            <w:noProof/>
            <w:webHidden/>
          </w:rPr>
          <w:fldChar w:fldCharType="separate"/>
        </w:r>
        <w:r>
          <w:rPr>
            <w:noProof/>
            <w:webHidden/>
          </w:rPr>
          <w:t>14</w:t>
        </w:r>
        <w:r>
          <w:rPr>
            <w:noProof/>
            <w:webHidden/>
          </w:rPr>
          <w:fldChar w:fldCharType="end"/>
        </w:r>
      </w:hyperlink>
    </w:p>
    <w:p w:rsidR="00D45A60" w:rsidRDefault="00D45A60">
      <w:pPr>
        <w:pStyle w:val="TOC1"/>
        <w:tabs>
          <w:tab w:val="right" w:leader="dot" w:pos="9628"/>
        </w:tabs>
        <w:rPr>
          <w:rFonts w:asciiTheme="minorHAnsi" w:eastAsiaTheme="minorEastAsia" w:hAnsiTheme="minorHAnsi" w:cstheme="minorBidi"/>
          <w:b w:val="0"/>
          <w:bCs w:val="0"/>
          <w:caps w:val="0"/>
          <w:noProof/>
          <w:sz w:val="22"/>
          <w:szCs w:val="22"/>
          <w:lang w:eastAsia="en-GB"/>
        </w:rPr>
      </w:pPr>
      <w:hyperlink w:anchor="_Toc175249023" w:history="1">
        <w:r w:rsidRPr="00840AE4">
          <w:rPr>
            <w:rStyle w:val="Hyperlink"/>
            <w:noProof/>
          </w:rPr>
          <w:t>Литература</w:t>
        </w:r>
        <w:r>
          <w:rPr>
            <w:noProof/>
            <w:webHidden/>
          </w:rPr>
          <w:tab/>
        </w:r>
        <w:r>
          <w:rPr>
            <w:noProof/>
            <w:webHidden/>
          </w:rPr>
          <w:fldChar w:fldCharType="begin"/>
        </w:r>
        <w:r>
          <w:rPr>
            <w:noProof/>
            <w:webHidden/>
          </w:rPr>
          <w:instrText xml:space="preserve"> PAGEREF _Toc175249023 \h </w:instrText>
        </w:r>
        <w:r>
          <w:rPr>
            <w:noProof/>
            <w:webHidden/>
          </w:rPr>
        </w:r>
        <w:r>
          <w:rPr>
            <w:noProof/>
            <w:webHidden/>
          </w:rPr>
          <w:fldChar w:fldCharType="separate"/>
        </w:r>
        <w:r>
          <w:rPr>
            <w:noProof/>
            <w:webHidden/>
          </w:rPr>
          <w:t>15</w:t>
        </w:r>
        <w:r>
          <w:rPr>
            <w:noProof/>
            <w:webHidden/>
          </w:rPr>
          <w:fldChar w:fldCharType="end"/>
        </w:r>
      </w:hyperlink>
    </w:p>
    <w:p w:rsidR="00D45A60" w:rsidRDefault="00D45A60">
      <w:pPr>
        <w:pStyle w:val="TOC1"/>
        <w:tabs>
          <w:tab w:val="right" w:leader="dot" w:pos="9628"/>
        </w:tabs>
        <w:rPr>
          <w:rFonts w:asciiTheme="minorHAnsi" w:eastAsiaTheme="minorEastAsia" w:hAnsiTheme="minorHAnsi" w:cstheme="minorBidi"/>
          <w:b w:val="0"/>
          <w:bCs w:val="0"/>
          <w:caps w:val="0"/>
          <w:noProof/>
          <w:sz w:val="22"/>
          <w:szCs w:val="22"/>
          <w:lang w:eastAsia="en-GB"/>
        </w:rPr>
      </w:pPr>
      <w:hyperlink w:anchor="_Toc175249024" w:history="1">
        <w:r w:rsidRPr="00840AE4">
          <w:rPr>
            <w:rStyle w:val="Hyperlink"/>
            <w:noProof/>
          </w:rPr>
          <w:t>Списак скраћеница</w:t>
        </w:r>
        <w:r>
          <w:rPr>
            <w:noProof/>
            <w:webHidden/>
          </w:rPr>
          <w:tab/>
        </w:r>
        <w:r>
          <w:rPr>
            <w:noProof/>
            <w:webHidden/>
          </w:rPr>
          <w:fldChar w:fldCharType="begin"/>
        </w:r>
        <w:r>
          <w:rPr>
            <w:noProof/>
            <w:webHidden/>
          </w:rPr>
          <w:instrText xml:space="preserve"> PAGEREF _Toc175249024 \h </w:instrText>
        </w:r>
        <w:r>
          <w:rPr>
            <w:noProof/>
            <w:webHidden/>
          </w:rPr>
        </w:r>
        <w:r>
          <w:rPr>
            <w:noProof/>
            <w:webHidden/>
          </w:rPr>
          <w:fldChar w:fldCharType="separate"/>
        </w:r>
        <w:r>
          <w:rPr>
            <w:noProof/>
            <w:webHidden/>
          </w:rPr>
          <w:t>16</w:t>
        </w:r>
        <w:r>
          <w:rPr>
            <w:noProof/>
            <w:webHidden/>
          </w:rPr>
          <w:fldChar w:fldCharType="end"/>
        </w:r>
      </w:hyperlink>
    </w:p>
    <w:p w:rsidR="00D45A60" w:rsidRDefault="00D45A60">
      <w:pPr>
        <w:pStyle w:val="TOC1"/>
        <w:tabs>
          <w:tab w:val="right" w:leader="dot" w:pos="9628"/>
        </w:tabs>
        <w:rPr>
          <w:rFonts w:asciiTheme="minorHAnsi" w:eastAsiaTheme="minorEastAsia" w:hAnsiTheme="minorHAnsi" w:cstheme="minorBidi"/>
          <w:b w:val="0"/>
          <w:bCs w:val="0"/>
          <w:caps w:val="0"/>
          <w:noProof/>
          <w:sz w:val="22"/>
          <w:szCs w:val="22"/>
          <w:lang w:eastAsia="en-GB"/>
        </w:rPr>
      </w:pPr>
      <w:hyperlink w:anchor="_Toc175249025" w:history="1">
        <w:r w:rsidRPr="00840AE4">
          <w:rPr>
            <w:rStyle w:val="Hyperlink"/>
            <w:noProof/>
          </w:rPr>
          <w:t>Списак слика</w:t>
        </w:r>
        <w:r>
          <w:rPr>
            <w:noProof/>
            <w:webHidden/>
          </w:rPr>
          <w:tab/>
        </w:r>
        <w:r>
          <w:rPr>
            <w:noProof/>
            <w:webHidden/>
          </w:rPr>
          <w:fldChar w:fldCharType="begin"/>
        </w:r>
        <w:r>
          <w:rPr>
            <w:noProof/>
            <w:webHidden/>
          </w:rPr>
          <w:instrText xml:space="preserve"> PAGEREF _Toc175249025 \h </w:instrText>
        </w:r>
        <w:r>
          <w:rPr>
            <w:noProof/>
            <w:webHidden/>
          </w:rPr>
        </w:r>
        <w:r>
          <w:rPr>
            <w:noProof/>
            <w:webHidden/>
          </w:rPr>
          <w:fldChar w:fldCharType="separate"/>
        </w:r>
        <w:r>
          <w:rPr>
            <w:noProof/>
            <w:webHidden/>
          </w:rPr>
          <w:t>17</w:t>
        </w:r>
        <w:r>
          <w:rPr>
            <w:noProof/>
            <w:webHidden/>
          </w:rPr>
          <w:fldChar w:fldCharType="end"/>
        </w:r>
      </w:hyperlink>
    </w:p>
    <w:p w:rsidR="00D45A60" w:rsidRDefault="00D45A60">
      <w:pPr>
        <w:pStyle w:val="TOC1"/>
        <w:tabs>
          <w:tab w:val="right" w:leader="dot" w:pos="9628"/>
        </w:tabs>
        <w:rPr>
          <w:rFonts w:asciiTheme="minorHAnsi" w:eastAsiaTheme="minorEastAsia" w:hAnsiTheme="minorHAnsi" w:cstheme="minorBidi"/>
          <w:b w:val="0"/>
          <w:bCs w:val="0"/>
          <w:caps w:val="0"/>
          <w:noProof/>
          <w:sz w:val="22"/>
          <w:szCs w:val="22"/>
          <w:lang w:eastAsia="en-GB"/>
        </w:rPr>
      </w:pPr>
      <w:hyperlink w:anchor="_Toc175249026" w:history="1">
        <w:r w:rsidRPr="00840AE4">
          <w:rPr>
            <w:rStyle w:val="Hyperlink"/>
            <w:noProof/>
          </w:rPr>
          <w:t>Списак табела</w:t>
        </w:r>
        <w:r>
          <w:rPr>
            <w:noProof/>
            <w:webHidden/>
          </w:rPr>
          <w:tab/>
        </w:r>
        <w:r>
          <w:rPr>
            <w:noProof/>
            <w:webHidden/>
          </w:rPr>
          <w:fldChar w:fldCharType="begin"/>
        </w:r>
        <w:r>
          <w:rPr>
            <w:noProof/>
            <w:webHidden/>
          </w:rPr>
          <w:instrText xml:space="preserve"> PAGEREF _Toc175249026 \h </w:instrText>
        </w:r>
        <w:r>
          <w:rPr>
            <w:noProof/>
            <w:webHidden/>
          </w:rPr>
        </w:r>
        <w:r>
          <w:rPr>
            <w:noProof/>
            <w:webHidden/>
          </w:rPr>
          <w:fldChar w:fldCharType="separate"/>
        </w:r>
        <w:r>
          <w:rPr>
            <w:noProof/>
            <w:webHidden/>
          </w:rPr>
          <w:t>18</w:t>
        </w:r>
        <w:r>
          <w:rPr>
            <w:noProof/>
            <w:webHidden/>
          </w:rPr>
          <w:fldChar w:fldCharType="end"/>
        </w:r>
      </w:hyperlink>
    </w:p>
    <w:p w:rsidR="00D45A60" w:rsidRDefault="00D45A60">
      <w:pPr>
        <w:pStyle w:val="TOC1"/>
        <w:tabs>
          <w:tab w:val="left" w:pos="480"/>
          <w:tab w:val="right" w:leader="dot" w:pos="9628"/>
        </w:tabs>
        <w:rPr>
          <w:rFonts w:asciiTheme="minorHAnsi" w:eastAsiaTheme="minorEastAsia" w:hAnsiTheme="minorHAnsi" w:cstheme="minorBidi"/>
          <w:b w:val="0"/>
          <w:bCs w:val="0"/>
          <w:caps w:val="0"/>
          <w:noProof/>
          <w:sz w:val="22"/>
          <w:szCs w:val="22"/>
          <w:lang w:eastAsia="en-GB"/>
        </w:rPr>
      </w:pPr>
      <w:hyperlink w:anchor="_Toc175249027" w:history="1">
        <w:r w:rsidRPr="00840AE4">
          <w:rPr>
            <w:rStyle w:val="Hyperlink"/>
            <w:noProof/>
          </w:rPr>
          <w:t>A.</w:t>
        </w:r>
        <w:r>
          <w:rPr>
            <w:rFonts w:asciiTheme="minorHAnsi" w:eastAsiaTheme="minorEastAsia" w:hAnsiTheme="minorHAnsi" w:cstheme="minorBidi"/>
            <w:b w:val="0"/>
            <w:bCs w:val="0"/>
            <w:caps w:val="0"/>
            <w:noProof/>
            <w:sz w:val="22"/>
            <w:szCs w:val="22"/>
            <w:lang w:eastAsia="en-GB"/>
          </w:rPr>
          <w:tab/>
        </w:r>
        <w:r w:rsidRPr="00840AE4">
          <w:rPr>
            <w:rStyle w:val="Hyperlink"/>
            <w:noProof/>
          </w:rPr>
          <w:t xml:space="preserve">Подешавање стилова текста за </w:t>
        </w:r>
        <w:r w:rsidRPr="00840AE4">
          <w:rPr>
            <w:rStyle w:val="Hyperlink"/>
            <w:i/>
            <w:noProof/>
          </w:rPr>
          <w:t xml:space="preserve">Word </w:t>
        </w:r>
        <w:r w:rsidRPr="00840AE4">
          <w:rPr>
            <w:rStyle w:val="Hyperlink"/>
            <w:noProof/>
          </w:rPr>
          <w:t>2003</w:t>
        </w:r>
        <w:r>
          <w:rPr>
            <w:noProof/>
            <w:webHidden/>
          </w:rPr>
          <w:tab/>
        </w:r>
        <w:r>
          <w:rPr>
            <w:noProof/>
            <w:webHidden/>
          </w:rPr>
          <w:fldChar w:fldCharType="begin"/>
        </w:r>
        <w:r>
          <w:rPr>
            <w:noProof/>
            <w:webHidden/>
          </w:rPr>
          <w:instrText xml:space="preserve"> PAGEREF _Toc175249027 \h </w:instrText>
        </w:r>
        <w:r>
          <w:rPr>
            <w:noProof/>
            <w:webHidden/>
          </w:rPr>
        </w:r>
        <w:r>
          <w:rPr>
            <w:noProof/>
            <w:webHidden/>
          </w:rPr>
          <w:fldChar w:fldCharType="separate"/>
        </w:r>
        <w:r>
          <w:rPr>
            <w:noProof/>
            <w:webHidden/>
          </w:rPr>
          <w:t>19</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28" w:history="1">
        <w:r w:rsidRPr="00840AE4">
          <w:rPr>
            <w:rStyle w:val="Hyperlink"/>
            <w:noProof/>
          </w:rPr>
          <w:t>A.1.</w:t>
        </w:r>
        <w:r>
          <w:rPr>
            <w:rFonts w:asciiTheme="minorHAnsi" w:eastAsiaTheme="minorEastAsia" w:hAnsiTheme="minorHAnsi" w:cstheme="minorBidi"/>
            <w:smallCaps w:val="0"/>
            <w:noProof/>
            <w:sz w:val="22"/>
            <w:szCs w:val="22"/>
            <w:lang w:eastAsia="en-GB"/>
          </w:rPr>
          <w:tab/>
        </w:r>
        <w:r w:rsidRPr="00840AE4">
          <w:rPr>
            <w:rStyle w:val="Hyperlink"/>
            <w:noProof/>
          </w:rPr>
          <w:t>Подешавање изгледа странице</w:t>
        </w:r>
        <w:r>
          <w:rPr>
            <w:noProof/>
            <w:webHidden/>
          </w:rPr>
          <w:tab/>
        </w:r>
        <w:r>
          <w:rPr>
            <w:noProof/>
            <w:webHidden/>
          </w:rPr>
          <w:fldChar w:fldCharType="begin"/>
        </w:r>
        <w:r>
          <w:rPr>
            <w:noProof/>
            <w:webHidden/>
          </w:rPr>
          <w:instrText xml:space="preserve"> PAGEREF _Toc175249028 \h </w:instrText>
        </w:r>
        <w:r>
          <w:rPr>
            <w:noProof/>
            <w:webHidden/>
          </w:rPr>
        </w:r>
        <w:r>
          <w:rPr>
            <w:noProof/>
            <w:webHidden/>
          </w:rPr>
          <w:fldChar w:fldCharType="separate"/>
        </w:r>
        <w:r>
          <w:rPr>
            <w:noProof/>
            <w:webHidden/>
          </w:rPr>
          <w:t>19</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29" w:history="1">
        <w:r w:rsidRPr="00840AE4">
          <w:rPr>
            <w:rStyle w:val="Hyperlink"/>
            <w:noProof/>
          </w:rPr>
          <w:t>A.2.</w:t>
        </w:r>
        <w:r>
          <w:rPr>
            <w:rFonts w:asciiTheme="minorHAnsi" w:eastAsiaTheme="minorEastAsia" w:hAnsiTheme="minorHAnsi" w:cstheme="minorBidi"/>
            <w:smallCaps w:val="0"/>
            <w:noProof/>
            <w:sz w:val="22"/>
            <w:szCs w:val="22"/>
            <w:lang w:eastAsia="en-GB"/>
          </w:rPr>
          <w:tab/>
        </w:r>
        <w:r w:rsidRPr="00840AE4">
          <w:rPr>
            <w:rStyle w:val="Hyperlink"/>
            <w:noProof/>
          </w:rPr>
          <w:t>Форматирање основног текста и наслова хијерархијски уређених текстуалних целина</w:t>
        </w:r>
        <w:r>
          <w:rPr>
            <w:noProof/>
            <w:webHidden/>
          </w:rPr>
          <w:tab/>
        </w:r>
        <w:r>
          <w:rPr>
            <w:noProof/>
            <w:webHidden/>
          </w:rPr>
          <w:fldChar w:fldCharType="begin"/>
        </w:r>
        <w:r>
          <w:rPr>
            <w:noProof/>
            <w:webHidden/>
          </w:rPr>
          <w:instrText xml:space="preserve"> PAGEREF _Toc175249029 \h </w:instrText>
        </w:r>
        <w:r>
          <w:rPr>
            <w:noProof/>
            <w:webHidden/>
          </w:rPr>
        </w:r>
        <w:r>
          <w:rPr>
            <w:noProof/>
            <w:webHidden/>
          </w:rPr>
          <w:fldChar w:fldCharType="separate"/>
        </w:r>
        <w:r>
          <w:rPr>
            <w:noProof/>
            <w:webHidden/>
          </w:rPr>
          <w:t>19</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0" w:history="1">
        <w:r w:rsidRPr="00840AE4">
          <w:rPr>
            <w:rStyle w:val="Hyperlink"/>
            <w:noProof/>
          </w:rPr>
          <w:t>A.2.1.</w:t>
        </w:r>
        <w:r>
          <w:rPr>
            <w:rFonts w:asciiTheme="minorHAnsi" w:eastAsiaTheme="minorEastAsia" w:hAnsiTheme="minorHAnsi" w:cstheme="minorBidi"/>
            <w:i w:val="0"/>
            <w:iCs w:val="0"/>
            <w:noProof/>
            <w:sz w:val="22"/>
            <w:szCs w:val="22"/>
            <w:lang w:eastAsia="en-GB"/>
          </w:rPr>
          <w:tab/>
        </w:r>
        <w:r w:rsidRPr="00840AE4">
          <w:rPr>
            <w:rStyle w:val="Hyperlink"/>
            <w:noProof/>
          </w:rPr>
          <w:t>Основни текст</w:t>
        </w:r>
        <w:r>
          <w:rPr>
            <w:noProof/>
            <w:webHidden/>
          </w:rPr>
          <w:tab/>
        </w:r>
        <w:r>
          <w:rPr>
            <w:noProof/>
            <w:webHidden/>
          </w:rPr>
          <w:fldChar w:fldCharType="begin"/>
        </w:r>
        <w:r>
          <w:rPr>
            <w:noProof/>
            <w:webHidden/>
          </w:rPr>
          <w:instrText xml:space="preserve"> PAGEREF _Toc175249030 \h </w:instrText>
        </w:r>
        <w:r>
          <w:rPr>
            <w:noProof/>
            <w:webHidden/>
          </w:rPr>
        </w:r>
        <w:r>
          <w:rPr>
            <w:noProof/>
            <w:webHidden/>
          </w:rPr>
          <w:fldChar w:fldCharType="separate"/>
        </w:r>
        <w:r>
          <w:rPr>
            <w:noProof/>
            <w:webHidden/>
          </w:rPr>
          <w:t>21</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1" w:history="1">
        <w:r w:rsidRPr="00840AE4">
          <w:rPr>
            <w:rStyle w:val="Hyperlink"/>
            <w:noProof/>
          </w:rPr>
          <w:t>A.2.2.</w:t>
        </w:r>
        <w:r>
          <w:rPr>
            <w:rFonts w:asciiTheme="minorHAnsi" w:eastAsiaTheme="minorEastAsia" w:hAnsiTheme="minorHAnsi" w:cstheme="minorBidi"/>
            <w:i w:val="0"/>
            <w:iCs w:val="0"/>
            <w:noProof/>
            <w:sz w:val="22"/>
            <w:szCs w:val="22"/>
            <w:lang w:eastAsia="en-GB"/>
          </w:rPr>
          <w:tab/>
        </w:r>
        <w:r w:rsidRPr="00840AE4">
          <w:rPr>
            <w:rStyle w:val="Hyperlink"/>
            <w:noProof/>
          </w:rPr>
          <w:t>Наслов поглавља</w:t>
        </w:r>
        <w:r>
          <w:rPr>
            <w:noProof/>
            <w:webHidden/>
          </w:rPr>
          <w:tab/>
        </w:r>
        <w:r>
          <w:rPr>
            <w:noProof/>
            <w:webHidden/>
          </w:rPr>
          <w:fldChar w:fldCharType="begin"/>
        </w:r>
        <w:r>
          <w:rPr>
            <w:noProof/>
            <w:webHidden/>
          </w:rPr>
          <w:instrText xml:space="preserve"> PAGEREF _Toc175249031 \h </w:instrText>
        </w:r>
        <w:r>
          <w:rPr>
            <w:noProof/>
            <w:webHidden/>
          </w:rPr>
        </w:r>
        <w:r>
          <w:rPr>
            <w:noProof/>
            <w:webHidden/>
          </w:rPr>
          <w:fldChar w:fldCharType="separate"/>
        </w:r>
        <w:r>
          <w:rPr>
            <w:noProof/>
            <w:webHidden/>
          </w:rPr>
          <w:t>23</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2" w:history="1">
        <w:r w:rsidRPr="00840AE4">
          <w:rPr>
            <w:rStyle w:val="Hyperlink"/>
            <w:noProof/>
          </w:rPr>
          <w:t>A.2.3.</w:t>
        </w:r>
        <w:r>
          <w:rPr>
            <w:rFonts w:asciiTheme="minorHAnsi" w:eastAsiaTheme="minorEastAsia" w:hAnsiTheme="minorHAnsi" w:cstheme="minorBidi"/>
            <w:i w:val="0"/>
            <w:iCs w:val="0"/>
            <w:noProof/>
            <w:sz w:val="22"/>
            <w:szCs w:val="22"/>
            <w:lang w:eastAsia="en-GB"/>
          </w:rPr>
          <w:tab/>
        </w:r>
        <w:r w:rsidRPr="00840AE4">
          <w:rPr>
            <w:rStyle w:val="Hyperlink"/>
            <w:noProof/>
          </w:rPr>
          <w:t>Наслов потпоглавља</w:t>
        </w:r>
        <w:r>
          <w:rPr>
            <w:noProof/>
            <w:webHidden/>
          </w:rPr>
          <w:tab/>
        </w:r>
        <w:r>
          <w:rPr>
            <w:noProof/>
            <w:webHidden/>
          </w:rPr>
          <w:fldChar w:fldCharType="begin"/>
        </w:r>
        <w:r>
          <w:rPr>
            <w:noProof/>
            <w:webHidden/>
          </w:rPr>
          <w:instrText xml:space="preserve"> PAGEREF _Toc175249032 \h </w:instrText>
        </w:r>
        <w:r>
          <w:rPr>
            <w:noProof/>
            <w:webHidden/>
          </w:rPr>
        </w:r>
        <w:r>
          <w:rPr>
            <w:noProof/>
            <w:webHidden/>
          </w:rPr>
          <w:fldChar w:fldCharType="separate"/>
        </w:r>
        <w:r>
          <w:rPr>
            <w:noProof/>
            <w:webHidden/>
          </w:rPr>
          <w:t>25</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3" w:history="1">
        <w:r w:rsidRPr="00840AE4">
          <w:rPr>
            <w:rStyle w:val="Hyperlink"/>
            <w:noProof/>
          </w:rPr>
          <w:t>A.2.4.</w:t>
        </w:r>
        <w:r>
          <w:rPr>
            <w:rFonts w:asciiTheme="minorHAnsi" w:eastAsiaTheme="minorEastAsia" w:hAnsiTheme="minorHAnsi" w:cstheme="minorBidi"/>
            <w:i w:val="0"/>
            <w:iCs w:val="0"/>
            <w:noProof/>
            <w:sz w:val="22"/>
            <w:szCs w:val="22"/>
            <w:lang w:eastAsia="en-GB"/>
          </w:rPr>
          <w:tab/>
        </w:r>
        <w:r w:rsidRPr="00840AE4">
          <w:rPr>
            <w:rStyle w:val="Hyperlink"/>
            <w:noProof/>
          </w:rPr>
          <w:t>Наслов одељка</w:t>
        </w:r>
        <w:r>
          <w:rPr>
            <w:noProof/>
            <w:webHidden/>
          </w:rPr>
          <w:tab/>
        </w:r>
        <w:r>
          <w:rPr>
            <w:noProof/>
            <w:webHidden/>
          </w:rPr>
          <w:fldChar w:fldCharType="begin"/>
        </w:r>
        <w:r>
          <w:rPr>
            <w:noProof/>
            <w:webHidden/>
          </w:rPr>
          <w:instrText xml:space="preserve"> PAGEREF _Toc175249033 \h </w:instrText>
        </w:r>
        <w:r>
          <w:rPr>
            <w:noProof/>
            <w:webHidden/>
          </w:rPr>
        </w:r>
        <w:r>
          <w:rPr>
            <w:noProof/>
            <w:webHidden/>
          </w:rPr>
          <w:fldChar w:fldCharType="separate"/>
        </w:r>
        <w:r>
          <w:rPr>
            <w:noProof/>
            <w:webHidden/>
          </w:rPr>
          <w:t>26</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4" w:history="1">
        <w:r w:rsidRPr="00840AE4">
          <w:rPr>
            <w:rStyle w:val="Hyperlink"/>
            <w:noProof/>
          </w:rPr>
          <w:t>A.2.5.</w:t>
        </w:r>
        <w:r>
          <w:rPr>
            <w:rFonts w:asciiTheme="minorHAnsi" w:eastAsiaTheme="minorEastAsia" w:hAnsiTheme="minorHAnsi" w:cstheme="minorBidi"/>
            <w:i w:val="0"/>
            <w:iCs w:val="0"/>
            <w:noProof/>
            <w:sz w:val="22"/>
            <w:szCs w:val="22"/>
            <w:lang w:eastAsia="en-GB"/>
          </w:rPr>
          <w:tab/>
        </w:r>
        <w:r w:rsidRPr="00840AE4">
          <w:rPr>
            <w:rStyle w:val="Hyperlink"/>
            <w:noProof/>
          </w:rPr>
          <w:t>Наслов пододељка</w:t>
        </w:r>
        <w:r>
          <w:rPr>
            <w:noProof/>
            <w:webHidden/>
          </w:rPr>
          <w:tab/>
        </w:r>
        <w:r>
          <w:rPr>
            <w:noProof/>
            <w:webHidden/>
          </w:rPr>
          <w:fldChar w:fldCharType="begin"/>
        </w:r>
        <w:r>
          <w:rPr>
            <w:noProof/>
            <w:webHidden/>
          </w:rPr>
          <w:instrText xml:space="preserve"> PAGEREF _Toc175249034 \h </w:instrText>
        </w:r>
        <w:r>
          <w:rPr>
            <w:noProof/>
            <w:webHidden/>
          </w:rPr>
        </w:r>
        <w:r>
          <w:rPr>
            <w:noProof/>
            <w:webHidden/>
          </w:rPr>
          <w:fldChar w:fldCharType="separate"/>
        </w:r>
        <w:r>
          <w:rPr>
            <w:noProof/>
            <w:webHidden/>
          </w:rPr>
          <w:t>26</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35" w:history="1">
        <w:r w:rsidRPr="00840AE4">
          <w:rPr>
            <w:rStyle w:val="Hyperlink"/>
            <w:noProof/>
          </w:rPr>
          <w:t>A.3.</w:t>
        </w:r>
        <w:r>
          <w:rPr>
            <w:rFonts w:asciiTheme="minorHAnsi" w:eastAsiaTheme="minorEastAsia" w:hAnsiTheme="minorHAnsi" w:cstheme="minorBidi"/>
            <w:smallCaps w:val="0"/>
            <w:noProof/>
            <w:sz w:val="22"/>
            <w:szCs w:val="22"/>
            <w:lang w:eastAsia="en-GB"/>
          </w:rPr>
          <w:tab/>
        </w:r>
        <w:r w:rsidRPr="00840AE4">
          <w:rPr>
            <w:rStyle w:val="Hyperlink"/>
            <w:noProof/>
          </w:rPr>
          <w:t>Слике</w:t>
        </w:r>
        <w:r>
          <w:rPr>
            <w:noProof/>
            <w:webHidden/>
          </w:rPr>
          <w:tab/>
        </w:r>
        <w:r>
          <w:rPr>
            <w:noProof/>
            <w:webHidden/>
          </w:rPr>
          <w:fldChar w:fldCharType="begin"/>
        </w:r>
        <w:r>
          <w:rPr>
            <w:noProof/>
            <w:webHidden/>
          </w:rPr>
          <w:instrText xml:space="preserve"> PAGEREF _Toc175249035 \h </w:instrText>
        </w:r>
        <w:r>
          <w:rPr>
            <w:noProof/>
            <w:webHidden/>
          </w:rPr>
        </w:r>
        <w:r>
          <w:rPr>
            <w:noProof/>
            <w:webHidden/>
          </w:rPr>
          <w:fldChar w:fldCharType="separate"/>
        </w:r>
        <w:r>
          <w:rPr>
            <w:noProof/>
            <w:webHidden/>
          </w:rPr>
          <w:t>27</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6" w:history="1">
        <w:r w:rsidRPr="00840AE4">
          <w:rPr>
            <w:rStyle w:val="Hyperlink"/>
            <w:noProof/>
          </w:rPr>
          <w:t>A.3.1.</w:t>
        </w:r>
        <w:r>
          <w:rPr>
            <w:rFonts w:asciiTheme="minorHAnsi" w:eastAsiaTheme="minorEastAsia" w:hAnsiTheme="minorHAnsi" w:cstheme="minorBidi"/>
            <w:i w:val="0"/>
            <w:iCs w:val="0"/>
            <w:noProof/>
            <w:sz w:val="22"/>
            <w:szCs w:val="22"/>
            <w:lang w:eastAsia="en-GB"/>
          </w:rPr>
          <w:tab/>
        </w:r>
        <w:r w:rsidRPr="00840AE4">
          <w:rPr>
            <w:rStyle w:val="Hyperlink"/>
            <w:noProof/>
          </w:rPr>
          <w:t>Позиционирање слике</w:t>
        </w:r>
        <w:r>
          <w:rPr>
            <w:noProof/>
            <w:webHidden/>
          </w:rPr>
          <w:tab/>
        </w:r>
        <w:r>
          <w:rPr>
            <w:noProof/>
            <w:webHidden/>
          </w:rPr>
          <w:fldChar w:fldCharType="begin"/>
        </w:r>
        <w:r>
          <w:rPr>
            <w:noProof/>
            <w:webHidden/>
          </w:rPr>
          <w:instrText xml:space="preserve"> PAGEREF _Toc175249036 \h </w:instrText>
        </w:r>
        <w:r>
          <w:rPr>
            <w:noProof/>
            <w:webHidden/>
          </w:rPr>
        </w:r>
        <w:r>
          <w:rPr>
            <w:noProof/>
            <w:webHidden/>
          </w:rPr>
          <w:fldChar w:fldCharType="separate"/>
        </w:r>
        <w:r>
          <w:rPr>
            <w:noProof/>
            <w:webHidden/>
          </w:rPr>
          <w:t>27</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7" w:history="1">
        <w:r w:rsidRPr="00840AE4">
          <w:rPr>
            <w:rStyle w:val="Hyperlink"/>
            <w:noProof/>
          </w:rPr>
          <w:t>A.3.2.</w:t>
        </w:r>
        <w:r>
          <w:rPr>
            <w:rFonts w:asciiTheme="minorHAnsi" w:eastAsiaTheme="minorEastAsia" w:hAnsiTheme="minorHAnsi" w:cstheme="minorBidi"/>
            <w:i w:val="0"/>
            <w:iCs w:val="0"/>
            <w:noProof/>
            <w:sz w:val="22"/>
            <w:szCs w:val="22"/>
            <w:lang w:eastAsia="en-GB"/>
          </w:rPr>
          <w:tab/>
        </w:r>
        <w:r w:rsidRPr="00840AE4">
          <w:rPr>
            <w:rStyle w:val="Hyperlink"/>
            <w:noProof/>
          </w:rPr>
          <w:t>Назив и нумерација слике</w:t>
        </w:r>
        <w:r>
          <w:rPr>
            <w:noProof/>
            <w:webHidden/>
          </w:rPr>
          <w:tab/>
        </w:r>
        <w:r>
          <w:rPr>
            <w:noProof/>
            <w:webHidden/>
          </w:rPr>
          <w:fldChar w:fldCharType="begin"/>
        </w:r>
        <w:r>
          <w:rPr>
            <w:noProof/>
            <w:webHidden/>
          </w:rPr>
          <w:instrText xml:space="preserve"> PAGEREF _Toc175249037 \h </w:instrText>
        </w:r>
        <w:r>
          <w:rPr>
            <w:noProof/>
            <w:webHidden/>
          </w:rPr>
        </w:r>
        <w:r>
          <w:rPr>
            <w:noProof/>
            <w:webHidden/>
          </w:rPr>
          <w:fldChar w:fldCharType="separate"/>
        </w:r>
        <w:r>
          <w:rPr>
            <w:noProof/>
            <w:webHidden/>
          </w:rPr>
          <w:t>28</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38" w:history="1">
        <w:r w:rsidRPr="00840AE4">
          <w:rPr>
            <w:rStyle w:val="Hyperlink"/>
            <w:noProof/>
          </w:rPr>
          <w:t>A.4.</w:t>
        </w:r>
        <w:r>
          <w:rPr>
            <w:rFonts w:asciiTheme="minorHAnsi" w:eastAsiaTheme="minorEastAsia" w:hAnsiTheme="minorHAnsi" w:cstheme="minorBidi"/>
            <w:smallCaps w:val="0"/>
            <w:noProof/>
            <w:sz w:val="22"/>
            <w:szCs w:val="22"/>
            <w:lang w:eastAsia="en-GB"/>
          </w:rPr>
          <w:tab/>
        </w:r>
        <w:r w:rsidRPr="00840AE4">
          <w:rPr>
            <w:rStyle w:val="Hyperlink"/>
            <w:noProof/>
          </w:rPr>
          <w:t>Табеле</w:t>
        </w:r>
        <w:r>
          <w:rPr>
            <w:noProof/>
            <w:webHidden/>
          </w:rPr>
          <w:tab/>
        </w:r>
        <w:r>
          <w:rPr>
            <w:noProof/>
            <w:webHidden/>
          </w:rPr>
          <w:fldChar w:fldCharType="begin"/>
        </w:r>
        <w:r>
          <w:rPr>
            <w:noProof/>
            <w:webHidden/>
          </w:rPr>
          <w:instrText xml:space="preserve"> PAGEREF _Toc175249038 \h </w:instrText>
        </w:r>
        <w:r>
          <w:rPr>
            <w:noProof/>
            <w:webHidden/>
          </w:rPr>
        </w:r>
        <w:r>
          <w:rPr>
            <w:noProof/>
            <w:webHidden/>
          </w:rPr>
          <w:fldChar w:fldCharType="separate"/>
        </w:r>
        <w:r>
          <w:rPr>
            <w:noProof/>
            <w:webHidden/>
          </w:rPr>
          <w:t>28</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39" w:history="1">
        <w:r w:rsidRPr="00840AE4">
          <w:rPr>
            <w:rStyle w:val="Hyperlink"/>
            <w:noProof/>
          </w:rPr>
          <w:t>A.4.1.</w:t>
        </w:r>
        <w:r>
          <w:rPr>
            <w:rFonts w:asciiTheme="minorHAnsi" w:eastAsiaTheme="minorEastAsia" w:hAnsiTheme="minorHAnsi" w:cstheme="minorBidi"/>
            <w:i w:val="0"/>
            <w:iCs w:val="0"/>
            <w:noProof/>
            <w:sz w:val="22"/>
            <w:szCs w:val="22"/>
            <w:lang w:eastAsia="en-GB"/>
          </w:rPr>
          <w:tab/>
        </w:r>
        <w:r w:rsidRPr="00840AE4">
          <w:rPr>
            <w:rStyle w:val="Hyperlink"/>
            <w:noProof/>
          </w:rPr>
          <w:t>Позиционирање и изглед табеле</w:t>
        </w:r>
        <w:r>
          <w:rPr>
            <w:noProof/>
            <w:webHidden/>
          </w:rPr>
          <w:tab/>
        </w:r>
        <w:r>
          <w:rPr>
            <w:noProof/>
            <w:webHidden/>
          </w:rPr>
          <w:fldChar w:fldCharType="begin"/>
        </w:r>
        <w:r>
          <w:rPr>
            <w:noProof/>
            <w:webHidden/>
          </w:rPr>
          <w:instrText xml:space="preserve"> PAGEREF _Toc175249039 \h </w:instrText>
        </w:r>
        <w:r>
          <w:rPr>
            <w:noProof/>
            <w:webHidden/>
          </w:rPr>
        </w:r>
        <w:r>
          <w:rPr>
            <w:noProof/>
            <w:webHidden/>
          </w:rPr>
          <w:fldChar w:fldCharType="separate"/>
        </w:r>
        <w:r>
          <w:rPr>
            <w:noProof/>
            <w:webHidden/>
          </w:rPr>
          <w:t>28</w:t>
        </w:r>
        <w:r>
          <w:rPr>
            <w:noProof/>
            <w:webHidden/>
          </w:rPr>
          <w:fldChar w:fldCharType="end"/>
        </w:r>
      </w:hyperlink>
    </w:p>
    <w:p w:rsidR="00D45A60" w:rsidRDefault="00D45A60">
      <w:pPr>
        <w:pStyle w:val="TOC3"/>
        <w:tabs>
          <w:tab w:val="left" w:pos="1200"/>
          <w:tab w:val="right" w:leader="dot" w:pos="9628"/>
        </w:tabs>
        <w:rPr>
          <w:rFonts w:asciiTheme="minorHAnsi" w:eastAsiaTheme="minorEastAsia" w:hAnsiTheme="minorHAnsi" w:cstheme="minorBidi"/>
          <w:i w:val="0"/>
          <w:iCs w:val="0"/>
          <w:noProof/>
          <w:sz w:val="22"/>
          <w:szCs w:val="22"/>
          <w:lang w:eastAsia="en-GB"/>
        </w:rPr>
      </w:pPr>
      <w:hyperlink w:anchor="_Toc175249040" w:history="1">
        <w:r w:rsidRPr="00840AE4">
          <w:rPr>
            <w:rStyle w:val="Hyperlink"/>
            <w:noProof/>
          </w:rPr>
          <w:t>A.4.2.</w:t>
        </w:r>
        <w:r>
          <w:rPr>
            <w:rFonts w:asciiTheme="minorHAnsi" w:eastAsiaTheme="minorEastAsia" w:hAnsiTheme="minorHAnsi" w:cstheme="minorBidi"/>
            <w:i w:val="0"/>
            <w:iCs w:val="0"/>
            <w:noProof/>
            <w:sz w:val="22"/>
            <w:szCs w:val="22"/>
            <w:lang w:eastAsia="en-GB"/>
          </w:rPr>
          <w:tab/>
        </w:r>
        <w:r w:rsidRPr="00840AE4">
          <w:rPr>
            <w:rStyle w:val="Hyperlink"/>
            <w:noProof/>
          </w:rPr>
          <w:t>Назив и нумерација табеле</w:t>
        </w:r>
        <w:r>
          <w:rPr>
            <w:noProof/>
            <w:webHidden/>
          </w:rPr>
          <w:tab/>
        </w:r>
        <w:r>
          <w:rPr>
            <w:noProof/>
            <w:webHidden/>
          </w:rPr>
          <w:fldChar w:fldCharType="begin"/>
        </w:r>
        <w:r>
          <w:rPr>
            <w:noProof/>
            <w:webHidden/>
          </w:rPr>
          <w:instrText xml:space="preserve"> PAGEREF _Toc175249040 \h </w:instrText>
        </w:r>
        <w:r>
          <w:rPr>
            <w:noProof/>
            <w:webHidden/>
          </w:rPr>
        </w:r>
        <w:r>
          <w:rPr>
            <w:noProof/>
            <w:webHidden/>
          </w:rPr>
          <w:fldChar w:fldCharType="separate"/>
        </w:r>
        <w:r>
          <w:rPr>
            <w:noProof/>
            <w:webHidden/>
          </w:rPr>
          <w:t>28</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41" w:history="1">
        <w:r w:rsidRPr="00840AE4">
          <w:rPr>
            <w:rStyle w:val="Hyperlink"/>
            <w:noProof/>
          </w:rPr>
          <w:t>A.5.</w:t>
        </w:r>
        <w:r>
          <w:rPr>
            <w:rFonts w:asciiTheme="minorHAnsi" w:eastAsiaTheme="minorEastAsia" w:hAnsiTheme="minorHAnsi" w:cstheme="minorBidi"/>
            <w:smallCaps w:val="0"/>
            <w:noProof/>
            <w:sz w:val="22"/>
            <w:szCs w:val="22"/>
            <w:lang w:eastAsia="en-GB"/>
          </w:rPr>
          <w:tab/>
        </w:r>
        <w:r w:rsidRPr="00840AE4">
          <w:rPr>
            <w:rStyle w:val="Hyperlink"/>
            <w:noProof/>
          </w:rPr>
          <w:t>Једначине</w:t>
        </w:r>
        <w:r>
          <w:rPr>
            <w:noProof/>
            <w:webHidden/>
          </w:rPr>
          <w:tab/>
        </w:r>
        <w:r>
          <w:rPr>
            <w:noProof/>
            <w:webHidden/>
          </w:rPr>
          <w:fldChar w:fldCharType="begin"/>
        </w:r>
        <w:r>
          <w:rPr>
            <w:noProof/>
            <w:webHidden/>
          </w:rPr>
          <w:instrText xml:space="preserve"> PAGEREF _Toc175249041 \h </w:instrText>
        </w:r>
        <w:r>
          <w:rPr>
            <w:noProof/>
            <w:webHidden/>
          </w:rPr>
        </w:r>
        <w:r>
          <w:rPr>
            <w:noProof/>
            <w:webHidden/>
          </w:rPr>
          <w:fldChar w:fldCharType="separate"/>
        </w:r>
        <w:r>
          <w:rPr>
            <w:noProof/>
            <w:webHidden/>
          </w:rPr>
          <w:t>28</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42" w:history="1">
        <w:r w:rsidRPr="00840AE4">
          <w:rPr>
            <w:rStyle w:val="Hyperlink"/>
            <w:noProof/>
          </w:rPr>
          <w:t>A.6.</w:t>
        </w:r>
        <w:r>
          <w:rPr>
            <w:rFonts w:asciiTheme="minorHAnsi" w:eastAsiaTheme="minorEastAsia" w:hAnsiTheme="minorHAnsi" w:cstheme="minorBidi"/>
            <w:smallCaps w:val="0"/>
            <w:noProof/>
            <w:sz w:val="22"/>
            <w:szCs w:val="22"/>
            <w:lang w:eastAsia="en-GB"/>
          </w:rPr>
          <w:tab/>
        </w:r>
        <w:r w:rsidRPr="00840AE4">
          <w:rPr>
            <w:rStyle w:val="Hyperlink"/>
            <w:noProof/>
          </w:rPr>
          <w:t>Набрајање</w:t>
        </w:r>
        <w:r>
          <w:rPr>
            <w:noProof/>
            <w:webHidden/>
          </w:rPr>
          <w:tab/>
        </w:r>
        <w:r>
          <w:rPr>
            <w:noProof/>
            <w:webHidden/>
          </w:rPr>
          <w:fldChar w:fldCharType="begin"/>
        </w:r>
        <w:r>
          <w:rPr>
            <w:noProof/>
            <w:webHidden/>
          </w:rPr>
          <w:instrText xml:space="preserve"> PAGEREF _Toc175249042 \h </w:instrText>
        </w:r>
        <w:r>
          <w:rPr>
            <w:noProof/>
            <w:webHidden/>
          </w:rPr>
        </w:r>
        <w:r>
          <w:rPr>
            <w:noProof/>
            <w:webHidden/>
          </w:rPr>
          <w:fldChar w:fldCharType="separate"/>
        </w:r>
        <w:r>
          <w:rPr>
            <w:noProof/>
            <w:webHidden/>
          </w:rPr>
          <w:t>29</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43" w:history="1">
        <w:r w:rsidRPr="00840AE4">
          <w:rPr>
            <w:rStyle w:val="Hyperlink"/>
            <w:noProof/>
          </w:rPr>
          <w:t>A.7.</w:t>
        </w:r>
        <w:r>
          <w:rPr>
            <w:rFonts w:asciiTheme="minorHAnsi" w:eastAsiaTheme="minorEastAsia" w:hAnsiTheme="minorHAnsi" w:cstheme="minorBidi"/>
            <w:smallCaps w:val="0"/>
            <w:noProof/>
            <w:sz w:val="22"/>
            <w:szCs w:val="22"/>
            <w:lang w:eastAsia="en-GB"/>
          </w:rPr>
          <w:tab/>
        </w:r>
        <w:r w:rsidRPr="00840AE4">
          <w:rPr>
            <w:rStyle w:val="Hyperlink"/>
            <w:noProof/>
          </w:rPr>
          <w:t>Садржај</w:t>
        </w:r>
        <w:r>
          <w:rPr>
            <w:noProof/>
            <w:webHidden/>
          </w:rPr>
          <w:tab/>
        </w:r>
        <w:r>
          <w:rPr>
            <w:noProof/>
            <w:webHidden/>
          </w:rPr>
          <w:fldChar w:fldCharType="begin"/>
        </w:r>
        <w:r>
          <w:rPr>
            <w:noProof/>
            <w:webHidden/>
          </w:rPr>
          <w:instrText xml:space="preserve"> PAGEREF _Toc175249043 \h </w:instrText>
        </w:r>
        <w:r>
          <w:rPr>
            <w:noProof/>
            <w:webHidden/>
          </w:rPr>
        </w:r>
        <w:r>
          <w:rPr>
            <w:noProof/>
            <w:webHidden/>
          </w:rPr>
          <w:fldChar w:fldCharType="separate"/>
        </w:r>
        <w:r>
          <w:rPr>
            <w:noProof/>
            <w:webHidden/>
          </w:rPr>
          <w:t>33</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44" w:history="1">
        <w:r w:rsidRPr="00840AE4">
          <w:rPr>
            <w:rStyle w:val="Hyperlink"/>
            <w:noProof/>
          </w:rPr>
          <w:t>A.8.</w:t>
        </w:r>
        <w:r>
          <w:rPr>
            <w:rFonts w:asciiTheme="minorHAnsi" w:eastAsiaTheme="minorEastAsia" w:hAnsiTheme="minorHAnsi" w:cstheme="minorBidi"/>
            <w:smallCaps w:val="0"/>
            <w:noProof/>
            <w:sz w:val="22"/>
            <w:szCs w:val="22"/>
            <w:lang w:eastAsia="en-GB"/>
          </w:rPr>
          <w:tab/>
        </w:r>
        <w:r w:rsidRPr="00840AE4">
          <w:rPr>
            <w:rStyle w:val="Hyperlink"/>
            <w:noProof/>
          </w:rPr>
          <w:t>Списак литературе</w:t>
        </w:r>
        <w:r>
          <w:rPr>
            <w:noProof/>
            <w:webHidden/>
          </w:rPr>
          <w:tab/>
        </w:r>
        <w:r>
          <w:rPr>
            <w:noProof/>
            <w:webHidden/>
          </w:rPr>
          <w:fldChar w:fldCharType="begin"/>
        </w:r>
        <w:r>
          <w:rPr>
            <w:noProof/>
            <w:webHidden/>
          </w:rPr>
          <w:instrText xml:space="preserve"> PAGEREF _Toc175249044 \h </w:instrText>
        </w:r>
        <w:r>
          <w:rPr>
            <w:noProof/>
            <w:webHidden/>
          </w:rPr>
        </w:r>
        <w:r>
          <w:rPr>
            <w:noProof/>
            <w:webHidden/>
          </w:rPr>
          <w:fldChar w:fldCharType="separate"/>
        </w:r>
        <w:r>
          <w:rPr>
            <w:noProof/>
            <w:webHidden/>
          </w:rPr>
          <w:t>34</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45" w:history="1">
        <w:r w:rsidRPr="00840AE4">
          <w:rPr>
            <w:rStyle w:val="Hyperlink"/>
            <w:noProof/>
          </w:rPr>
          <w:t>A.9.</w:t>
        </w:r>
        <w:r>
          <w:rPr>
            <w:rFonts w:asciiTheme="minorHAnsi" w:eastAsiaTheme="minorEastAsia" w:hAnsiTheme="minorHAnsi" w:cstheme="minorBidi"/>
            <w:smallCaps w:val="0"/>
            <w:noProof/>
            <w:sz w:val="22"/>
            <w:szCs w:val="22"/>
            <w:lang w:eastAsia="en-GB"/>
          </w:rPr>
          <w:tab/>
        </w:r>
        <w:r w:rsidRPr="00840AE4">
          <w:rPr>
            <w:rStyle w:val="Hyperlink"/>
            <w:noProof/>
          </w:rPr>
          <w:t>Форматирање наслова за садржај, списак литературе (скраћеница, слика, табела)</w:t>
        </w:r>
        <w:r>
          <w:rPr>
            <w:noProof/>
            <w:webHidden/>
          </w:rPr>
          <w:tab/>
        </w:r>
        <w:r>
          <w:rPr>
            <w:noProof/>
            <w:webHidden/>
          </w:rPr>
          <w:fldChar w:fldCharType="begin"/>
        </w:r>
        <w:r>
          <w:rPr>
            <w:noProof/>
            <w:webHidden/>
          </w:rPr>
          <w:instrText xml:space="preserve"> PAGEREF _Toc175249045 \h </w:instrText>
        </w:r>
        <w:r>
          <w:rPr>
            <w:noProof/>
            <w:webHidden/>
          </w:rPr>
        </w:r>
        <w:r>
          <w:rPr>
            <w:noProof/>
            <w:webHidden/>
          </w:rPr>
          <w:fldChar w:fldCharType="separate"/>
        </w:r>
        <w:r>
          <w:rPr>
            <w:noProof/>
            <w:webHidden/>
          </w:rPr>
          <w:t>34</w:t>
        </w:r>
        <w:r>
          <w:rPr>
            <w:noProof/>
            <w:webHidden/>
          </w:rPr>
          <w:fldChar w:fldCharType="end"/>
        </w:r>
      </w:hyperlink>
    </w:p>
    <w:p w:rsidR="00D45A60" w:rsidRDefault="00D45A60">
      <w:pPr>
        <w:pStyle w:val="TOC2"/>
        <w:tabs>
          <w:tab w:val="left" w:pos="960"/>
          <w:tab w:val="right" w:leader="dot" w:pos="9628"/>
        </w:tabs>
        <w:rPr>
          <w:rFonts w:asciiTheme="minorHAnsi" w:eastAsiaTheme="minorEastAsia" w:hAnsiTheme="minorHAnsi" w:cstheme="minorBidi"/>
          <w:smallCaps w:val="0"/>
          <w:noProof/>
          <w:sz w:val="22"/>
          <w:szCs w:val="22"/>
          <w:lang w:eastAsia="en-GB"/>
        </w:rPr>
      </w:pPr>
      <w:hyperlink w:anchor="_Toc175249046" w:history="1">
        <w:r w:rsidRPr="00840AE4">
          <w:rPr>
            <w:rStyle w:val="Hyperlink"/>
            <w:noProof/>
          </w:rPr>
          <w:t>A.10.</w:t>
        </w:r>
        <w:r>
          <w:rPr>
            <w:rFonts w:asciiTheme="minorHAnsi" w:eastAsiaTheme="minorEastAsia" w:hAnsiTheme="minorHAnsi" w:cstheme="minorBidi"/>
            <w:smallCaps w:val="0"/>
            <w:noProof/>
            <w:sz w:val="22"/>
            <w:szCs w:val="22"/>
            <w:lang w:eastAsia="en-GB"/>
          </w:rPr>
          <w:tab/>
        </w:r>
        <w:r w:rsidRPr="00840AE4">
          <w:rPr>
            <w:rStyle w:val="Hyperlink"/>
            <w:noProof/>
          </w:rPr>
          <w:t>Наслови хијерархијски уређених целина у прилозима централном тексту тезе</w:t>
        </w:r>
        <w:r>
          <w:rPr>
            <w:noProof/>
            <w:webHidden/>
          </w:rPr>
          <w:tab/>
        </w:r>
        <w:r>
          <w:rPr>
            <w:noProof/>
            <w:webHidden/>
          </w:rPr>
          <w:fldChar w:fldCharType="begin"/>
        </w:r>
        <w:r>
          <w:rPr>
            <w:noProof/>
            <w:webHidden/>
          </w:rPr>
          <w:instrText xml:space="preserve"> PAGEREF _Toc175249046 \h </w:instrText>
        </w:r>
        <w:r>
          <w:rPr>
            <w:noProof/>
            <w:webHidden/>
          </w:rPr>
        </w:r>
        <w:r>
          <w:rPr>
            <w:noProof/>
            <w:webHidden/>
          </w:rPr>
          <w:fldChar w:fldCharType="separate"/>
        </w:r>
        <w:r>
          <w:rPr>
            <w:noProof/>
            <w:webHidden/>
          </w:rPr>
          <w:t>35</w:t>
        </w:r>
        <w:r>
          <w:rPr>
            <w:noProof/>
            <w:webHidden/>
          </w:rPr>
          <w:fldChar w:fldCharType="end"/>
        </w:r>
      </w:hyperlink>
    </w:p>
    <w:p w:rsidR="00D45A60" w:rsidRDefault="00D45A60">
      <w:pPr>
        <w:pStyle w:val="TOC3"/>
        <w:tabs>
          <w:tab w:val="left" w:pos="1440"/>
          <w:tab w:val="right" w:leader="dot" w:pos="9628"/>
        </w:tabs>
        <w:rPr>
          <w:rFonts w:asciiTheme="minorHAnsi" w:eastAsiaTheme="minorEastAsia" w:hAnsiTheme="minorHAnsi" w:cstheme="minorBidi"/>
          <w:i w:val="0"/>
          <w:iCs w:val="0"/>
          <w:noProof/>
          <w:sz w:val="22"/>
          <w:szCs w:val="22"/>
          <w:lang w:eastAsia="en-GB"/>
        </w:rPr>
      </w:pPr>
      <w:hyperlink w:anchor="_Toc175249047" w:history="1">
        <w:r w:rsidRPr="00840AE4">
          <w:rPr>
            <w:rStyle w:val="Hyperlink"/>
            <w:noProof/>
          </w:rPr>
          <w:t>A.10.1.</w:t>
        </w:r>
        <w:r>
          <w:rPr>
            <w:rFonts w:asciiTheme="minorHAnsi" w:eastAsiaTheme="minorEastAsia" w:hAnsiTheme="minorHAnsi" w:cstheme="minorBidi"/>
            <w:i w:val="0"/>
            <w:iCs w:val="0"/>
            <w:noProof/>
            <w:sz w:val="22"/>
            <w:szCs w:val="22"/>
            <w:lang w:eastAsia="en-GB"/>
          </w:rPr>
          <w:tab/>
        </w:r>
        <w:r w:rsidRPr="00840AE4">
          <w:rPr>
            <w:rStyle w:val="Hyperlink"/>
            <w:noProof/>
          </w:rPr>
          <w:t>Први ниво наслова у прилозима</w:t>
        </w:r>
        <w:r>
          <w:rPr>
            <w:noProof/>
            <w:webHidden/>
          </w:rPr>
          <w:tab/>
        </w:r>
        <w:r>
          <w:rPr>
            <w:noProof/>
            <w:webHidden/>
          </w:rPr>
          <w:fldChar w:fldCharType="begin"/>
        </w:r>
        <w:r>
          <w:rPr>
            <w:noProof/>
            <w:webHidden/>
          </w:rPr>
          <w:instrText xml:space="preserve"> PAGEREF _Toc175249047 \h </w:instrText>
        </w:r>
        <w:r>
          <w:rPr>
            <w:noProof/>
            <w:webHidden/>
          </w:rPr>
        </w:r>
        <w:r>
          <w:rPr>
            <w:noProof/>
            <w:webHidden/>
          </w:rPr>
          <w:fldChar w:fldCharType="separate"/>
        </w:r>
        <w:r>
          <w:rPr>
            <w:noProof/>
            <w:webHidden/>
          </w:rPr>
          <w:t>35</w:t>
        </w:r>
        <w:r>
          <w:rPr>
            <w:noProof/>
            <w:webHidden/>
          </w:rPr>
          <w:fldChar w:fldCharType="end"/>
        </w:r>
      </w:hyperlink>
    </w:p>
    <w:p w:rsidR="00D45A60" w:rsidRDefault="00D45A60">
      <w:pPr>
        <w:pStyle w:val="TOC3"/>
        <w:tabs>
          <w:tab w:val="left" w:pos="1440"/>
          <w:tab w:val="right" w:leader="dot" w:pos="9628"/>
        </w:tabs>
        <w:rPr>
          <w:rFonts w:asciiTheme="minorHAnsi" w:eastAsiaTheme="minorEastAsia" w:hAnsiTheme="minorHAnsi" w:cstheme="minorBidi"/>
          <w:i w:val="0"/>
          <w:iCs w:val="0"/>
          <w:noProof/>
          <w:sz w:val="22"/>
          <w:szCs w:val="22"/>
          <w:lang w:eastAsia="en-GB"/>
        </w:rPr>
      </w:pPr>
      <w:hyperlink w:anchor="_Toc175249048" w:history="1">
        <w:r w:rsidRPr="00840AE4">
          <w:rPr>
            <w:rStyle w:val="Hyperlink"/>
            <w:noProof/>
          </w:rPr>
          <w:t>A.10.2.</w:t>
        </w:r>
        <w:r>
          <w:rPr>
            <w:rFonts w:asciiTheme="minorHAnsi" w:eastAsiaTheme="minorEastAsia" w:hAnsiTheme="minorHAnsi" w:cstheme="minorBidi"/>
            <w:i w:val="0"/>
            <w:iCs w:val="0"/>
            <w:noProof/>
            <w:sz w:val="22"/>
            <w:szCs w:val="22"/>
            <w:lang w:eastAsia="en-GB"/>
          </w:rPr>
          <w:tab/>
        </w:r>
        <w:r w:rsidRPr="00840AE4">
          <w:rPr>
            <w:rStyle w:val="Hyperlink"/>
            <w:noProof/>
          </w:rPr>
          <w:t>Други ниво наслова у прилозима</w:t>
        </w:r>
        <w:r>
          <w:rPr>
            <w:noProof/>
            <w:webHidden/>
          </w:rPr>
          <w:tab/>
        </w:r>
        <w:r>
          <w:rPr>
            <w:noProof/>
            <w:webHidden/>
          </w:rPr>
          <w:fldChar w:fldCharType="begin"/>
        </w:r>
        <w:r>
          <w:rPr>
            <w:noProof/>
            <w:webHidden/>
          </w:rPr>
          <w:instrText xml:space="preserve"> PAGEREF _Toc175249048 \h </w:instrText>
        </w:r>
        <w:r>
          <w:rPr>
            <w:noProof/>
            <w:webHidden/>
          </w:rPr>
        </w:r>
        <w:r>
          <w:rPr>
            <w:noProof/>
            <w:webHidden/>
          </w:rPr>
          <w:fldChar w:fldCharType="separate"/>
        </w:r>
        <w:r>
          <w:rPr>
            <w:noProof/>
            <w:webHidden/>
          </w:rPr>
          <w:t>35</w:t>
        </w:r>
        <w:r>
          <w:rPr>
            <w:noProof/>
            <w:webHidden/>
          </w:rPr>
          <w:fldChar w:fldCharType="end"/>
        </w:r>
      </w:hyperlink>
    </w:p>
    <w:p w:rsidR="00D45A60" w:rsidRDefault="00D45A60">
      <w:pPr>
        <w:pStyle w:val="TOC3"/>
        <w:tabs>
          <w:tab w:val="left" w:pos="1440"/>
          <w:tab w:val="right" w:leader="dot" w:pos="9628"/>
        </w:tabs>
        <w:rPr>
          <w:rFonts w:asciiTheme="minorHAnsi" w:eastAsiaTheme="minorEastAsia" w:hAnsiTheme="minorHAnsi" w:cstheme="minorBidi"/>
          <w:i w:val="0"/>
          <w:iCs w:val="0"/>
          <w:noProof/>
          <w:sz w:val="22"/>
          <w:szCs w:val="22"/>
          <w:lang w:eastAsia="en-GB"/>
        </w:rPr>
      </w:pPr>
      <w:hyperlink w:anchor="_Toc175249049" w:history="1">
        <w:r w:rsidRPr="00840AE4">
          <w:rPr>
            <w:rStyle w:val="Hyperlink"/>
            <w:noProof/>
          </w:rPr>
          <w:t>A.10.3.</w:t>
        </w:r>
        <w:r>
          <w:rPr>
            <w:rFonts w:asciiTheme="minorHAnsi" w:eastAsiaTheme="minorEastAsia" w:hAnsiTheme="minorHAnsi" w:cstheme="minorBidi"/>
            <w:i w:val="0"/>
            <w:iCs w:val="0"/>
            <w:noProof/>
            <w:sz w:val="22"/>
            <w:szCs w:val="22"/>
            <w:lang w:eastAsia="en-GB"/>
          </w:rPr>
          <w:tab/>
        </w:r>
        <w:r w:rsidRPr="00840AE4">
          <w:rPr>
            <w:rStyle w:val="Hyperlink"/>
            <w:noProof/>
          </w:rPr>
          <w:t>Трећи ниво наслова у прилозима</w:t>
        </w:r>
        <w:r>
          <w:rPr>
            <w:noProof/>
            <w:webHidden/>
          </w:rPr>
          <w:tab/>
        </w:r>
        <w:r>
          <w:rPr>
            <w:noProof/>
            <w:webHidden/>
          </w:rPr>
          <w:fldChar w:fldCharType="begin"/>
        </w:r>
        <w:r>
          <w:rPr>
            <w:noProof/>
            <w:webHidden/>
          </w:rPr>
          <w:instrText xml:space="preserve"> PAGEREF _Toc175249049 \h </w:instrText>
        </w:r>
        <w:r>
          <w:rPr>
            <w:noProof/>
            <w:webHidden/>
          </w:rPr>
        </w:r>
        <w:r>
          <w:rPr>
            <w:noProof/>
            <w:webHidden/>
          </w:rPr>
          <w:fldChar w:fldCharType="separate"/>
        </w:r>
        <w:r>
          <w:rPr>
            <w:noProof/>
            <w:webHidden/>
          </w:rPr>
          <w:t>36</w:t>
        </w:r>
        <w:r>
          <w:rPr>
            <w:noProof/>
            <w:webHidden/>
          </w:rPr>
          <w:fldChar w:fldCharType="end"/>
        </w:r>
      </w:hyperlink>
    </w:p>
    <w:p w:rsidR="00D45A60" w:rsidRDefault="00D45A60">
      <w:pPr>
        <w:pStyle w:val="TOC3"/>
        <w:tabs>
          <w:tab w:val="left" w:pos="1440"/>
          <w:tab w:val="right" w:leader="dot" w:pos="9628"/>
        </w:tabs>
        <w:rPr>
          <w:rFonts w:asciiTheme="minorHAnsi" w:eastAsiaTheme="minorEastAsia" w:hAnsiTheme="minorHAnsi" w:cstheme="minorBidi"/>
          <w:i w:val="0"/>
          <w:iCs w:val="0"/>
          <w:noProof/>
          <w:sz w:val="22"/>
          <w:szCs w:val="22"/>
          <w:lang w:eastAsia="en-GB"/>
        </w:rPr>
      </w:pPr>
      <w:hyperlink w:anchor="_Toc175249050" w:history="1">
        <w:r w:rsidRPr="00840AE4">
          <w:rPr>
            <w:rStyle w:val="Hyperlink"/>
            <w:noProof/>
          </w:rPr>
          <w:t>A.10.4.</w:t>
        </w:r>
        <w:r>
          <w:rPr>
            <w:rFonts w:asciiTheme="minorHAnsi" w:eastAsiaTheme="minorEastAsia" w:hAnsiTheme="minorHAnsi" w:cstheme="minorBidi"/>
            <w:i w:val="0"/>
            <w:iCs w:val="0"/>
            <w:noProof/>
            <w:sz w:val="22"/>
            <w:szCs w:val="22"/>
            <w:lang w:eastAsia="en-GB"/>
          </w:rPr>
          <w:tab/>
        </w:r>
        <w:r w:rsidRPr="00840AE4">
          <w:rPr>
            <w:rStyle w:val="Hyperlink"/>
            <w:noProof/>
          </w:rPr>
          <w:t>Четврти ниво наслова у прилозима</w:t>
        </w:r>
        <w:r>
          <w:rPr>
            <w:noProof/>
            <w:webHidden/>
          </w:rPr>
          <w:tab/>
        </w:r>
        <w:r>
          <w:rPr>
            <w:noProof/>
            <w:webHidden/>
          </w:rPr>
          <w:fldChar w:fldCharType="begin"/>
        </w:r>
        <w:r>
          <w:rPr>
            <w:noProof/>
            <w:webHidden/>
          </w:rPr>
          <w:instrText xml:space="preserve"> PAGEREF _Toc175249050 \h </w:instrText>
        </w:r>
        <w:r>
          <w:rPr>
            <w:noProof/>
            <w:webHidden/>
          </w:rPr>
        </w:r>
        <w:r>
          <w:rPr>
            <w:noProof/>
            <w:webHidden/>
          </w:rPr>
          <w:fldChar w:fldCharType="separate"/>
        </w:r>
        <w:r>
          <w:rPr>
            <w:noProof/>
            <w:webHidden/>
          </w:rPr>
          <w:t>36</w:t>
        </w:r>
        <w:r>
          <w:rPr>
            <w:noProof/>
            <w:webHidden/>
          </w:rPr>
          <w:fldChar w:fldCharType="end"/>
        </w:r>
      </w:hyperlink>
    </w:p>
    <w:p w:rsidR="001551E5" w:rsidRPr="004C5FD1" w:rsidRDefault="0048461A" w:rsidP="002079CF">
      <w:pPr>
        <w:pStyle w:val="TOC3"/>
        <w:tabs>
          <w:tab w:val="left" w:pos="1440"/>
          <w:tab w:val="right" w:leader="dot" w:pos="9628"/>
        </w:tabs>
        <w:rPr>
          <w:lang w:val="sr-Cyrl-CS"/>
        </w:rPr>
        <w:sectPr w:rsidR="001551E5" w:rsidRPr="004C5FD1" w:rsidSect="001551E5">
          <w:headerReference w:type="default" r:id="rId11"/>
          <w:footerReference w:type="default" r:id="rId12"/>
          <w:headerReference w:type="first" r:id="rId13"/>
          <w:footerReference w:type="first" r:id="rId14"/>
          <w:pgSz w:w="11906" w:h="16838" w:code="9"/>
          <w:pgMar w:top="1701" w:right="1134" w:bottom="1701" w:left="1134" w:header="709" w:footer="709" w:gutter="0"/>
          <w:pgNumType w:fmt="lowerRoman" w:start="1"/>
          <w:cols w:space="708"/>
          <w:docGrid w:linePitch="360"/>
        </w:sectPr>
      </w:pPr>
      <w:r w:rsidRPr="004C5FD1">
        <w:rPr>
          <w:lang w:val="sr-Cyrl-CS"/>
        </w:rPr>
        <w:fldChar w:fldCharType="end"/>
      </w:r>
    </w:p>
    <w:p w:rsidR="00F06BB2" w:rsidRPr="004C5FD1" w:rsidRDefault="006412E1" w:rsidP="00226B2E">
      <w:pPr>
        <w:pStyle w:val="Inivonaslova-Poglavlje"/>
      </w:pPr>
      <w:bookmarkStart w:id="1" w:name="_Toc254342941"/>
      <w:bookmarkStart w:id="2" w:name="_Toc175248998"/>
      <w:r w:rsidRPr="004C5FD1">
        <w:lastRenderedPageBreak/>
        <w:t>Увод</w:t>
      </w:r>
      <w:bookmarkEnd w:id="2"/>
      <w:r w:rsidR="00E7161C" w:rsidRPr="004C5FD1">
        <w:t xml:space="preserve"> </w:t>
      </w:r>
    </w:p>
    <w:p w:rsidR="00F06BB2" w:rsidRPr="004C5FD1" w:rsidRDefault="006412E1" w:rsidP="00F06BB2">
      <w:pPr>
        <w:pStyle w:val="Osnovnitekst"/>
      </w:pPr>
      <w:r w:rsidRPr="004C5FD1">
        <w:t>Овај</w:t>
      </w:r>
      <w:r w:rsidR="00F06BB2" w:rsidRPr="004C5FD1">
        <w:t xml:space="preserve"> </w:t>
      </w:r>
      <w:r w:rsidRPr="004C5FD1">
        <w:t>документ</w:t>
      </w:r>
      <w:r w:rsidR="00F06BB2" w:rsidRPr="004C5FD1">
        <w:t xml:space="preserve"> </w:t>
      </w:r>
      <w:r w:rsidRPr="004C5FD1">
        <w:t>представља</w:t>
      </w:r>
      <w:r w:rsidR="00F06BB2" w:rsidRPr="004C5FD1">
        <w:t xml:space="preserve"> </w:t>
      </w:r>
      <w:r w:rsidRPr="004C5FD1">
        <w:t>образац</w:t>
      </w:r>
      <w:r w:rsidR="00F06BB2" w:rsidRPr="004C5FD1">
        <w:t xml:space="preserve"> </w:t>
      </w:r>
      <w:r w:rsidRPr="004C5FD1">
        <w:t>према</w:t>
      </w:r>
      <w:r w:rsidR="00F06BB2" w:rsidRPr="004C5FD1">
        <w:t xml:space="preserve"> </w:t>
      </w:r>
      <w:r w:rsidRPr="004C5FD1">
        <w:t>коме</w:t>
      </w:r>
      <w:r w:rsidR="00F06BB2" w:rsidRPr="004C5FD1">
        <w:t xml:space="preserve"> </w:t>
      </w:r>
      <w:r w:rsidRPr="004C5FD1">
        <w:t>треба</w:t>
      </w:r>
      <w:r w:rsidR="00F06BB2" w:rsidRPr="004C5FD1">
        <w:t xml:space="preserve"> </w:t>
      </w:r>
      <w:r w:rsidRPr="004C5FD1">
        <w:t>припремити</w:t>
      </w:r>
      <w:r w:rsidR="00F06BB2" w:rsidRPr="004C5FD1">
        <w:t xml:space="preserve"> </w:t>
      </w:r>
      <w:r w:rsidRPr="004C5FD1">
        <w:t>текст</w:t>
      </w:r>
      <w:r w:rsidR="00F06BB2" w:rsidRPr="004C5FD1">
        <w:t xml:space="preserve"> </w:t>
      </w:r>
      <w:r w:rsidRPr="004C5FD1">
        <w:t>мастер</w:t>
      </w:r>
      <w:r w:rsidR="00196C7A" w:rsidRPr="004C5FD1">
        <w:t xml:space="preserve"> </w:t>
      </w:r>
      <w:r w:rsidR="00530373" w:rsidRPr="004C5FD1">
        <w:t>тезе</w:t>
      </w:r>
      <w:r w:rsidR="00F06BB2" w:rsidRPr="004C5FD1">
        <w:t xml:space="preserve">. </w:t>
      </w:r>
      <w:r w:rsidRPr="004C5FD1">
        <w:t>Ово</w:t>
      </w:r>
      <w:r w:rsidR="00196C7A" w:rsidRPr="004C5FD1">
        <w:t xml:space="preserve"> </w:t>
      </w:r>
      <w:r w:rsidRPr="004C5FD1">
        <w:t>упутство</w:t>
      </w:r>
      <w:r w:rsidR="00196C7A" w:rsidRPr="004C5FD1">
        <w:t xml:space="preserve"> </w:t>
      </w:r>
      <w:r w:rsidRPr="004C5FD1">
        <w:t>је</w:t>
      </w:r>
      <w:r w:rsidR="00196C7A" w:rsidRPr="004C5FD1">
        <w:t xml:space="preserve"> </w:t>
      </w:r>
      <w:r w:rsidRPr="004C5FD1">
        <w:t>припремила</w:t>
      </w:r>
      <w:r w:rsidR="00196C7A" w:rsidRPr="004C5FD1">
        <w:t xml:space="preserve"> </w:t>
      </w:r>
      <w:r w:rsidRPr="004C5FD1">
        <w:t>др</w:t>
      </w:r>
      <w:r w:rsidR="00196C7A" w:rsidRPr="004C5FD1">
        <w:t xml:space="preserve"> </w:t>
      </w:r>
      <w:r w:rsidRPr="004C5FD1">
        <w:t>Марија</w:t>
      </w:r>
      <w:r w:rsidR="00196C7A" w:rsidRPr="004C5FD1">
        <w:t xml:space="preserve"> </w:t>
      </w:r>
      <w:r w:rsidRPr="004C5FD1">
        <w:t>Антић</w:t>
      </w:r>
      <w:r w:rsidR="00196C7A" w:rsidRPr="004C5FD1">
        <w:t xml:space="preserve">, </w:t>
      </w:r>
      <w:r w:rsidRPr="004C5FD1">
        <w:t>а</w:t>
      </w:r>
      <w:r w:rsidR="00196C7A" w:rsidRPr="004C5FD1">
        <w:t xml:space="preserve"> </w:t>
      </w:r>
      <w:r w:rsidRPr="004C5FD1">
        <w:t>додатна</w:t>
      </w:r>
      <w:r w:rsidR="00196C7A" w:rsidRPr="004C5FD1">
        <w:t xml:space="preserve"> </w:t>
      </w:r>
      <w:r w:rsidRPr="004C5FD1">
        <w:t>прилагођавања</w:t>
      </w:r>
      <w:r w:rsidR="00196C7A" w:rsidRPr="004C5FD1">
        <w:t xml:space="preserve"> </w:t>
      </w:r>
      <w:r w:rsidRPr="004C5FD1">
        <w:t>упутства</w:t>
      </w:r>
      <w:r w:rsidR="00196C7A" w:rsidRPr="004C5FD1">
        <w:t xml:space="preserve"> </w:t>
      </w:r>
      <w:r w:rsidRPr="004C5FD1">
        <w:t>су</w:t>
      </w:r>
      <w:r w:rsidR="00196C7A" w:rsidRPr="004C5FD1">
        <w:t xml:space="preserve"> </w:t>
      </w:r>
      <w:r w:rsidRPr="004C5FD1">
        <w:t>урадили</w:t>
      </w:r>
      <w:r w:rsidR="00196C7A" w:rsidRPr="004C5FD1">
        <w:t xml:space="preserve"> </w:t>
      </w:r>
      <w:r w:rsidRPr="004C5FD1">
        <w:t>др</w:t>
      </w:r>
      <w:r w:rsidR="00196C7A" w:rsidRPr="004C5FD1">
        <w:t xml:space="preserve"> </w:t>
      </w:r>
      <w:r w:rsidRPr="004C5FD1">
        <w:t>Зоран</w:t>
      </w:r>
      <w:r w:rsidR="00196C7A" w:rsidRPr="004C5FD1">
        <w:t xml:space="preserve"> </w:t>
      </w:r>
      <w:r w:rsidRPr="004C5FD1">
        <w:t>Чича</w:t>
      </w:r>
      <w:r w:rsidR="00196C7A" w:rsidRPr="004C5FD1">
        <w:t xml:space="preserve"> </w:t>
      </w:r>
      <w:r w:rsidRPr="004C5FD1">
        <w:t>и</w:t>
      </w:r>
      <w:r w:rsidR="00196C7A" w:rsidRPr="004C5FD1">
        <w:t xml:space="preserve"> </w:t>
      </w:r>
      <w:r w:rsidRPr="004C5FD1">
        <w:t>др</w:t>
      </w:r>
      <w:r w:rsidR="00196C7A" w:rsidRPr="004C5FD1">
        <w:t xml:space="preserve"> </w:t>
      </w:r>
      <w:r w:rsidRPr="004C5FD1">
        <w:t>Александра</w:t>
      </w:r>
      <w:r w:rsidR="00196C7A" w:rsidRPr="004C5FD1">
        <w:t xml:space="preserve"> </w:t>
      </w:r>
      <w:r w:rsidRPr="004C5FD1">
        <w:t>Смиљанић</w:t>
      </w:r>
      <w:r w:rsidR="00196C7A" w:rsidRPr="004C5FD1">
        <w:t>.</w:t>
      </w:r>
      <w:r w:rsidR="00530373" w:rsidRPr="004C5FD1">
        <w:t xml:space="preserve"> Упутство већ има уграђене стилове за писање тезе, тако да је препорука да се направи копија овог упутства и теза пише директно у направљену копију.</w:t>
      </w:r>
    </w:p>
    <w:p w:rsidR="002E288B" w:rsidRPr="004C5FD1" w:rsidRDefault="002E288B" w:rsidP="00F06BB2">
      <w:pPr>
        <w:pStyle w:val="Osnovnitekst"/>
      </w:pPr>
      <w:r w:rsidRPr="004C5FD1">
        <w:t>У поглављу 2. овог документа ће бити наведене најважније информације везане за израду и припрему текста мастер тезе. Циљ овог поглавља је фокус на најважније елементе мастер тезе који морају бити испуњени да би мастер теза била прихваћена, па се препоручује кандидатима да пажљиво прочитају ово поглавље.</w:t>
      </w:r>
      <w:r w:rsidR="00A50599">
        <w:t xml:space="preserve"> </w:t>
      </w:r>
    </w:p>
    <w:p w:rsidR="00F06BB2" w:rsidRPr="004C5FD1" w:rsidRDefault="006412E1" w:rsidP="00F06BB2">
      <w:pPr>
        <w:pStyle w:val="Osnovnitekst"/>
      </w:pPr>
      <w:r w:rsidRPr="004C5FD1">
        <w:t>Смернице</w:t>
      </w:r>
      <w:r w:rsidR="00F06BB2" w:rsidRPr="004C5FD1">
        <w:t xml:space="preserve"> </w:t>
      </w:r>
      <w:r w:rsidRPr="004C5FD1">
        <w:t>везане</w:t>
      </w:r>
      <w:r w:rsidR="00F06BB2" w:rsidRPr="004C5FD1">
        <w:t xml:space="preserve"> </w:t>
      </w:r>
      <w:r w:rsidRPr="004C5FD1">
        <w:t>за</w:t>
      </w:r>
      <w:r w:rsidR="00F06BB2" w:rsidRPr="004C5FD1">
        <w:t xml:space="preserve"> </w:t>
      </w:r>
      <w:r w:rsidRPr="004C5FD1">
        <w:t>начин</w:t>
      </w:r>
      <w:r w:rsidR="00F06BB2" w:rsidRPr="004C5FD1">
        <w:t xml:space="preserve"> </w:t>
      </w:r>
      <w:r w:rsidRPr="004C5FD1">
        <w:t>организације</w:t>
      </w:r>
      <w:r w:rsidR="00F06BB2" w:rsidRPr="004C5FD1">
        <w:t xml:space="preserve"> </w:t>
      </w:r>
      <w:r w:rsidRPr="004C5FD1">
        <w:t>основног</w:t>
      </w:r>
      <w:r w:rsidR="00F06BB2" w:rsidRPr="004C5FD1">
        <w:t xml:space="preserve"> </w:t>
      </w:r>
      <w:r w:rsidRPr="004C5FD1">
        <w:t>текста</w:t>
      </w:r>
      <w:r w:rsidR="00F06BB2" w:rsidRPr="004C5FD1">
        <w:t xml:space="preserve"> </w:t>
      </w:r>
      <w:r w:rsidRPr="004C5FD1">
        <w:t>тезе</w:t>
      </w:r>
      <w:r w:rsidR="00F06BB2" w:rsidRPr="004C5FD1">
        <w:t xml:space="preserve"> </w:t>
      </w:r>
      <w:r w:rsidRPr="004C5FD1">
        <w:t>у</w:t>
      </w:r>
      <w:r w:rsidR="00F06BB2" w:rsidRPr="004C5FD1">
        <w:t xml:space="preserve"> </w:t>
      </w:r>
      <w:r w:rsidRPr="004C5FD1">
        <w:t>хијерархијски</w:t>
      </w:r>
      <w:r w:rsidR="00F06BB2" w:rsidRPr="004C5FD1">
        <w:t xml:space="preserve"> </w:t>
      </w:r>
      <w:r w:rsidRPr="004C5FD1">
        <w:t>уређене</w:t>
      </w:r>
      <w:r w:rsidR="00F06BB2" w:rsidRPr="004C5FD1">
        <w:t xml:space="preserve"> </w:t>
      </w:r>
      <w:r w:rsidRPr="004C5FD1">
        <w:t>текстуалне</w:t>
      </w:r>
      <w:r w:rsidR="00F06BB2" w:rsidRPr="004C5FD1">
        <w:t xml:space="preserve"> </w:t>
      </w:r>
      <w:r w:rsidRPr="004C5FD1">
        <w:t>целине</w:t>
      </w:r>
      <w:r w:rsidR="00F06BB2" w:rsidRPr="004C5FD1">
        <w:t xml:space="preserve"> </w:t>
      </w:r>
      <w:r w:rsidRPr="004C5FD1">
        <w:t>биће</w:t>
      </w:r>
      <w:r w:rsidR="00F06BB2" w:rsidRPr="004C5FD1">
        <w:t xml:space="preserve"> </w:t>
      </w:r>
      <w:r w:rsidRPr="004C5FD1">
        <w:t>изложене</w:t>
      </w:r>
      <w:r w:rsidR="00F06BB2" w:rsidRPr="004C5FD1">
        <w:t xml:space="preserve"> </w:t>
      </w:r>
      <w:r w:rsidRPr="004C5FD1">
        <w:t>у</w:t>
      </w:r>
      <w:r w:rsidR="00F06BB2" w:rsidRPr="004C5FD1">
        <w:t xml:space="preserve"> </w:t>
      </w:r>
      <w:r w:rsidRPr="004C5FD1">
        <w:t>поглављу</w:t>
      </w:r>
      <w:r w:rsidR="00F06BB2" w:rsidRPr="004C5FD1">
        <w:t xml:space="preserve"> </w:t>
      </w:r>
      <w:r w:rsidR="002E288B" w:rsidRPr="004C5FD1">
        <w:t>3</w:t>
      </w:r>
      <w:r w:rsidR="00F06BB2" w:rsidRPr="004C5FD1">
        <w:t xml:space="preserve">. </w:t>
      </w:r>
      <w:r w:rsidRPr="004C5FD1">
        <w:t>овог</w:t>
      </w:r>
      <w:r w:rsidR="00F06BB2" w:rsidRPr="004C5FD1">
        <w:t xml:space="preserve"> </w:t>
      </w:r>
      <w:r w:rsidRPr="004C5FD1">
        <w:t>документа</w:t>
      </w:r>
      <w:r w:rsidR="00F06BB2" w:rsidRPr="004C5FD1">
        <w:t xml:space="preserve">. </w:t>
      </w:r>
      <w:r w:rsidRPr="004C5FD1">
        <w:t>У</w:t>
      </w:r>
      <w:r w:rsidR="00F06BB2" w:rsidRPr="004C5FD1">
        <w:t xml:space="preserve"> </w:t>
      </w:r>
      <w:r w:rsidRPr="004C5FD1">
        <w:t>овом</w:t>
      </w:r>
      <w:r w:rsidR="00F06BB2" w:rsidRPr="004C5FD1">
        <w:t xml:space="preserve"> </w:t>
      </w:r>
      <w:r w:rsidRPr="004C5FD1">
        <w:t>поглављу</w:t>
      </w:r>
      <w:r w:rsidR="00F06BB2" w:rsidRPr="004C5FD1">
        <w:t xml:space="preserve"> </w:t>
      </w:r>
      <w:r w:rsidRPr="004C5FD1">
        <w:t>биће</w:t>
      </w:r>
      <w:r w:rsidR="00F06BB2" w:rsidRPr="004C5FD1">
        <w:t xml:space="preserve"> </w:t>
      </w:r>
      <w:r w:rsidRPr="004C5FD1">
        <w:t>речи</w:t>
      </w:r>
      <w:r w:rsidR="00F06BB2" w:rsidRPr="004C5FD1">
        <w:t xml:space="preserve"> </w:t>
      </w:r>
      <w:r w:rsidRPr="004C5FD1">
        <w:t>и</w:t>
      </w:r>
      <w:r w:rsidR="00F06BB2" w:rsidRPr="004C5FD1">
        <w:t xml:space="preserve"> </w:t>
      </w:r>
      <w:r w:rsidRPr="004C5FD1">
        <w:t>о</w:t>
      </w:r>
      <w:r w:rsidR="00F06BB2" w:rsidRPr="004C5FD1">
        <w:t xml:space="preserve"> </w:t>
      </w:r>
      <w:r w:rsidRPr="004C5FD1">
        <w:t>уобичајеном</w:t>
      </w:r>
      <w:r w:rsidR="00F06BB2" w:rsidRPr="004C5FD1">
        <w:t xml:space="preserve"> </w:t>
      </w:r>
      <w:r w:rsidRPr="004C5FD1">
        <w:t>стилу</w:t>
      </w:r>
      <w:r w:rsidR="00F06BB2" w:rsidRPr="004C5FD1">
        <w:t xml:space="preserve"> </w:t>
      </w:r>
      <w:r w:rsidRPr="004C5FD1">
        <w:t>писања</w:t>
      </w:r>
      <w:r w:rsidR="00F06BB2" w:rsidRPr="004C5FD1">
        <w:t xml:space="preserve"> </w:t>
      </w:r>
      <w:r w:rsidRPr="004C5FD1">
        <w:t>текста</w:t>
      </w:r>
      <w:r w:rsidR="00F06BB2" w:rsidRPr="004C5FD1">
        <w:t xml:space="preserve">, </w:t>
      </w:r>
      <w:r w:rsidRPr="004C5FD1">
        <w:t>начину</w:t>
      </w:r>
      <w:r w:rsidR="00F06BB2" w:rsidRPr="004C5FD1">
        <w:t xml:space="preserve"> </w:t>
      </w:r>
      <w:r w:rsidRPr="004C5FD1">
        <w:t>израде</w:t>
      </w:r>
      <w:r w:rsidR="00F06BB2" w:rsidRPr="004C5FD1">
        <w:t xml:space="preserve"> </w:t>
      </w:r>
      <w:r w:rsidRPr="004C5FD1">
        <w:t>слика</w:t>
      </w:r>
      <w:r w:rsidR="00F06BB2" w:rsidRPr="004C5FD1">
        <w:t xml:space="preserve">, </w:t>
      </w:r>
      <w:r w:rsidRPr="004C5FD1">
        <w:t>табела</w:t>
      </w:r>
      <w:r w:rsidR="00F06BB2" w:rsidRPr="004C5FD1">
        <w:t xml:space="preserve"> </w:t>
      </w:r>
      <w:r w:rsidRPr="004C5FD1">
        <w:t>и</w:t>
      </w:r>
      <w:r w:rsidR="00F06BB2" w:rsidRPr="004C5FD1">
        <w:t xml:space="preserve"> </w:t>
      </w:r>
      <w:r w:rsidRPr="004C5FD1">
        <w:t>прилога</w:t>
      </w:r>
      <w:r w:rsidR="00F06BB2" w:rsidRPr="004C5FD1">
        <w:t xml:space="preserve"> </w:t>
      </w:r>
      <w:r w:rsidRPr="004C5FD1">
        <w:t>основном</w:t>
      </w:r>
      <w:r w:rsidR="00F06BB2" w:rsidRPr="004C5FD1">
        <w:t xml:space="preserve"> </w:t>
      </w:r>
      <w:r w:rsidRPr="004C5FD1">
        <w:t>тексту</w:t>
      </w:r>
      <w:r w:rsidR="00F06BB2" w:rsidRPr="004C5FD1">
        <w:t xml:space="preserve"> </w:t>
      </w:r>
      <w:r w:rsidRPr="004C5FD1">
        <w:t>тезе</w:t>
      </w:r>
      <w:r w:rsidR="00F06BB2" w:rsidRPr="004C5FD1">
        <w:t xml:space="preserve"> </w:t>
      </w:r>
      <w:r w:rsidRPr="004C5FD1">
        <w:t>и</w:t>
      </w:r>
      <w:r w:rsidR="00F06BB2" w:rsidRPr="004C5FD1">
        <w:t xml:space="preserve"> </w:t>
      </w:r>
      <w:r w:rsidRPr="004C5FD1">
        <w:t>сл</w:t>
      </w:r>
      <w:r w:rsidR="00F06BB2" w:rsidRPr="004C5FD1">
        <w:t xml:space="preserve">. </w:t>
      </w:r>
    </w:p>
    <w:p w:rsidR="00F06BB2" w:rsidRPr="004C5FD1" w:rsidRDefault="006412E1" w:rsidP="00F06BB2">
      <w:pPr>
        <w:pStyle w:val="Osnovnitekst"/>
      </w:pPr>
      <w:r w:rsidRPr="004C5FD1">
        <w:t>У</w:t>
      </w:r>
      <w:r w:rsidR="00F06BB2" w:rsidRPr="004C5FD1">
        <w:t xml:space="preserve"> </w:t>
      </w:r>
      <w:r w:rsidRPr="004C5FD1">
        <w:t>поглављу</w:t>
      </w:r>
      <w:r w:rsidR="00F06BB2" w:rsidRPr="004C5FD1">
        <w:t xml:space="preserve"> </w:t>
      </w:r>
      <w:r w:rsidR="002E288B" w:rsidRPr="004C5FD1">
        <w:t>4</w:t>
      </w:r>
      <w:r w:rsidR="00F06BB2" w:rsidRPr="004C5FD1">
        <w:t xml:space="preserve">. </w:t>
      </w:r>
      <w:r w:rsidRPr="004C5FD1">
        <w:t>биће</w:t>
      </w:r>
      <w:r w:rsidR="00F06BB2" w:rsidRPr="004C5FD1">
        <w:t xml:space="preserve"> </w:t>
      </w:r>
      <w:r w:rsidRPr="004C5FD1">
        <w:t>објашњени</w:t>
      </w:r>
      <w:r w:rsidR="00F06BB2" w:rsidRPr="004C5FD1">
        <w:t xml:space="preserve"> </w:t>
      </w:r>
      <w:r w:rsidRPr="004C5FD1">
        <w:t>основни</w:t>
      </w:r>
      <w:r w:rsidR="00F06BB2" w:rsidRPr="004C5FD1">
        <w:t xml:space="preserve"> </w:t>
      </w:r>
      <w:r w:rsidRPr="004C5FD1">
        <w:t>технички</w:t>
      </w:r>
      <w:r w:rsidR="00F06BB2" w:rsidRPr="004C5FD1">
        <w:t xml:space="preserve"> </w:t>
      </w:r>
      <w:r w:rsidRPr="004C5FD1">
        <w:t>аспекти</w:t>
      </w:r>
      <w:r w:rsidR="00F06BB2" w:rsidRPr="004C5FD1">
        <w:t xml:space="preserve"> </w:t>
      </w:r>
      <w:r w:rsidRPr="004C5FD1">
        <w:t>везани</w:t>
      </w:r>
      <w:r w:rsidR="00F06BB2" w:rsidRPr="004C5FD1">
        <w:t xml:space="preserve"> </w:t>
      </w:r>
      <w:r w:rsidRPr="004C5FD1">
        <w:t>за</w:t>
      </w:r>
      <w:r w:rsidR="00F06BB2" w:rsidRPr="004C5FD1">
        <w:t xml:space="preserve"> </w:t>
      </w:r>
      <w:r w:rsidRPr="004C5FD1">
        <w:t>форматирање</w:t>
      </w:r>
      <w:r w:rsidR="00F06BB2" w:rsidRPr="004C5FD1">
        <w:t xml:space="preserve"> </w:t>
      </w:r>
      <w:r w:rsidRPr="004C5FD1">
        <w:t>текста</w:t>
      </w:r>
      <w:r w:rsidR="00F06BB2" w:rsidRPr="004C5FD1">
        <w:t xml:space="preserve"> </w:t>
      </w:r>
      <w:r w:rsidRPr="004C5FD1">
        <w:t>коришћењем</w:t>
      </w:r>
      <w:r w:rsidR="00F06BB2" w:rsidRPr="004C5FD1">
        <w:t xml:space="preserve"> </w:t>
      </w:r>
      <w:r w:rsidRPr="004C5FD1">
        <w:t>стилова</w:t>
      </w:r>
      <w:r w:rsidR="00F06BB2" w:rsidRPr="004C5FD1">
        <w:t xml:space="preserve"> </w:t>
      </w:r>
      <w:r w:rsidRPr="004C5FD1">
        <w:t>дефинисаних</w:t>
      </w:r>
      <w:r w:rsidR="00F06BB2" w:rsidRPr="004C5FD1">
        <w:t xml:space="preserve"> </w:t>
      </w:r>
      <w:r w:rsidRPr="004C5FD1">
        <w:t>у</w:t>
      </w:r>
      <w:r w:rsidR="00F06BB2" w:rsidRPr="004C5FD1">
        <w:t xml:space="preserve"> </w:t>
      </w:r>
      <w:r w:rsidRPr="004C5FD1">
        <w:t>овом</w:t>
      </w:r>
      <w:r w:rsidR="00F06BB2" w:rsidRPr="004C5FD1">
        <w:t xml:space="preserve"> </w:t>
      </w:r>
      <w:r w:rsidRPr="004C5FD1">
        <w:t>документу</w:t>
      </w:r>
      <w:r w:rsidR="00F06BB2" w:rsidRPr="004C5FD1">
        <w:t xml:space="preserve">, </w:t>
      </w:r>
      <w:r w:rsidRPr="004C5FD1">
        <w:t>док</w:t>
      </w:r>
      <w:r w:rsidR="00F06BB2" w:rsidRPr="004C5FD1">
        <w:t xml:space="preserve"> </w:t>
      </w:r>
      <w:r w:rsidRPr="004C5FD1">
        <w:t>ће</w:t>
      </w:r>
      <w:r w:rsidR="00F06BB2" w:rsidRPr="004C5FD1">
        <w:t xml:space="preserve"> </w:t>
      </w:r>
      <w:r w:rsidRPr="004C5FD1">
        <w:t>у</w:t>
      </w:r>
      <w:r w:rsidR="00F06BB2" w:rsidRPr="004C5FD1">
        <w:t xml:space="preserve"> </w:t>
      </w:r>
      <w:r w:rsidRPr="004C5FD1">
        <w:t>прилогу</w:t>
      </w:r>
      <w:r w:rsidR="00F06BB2" w:rsidRPr="004C5FD1">
        <w:t xml:space="preserve"> </w:t>
      </w:r>
      <w:r w:rsidRPr="004C5FD1">
        <w:t>бити</w:t>
      </w:r>
      <w:r w:rsidR="00F06BB2" w:rsidRPr="004C5FD1">
        <w:t xml:space="preserve"> </w:t>
      </w:r>
      <w:r w:rsidRPr="004C5FD1">
        <w:t>дата</w:t>
      </w:r>
      <w:r w:rsidR="00F06BB2" w:rsidRPr="004C5FD1">
        <w:t xml:space="preserve"> </w:t>
      </w:r>
      <w:r w:rsidRPr="004C5FD1">
        <w:t>детаљна</w:t>
      </w:r>
      <w:r w:rsidR="00F06BB2" w:rsidRPr="004C5FD1">
        <w:t xml:space="preserve"> </w:t>
      </w:r>
      <w:r w:rsidRPr="004C5FD1">
        <w:t>упутства</w:t>
      </w:r>
      <w:r w:rsidR="00F06BB2" w:rsidRPr="004C5FD1">
        <w:t xml:space="preserve"> </w:t>
      </w:r>
      <w:r w:rsidRPr="004C5FD1">
        <w:t>везана</w:t>
      </w:r>
      <w:r w:rsidR="00F06BB2" w:rsidRPr="004C5FD1">
        <w:t xml:space="preserve"> </w:t>
      </w:r>
      <w:r w:rsidRPr="004C5FD1">
        <w:t>за</w:t>
      </w:r>
      <w:r w:rsidR="00F06BB2" w:rsidRPr="004C5FD1">
        <w:t xml:space="preserve"> </w:t>
      </w:r>
      <w:r w:rsidRPr="004C5FD1">
        <w:t>дефинисање</w:t>
      </w:r>
      <w:r w:rsidR="00F06BB2" w:rsidRPr="004C5FD1">
        <w:t xml:space="preserve"> </w:t>
      </w:r>
      <w:r w:rsidRPr="004C5FD1">
        <w:t>стилова</w:t>
      </w:r>
      <w:r w:rsidR="00A3069A" w:rsidRPr="004C5FD1">
        <w:t xml:space="preserve"> </w:t>
      </w:r>
      <w:r w:rsidRPr="004C5FD1">
        <w:t>за</w:t>
      </w:r>
      <w:r w:rsidR="00A3069A" w:rsidRPr="004C5FD1">
        <w:t xml:space="preserve"> </w:t>
      </w:r>
      <w:r w:rsidRPr="004C5FD1">
        <w:t>заинтересоване</w:t>
      </w:r>
      <w:r w:rsidR="00A3069A" w:rsidRPr="004C5FD1">
        <w:t xml:space="preserve"> </w:t>
      </w:r>
      <w:r w:rsidRPr="004C5FD1">
        <w:t>читаоце</w:t>
      </w:r>
      <w:r w:rsidR="00A3069A" w:rsidRPr="004C5FD1">
        <w:t xml:space="preserve">. </w:t>
      </w:r>
      <w:r w:rsidRPr="004C5FD1">
        <w:t>Ипак</w:t>
      </w:r>
      <w:r w:rsidR="00A3069A" w:rsidRPr="004C5FD1">
        <w:t xml:space="preserve">, </w:t>
      </w:r>
      <w:r w:rsidRPr="004C5FD1">
        <w:t>не</w:t>
      </w:r>
      <w:r w:rsidR="00A3069A" w:rsidRPr="004C5FD1">
        <w:t xml:space="preserve"> </w:t>
      </w:r>
      <w:r w:rsidRPr="004C5FD1">
        <w:t>препоручује</w:t>
      </w:r>
      <w:r w:rsidR="00A3069A" w:rsidRPr="004C5FD1">
        <w:t xml:space="preserve"> </w:t>
      </w:r>
      <w:r w:rsidRPr="004C5FD1">
        <w:t>се</w:t>
      </w:r>
      <w:r w:rsidR="00A3069A" w:rsidRPr="004C5FD1">
        <w:t xml:space="preserve"> </w:t>
      </w:r>
      <w:r w:rsidRPr="004C5FD1">
        <w:t>да</w:t>
      </w:r>
      <w:r w:rsidR="00A3069A" w:rsidRPr="004C5FD1">
        <w:t xml:space="preserve"> </w:t>
      </w:r>
      <w:r w:rsidRPr="004C5FD1">
        <w:t>се</w:t>
      </w:r>
      <w:r w:rsidR="00A3069A" w:rsidRPr="004C5FD1">
        <w:t xml:space="preserve"> </w:t>
      </w:r>
      <w:r w:rsidRPr="004C5FD1">
        <w:t>стил</w:t>
      </w:r>
      <w:r w:rsidR="00A3069A" w:rsidRPr="004C5FD1">
        <w:t xml:space="preserve"> </w:t>
      </w:r>
      <w:r w:rsidRPr="004C5FD1">
        <w:t>дат</w:t>
      </w:r>
      <w:r w:rsidR="00A3069A" w:rsidRPr="004C5FD1">
        <w:t xml:space="preserve"> </w:t>
      </w:r>
      <w:r w:rsidRPr="004C5FD1">
        <w:t>у</w:t>
      </w:r>
      <w:r w:rsidR="00A3069A" w:rsidRPr="004C5FD1">
        <w:t xml:space="preserve"> </w:t>
      </w:r>
      <w:r w:rsidRPr="004C5FD1">
        <w:t>овом</w:t>
      </w:r>
      <w:r w:rsidR="00A3069A" w:rsidRPr="004C5FD1">
        <w:t xml:space="preserve"> </w:t>
      </w:r>
      <w:r w:rsidRPr="004C5FD1">
        <w:t>документу</w:t>
      </w:r>
      <w:r w:rsidR="00A3069A" w:rsidRPr="004C5FD1">
        <w:t xml:space="preserve"> </w:t>
      </w:r>
      <w:r w:rsidRPr="004C5FD1">
        <w:t>мења</w:t>
      </w:r>
      <w:r w:rsidR="00F06BB2" w:rsidRPr="004C5FD1">
        <w:t>.</w:t>
      </w:r>
    </w:p>
    <w:p w:rsidR="00F06BB2" w:rsidRPr="004C5FD1" w:rsidRDefault="002E288B" w:rsidP="002E288B">
      <w:pPr>
        <w:pStyle w:val="Inivonaslova-Poglavlje"/>
      </w:pPr>
      <w:bookmarkStart w:id="3" w:name="_Toc175248999"/>
      <w:r w:rsidRPr="004C5FD1">
        <w:lastRenderedPageBreak/>
        <w:t>Припрема мастер тезе</w:t>
      </w:r>
      <w:bookmarkEnd w:id="3"/>
    </w:p>
    <w:p w:rsidR="002E288B" w:rsidRPr="004C5FD1" w:rsidRDefault="002E288B" w:rsidP="002E288B">
      <w:pPr>
        <w:pStyle w:val="Osnovnitekst"/>
      </w:pPr>
      <w:r w:rsidRPr="004C5FD1">
        <w:t xml:space="preserve">У овом поглављу су наведене најважније информације везане за припрему мастер тезе. Пошто су у овом поглављу извучени најважнији аспекти припреме мастер рада, међу којима је већина обавезна, читаоцу се препоручује да посебну пажњу посвети овом поглављу. </w:t>
      </w:r>
    </w:p>
    <w:p w:rsidR="002E288B" w:rsidRPr="004C5FD1" w:rsidRDefault="00530373" w:rsidP="002E288B">
      <w:pPr>
        <w:pStyle w:val="Osnovnitekst"/>
      </w:pPr>
      <w:r w:rsidRPr="004C5FD1">
        <w:t>Сама мастер теза мора да садржи насловну страну, садржај, уводно поглавље, централна поглавља, закључак (завршно поглавље), списак коришћене литературе, списак скраћеница, списак слика и списак табела</w:t>
      </w:r>
      <w:r w:rsidR="009E7A33" w:rsidRPr="004C5FD1">
        <w:t xml:space="preserve"> (редоследом како су наведени у овој реченици)</w:t>
      </w:r>
      <w:r w:rsidRPr="004C5FD1">
        <w:t>. Опционо</w:t>
      </w:r>
      <w:r w:rsidR="00426E8D" w:rsidRPr="004C5FD1">
        <w:t>,</w:t>
      </w:r>
      <w:r w:rsidRPr="004C5FD1">
        <w:t xml:space="preserve"> теза може да садржи и захвалницу</w:t>
      </w:r>
      <w:r w:rsidR="009E7A33" w:rsidRPr="004C5FD1">
        <w:t xml:space="preserve"> (која се ставља између насловне стране и садржаја)</w:t>
      </w:r>
      <w:r w:rsidRPr="004C5FD1">
        <w:t>, као и прилоге</w:t>
      </w:r>
      <w:r w:rsidR="00FD5CDF" w:rsidRPr="004C5FD1">
        <w:t xml:space="preserve"> који иду на сам крај рада</w:t>
      </w:r>
      <w:r w:rsidRPr="004C5FD1">
        <w:t>. Насловна страна се пише бесерифним фонтом (</w:t>
      </w:r>
      <w:r w:rsidRPr="004C5FD1">
        <w:rPr>
          <w:i/>
        </w:rPr>
        <w:t>Arial</w:t>
      </w:r>
      <w:r w:rsidR="002D7455" w:rsidRPr="004C5FD1">
        <w:t xml:space="preserve">), </w:t>
      </w:r>
      <w:r w:rsidRPr="004C5FD1">
        <w:t>а остатак тезе се пише серифним фонтом (</w:t>
      </w:r>
      <w:r w:rsidRPr="004C5FD1">
        <w:rPr>
          <w:i/>
        </w:rPr>
        <w:t>Times New Roman</w:t>
      </w:r>
      <w:r w:rsidRPr="004C5FD1">
        <w:t xml:space="preserve">, </w:t>
      </w:r>
      <w:r w:rsidRPr="004C5FD1">
        <w:rPr>
          <w:i/>
        </w:rPr>
        <w:t>Garamond</w:t>
      </w:r>
      <w:r w:rsidR="009E7A33" w:rsidRPr="004C5FD1">
        <w:t xml:space="preserve"> и сл.</w:t>
      </w:r>
      <w:r w:rsidRPr="004C5FD1">
        <w:t>)</w:t>
      </w:r>
      <w:r w:rsidR="009E7A33" w:rsidRPr="004C5FD1">
        <w:t xml:space="preserve">. У овом упутству је за насловну страну коришћен </w:t>
      </w:r>
      <w:r w:rsidR="009E7A33" w:rsidRPr="004C5FD1">
        <w:rPr>
          <w:i/>
        </w:rPr>
        <w:t>Arial</w:t>
      </w:r>
      <w:r w:rsidR="009E7A33" w:rsidRPr="004C5FD1">
        <w:t xml:space="preserve"> фонт, а за остатак текста је коришћен </w:t>
      </w:r>
      <w:r w:rsidR="009E7A33" w:rsidRPr="004C5FD1">
        <w:rPr>
          <w:i/>
        </w:rPr>
        <w:t>Times New Roman</w:t>
      </w:r>
      <w:r w:rsidR="009E7A33" w:rsidRPr="004C5FD1">
        <w:t xml:space="preserve"> фонт</w:t>
      </w:r>
      <w:r w:rsidR="002D7455" w:rsidRPr="004C5FD1">
        <w:t>.</w:t>
      </w:r>
      <w:r w:rsidR="009E7A33" w:rsidRPr="004C5FD1">
        <w:t xml:space="preserve"> </w:t>
      </w:r>
      <w:r w:rsidR="002D7455" w:rsidRPr="004C5FD1">
        <w:t>К</w:t>
      </w:r>
      <w:r w:rsidR="009E7A33" w:rsidRPr="004C5FD1">
        <w:t>андидат у договору са ментором</w:t>
      </w:r>
      <w:r w:rsidR="002D7455" w:rsidRPr="004C5FD1">
        <w:t xml:space="preserve"> за део тезе иза насловне стране</w:t>
      </w:r>
      <w:r w:rsidR="009E7A33" w:rsidRPr="004C5FD1">
        <w:t xml:space="preserve"> може да изабере и неки од</w:t>
      </w:r>
      <w:r w:rsidR="002D7455" w:rsidRPr="004C5FD1">
        <w:t xml:space="preserve"> других</w:t>
      </w:r>
      <w:r w:rsidR="009E7A33" w:rsidRPr="004C5FD1">
        <w:t xml:space="preserve"> </w:t>
      </w:r>
      <w:r w:rsidR="002D7455" w:rsidRPr="004C5FD1">
        <w:t xml:space="preserve">серифних </w:t>
      </w:r>
      <w:r w:rsidR="009E7A33" w:rsidRPr="004C5FD1">
        <w:t>фонтова</w:t>
      </w:r>
      <w:r w:rsidR="002D7455" w:rsidRPr="004C5FD1">
        <w:t xml:space="preserve"> уместо </w:t>
      </w:r>
      <w:r w:rsidR="002D7455" w:rsidRPr="004C5FD1">
        <w:rPr>
          <w:i/>
        </w:rPr>
        <w:t>Times New Roman</w:t>
      </w:r>
      <w:r w:rsidR="002D7455" w:rsidRPr="004C5FD1">
        <w:t xml:space="preserve"> фонта</w:t>
      </w:r>
      <w:r w:rsidR="009E7A33" w:rsidRPr="004C5FD1">
        <w:t xml:space="preserve">. </w:t>
      </w:r>
      <w:r w:rsidR="008A0621" w:rsidRPr="004C5FD1">
        <w:t xml:space="preserve">Уколико се теза пише ћирилицом, одређени фонтови се приказују проблематично уколико су </w:t>
      </w:r>
      <w:r w:rsidR="008A0621" w:rsidRPr="00080167">
        <w:t xml:space="preserve">писани у </w:t>
      </w:r>
      <w:r w:rsidR="008A0621" w:rsidRPr="00080167">
        <w:rPr>
          <w:i/>
        </w:rPr>
        <w:t>курзиву</w:t>
      </w:r>
      <w:r w:rsidR="008A0621" w:rsidRPr="00080167">
        <w:t>, па се</w:t>
      </w:r>
      <w:r w:rsidR="008A0621" w:rsidRPr="004C5FD1">
        <w:t xml:space="preserve"> у том случају саветује студентима да у договору са ментором изаберу одговарајући фонт за писање делова </w:t>
      </w:r>
      <w:r w:rsidR="008A0621" w:rsidRPr="0031230F">
        <w:t xml:space="preserve">текста у </w:t>
      </w:r>
      <w:r w:rsidR="008A0621" w:rsidRPr="0031230F">
        <w:rPr>
          <w:i/>
        </w:rPr>
        <w:t>курзиву</w:t>
      </w:r>
      <w:r w:rsidR="008A0621" w:rsidRPr="0031230F">
        <w:t xml:space="preserve">. </w:t>
      </w:r>
      <w:r w:rsidR="002D7455" w:rsidRPr="0031230F">
        <w:t>Насловна</w:t>
      </w:r>
      <w:r w:rsidR="002D7455" w:rsidRPr="004C5FD1">
        <w:t xml:space="preserve"> страна </w:t>
      </w:r>
      <w:r w:rsidR="002D7455" w:rsidRPr="004C5FD1">
        <w:rPr>
          <w:b/>
          <w:u w:val="single"/>
        </w:rPr>
        <w:t>мора</w:t>
      </w:r>
      <w:r w:rsidR="002D7455" w:rsidRPr="004C5FD1">
        <w:t xml:space="preserve"> бити урађена по примеру из овог упутства.</w:t>
      </w:r>
      <w:r w:rsidR="00F87781" w:rsidRPr="004C5FD1">
        <w:t xml:space="preserve"> Уколико је ментор редовни или ванредни професор, уз име ментора се пише титула проф. др (на пример, проф. др Александра Смиљанић), а уколико је ментор доцент онда се уз име ментора пише титула доц. др (на пример, доц. др Зоран Чича). </w:t>
      </w:r>
      <w:r w:rsidR="00ED1C92" w:rsidRPr="004C5FD1">
        <w:t>Приметити да се иза др не ставља тачка.</w:t>
      </w:r>
    </w:p>
    <w:p w:rsidR="009E7A33" w:rsidRPr="004C5FD1" w:rsidRDefault="009E7A33" w:rsidP="002E288B">
      <w:pPr>
        <w:pStyle w:val="Osnovnitekst"/>
      </w:pPr>
      <w:r w:rsidRPr="004C5FD1">
        <w:t>Мастер теза се штампа једнострано. Коричење примерка који се предаје на јавни увид треба да буде спирално, док примерци који се предају члановима комисије за одбрану могу бити спирално или тврдо коричени. Уколико је примерак тврдо коричен, тада насловна страна треба да буде и на корицама, и на првој страни унутрашњости тврдо кориченог примерка тезе.</w:t>
      </w:r>
    </w:p>
    <w:p w:rsidR="009E7A33" w:rsidRPr="004C5FD1" w:rsidRDefault="009E7A33" w:rsidP="002E288B">
      <w:pPr>
        <w:pStyle w:val="Osnovnitekst"/>
      </w:pPr>
      <w:r w:rsidRPr="004C5FD1">
        <w:t>Уводно поглавље треба да буде дужине до 1</w:t>
      </w:r>
      <w:r w:rsidR="004C5FD1">
        <w:rPr>
          <w:lang w:val="en-US"/>
        </w:rPr>
        <w:t>,</w:t>
      </w:r>
      <w:r w:rsidRPr="004C5FD1">
        <w:t>5 стране. Ово поглавље треба да садржи кратак увид у проблематику области тезе, као и проблема којим</w:t>
      </w:r>
      <w:r w:rsidR="00426E8D" w:rsidRPr="004C5FD1">
        <w:t>а</w:t>
      </w:r>
      <w:r w:rsidRPr="004C5FD1">
        <w:t xml:space="preserve"> се теза бави. Потом треба навести који је циљ тезе и </w:t>
      </w:r>
      <w:r w:rsidR="00A66A84" w:rsidRPr="004C5FD1">
        <w:t xml:space="preserve">који су очекивани доприноси тезе, а на крају треба изложити кратак преглед остатка рада по поглављима. </w:t>
      </w:r>
    </w:p>
    <w:p w:rsidR="0038314C" w:rsidRPr="004C5FD1" w:rsidRDefault="00A66A84" w:rsidP="002E288B">
      <w:pPr>
        <w:pStyle w:val="Osnovnitekst"/>
      </w:pPr>
      <w:r w:rsidRPr="004C5FD1">
        <w:t>Број централних поглавља зависи од саме теме којом се теза бави, процене кандидата каква организација тезе по централним поглављима је најадекватнија, као и договора кандидата и ментора око организације тезе по централним поглављима. Прва поглавља (или поглавље) би се требала бавити самом облашћу тезе где би били изложени историјат и тренутно стање саме области којом се теза бави, актуелни проблеми и трендови са посебним акцентом на проблем или проблеме којима се теза бави</w:t>
      </w:r>
      <w:r w:rsidR="00ED1C92" w:rsidRPr="004C5FD1">
        <w:t>, преглед постојећих решења за проблеме којима се теза бави уз навођење предности и мана тих решења</w:t>
      </w:r>
      <w:r w:rsidRPr="004C5FD1">
        <w:t xml:space="preserve">. Циљ ових поглавља јесте да уведе читаоца у саму област тезе и тако омогући лакше разумевање онога што је кандидат у самој тези урадио и његовог доприноса области. </w:t>
      </w:r>
      <w:r w:rsidR="00ED1C92" w:rsidRPr="004C5FD1">
        <w:t xml:space="preserve">Ако су приликом израде тезе коришћени готови алати, развојна окружења и сл, онда је пожељно да се у једном поглављу они наведу и укратко опишу. При томе је обавезно да се наведе верзија алата која је </w:t>
      </w:r>
      <w:r w:rsidR="00ED1C92" w:rsidRPr="004C5FD1">
        <w:lastRenderedPageBreak/>
        <w:t xml:space="preserve">коришћена и да се наведени алати наведу у литератури (на пример, референце на документацију алата или званичан сајт). </w:t>
      </w:r>
      <w:r w:rsidRPr="004C5FD1">
        <w:t>Следећа поглавља (или поглавље) би требала да представљају опис онога шта је кандидат урадио у оквиру тезе. На пример, ако је у питању развој софтверске апликације, кандидат треба у овим поглављима да опише начин коришћења апликације, сам принцип рада апликације, као и најважније делове кода који показују на који начин је сама апликација реализована. Потом следећа поглавља (или поглавље) треба да дају процену квалитета</w:t>
      </w:r>
      <w:r w:rsidR="0038314C" w:rsidRPr="004C5FD1">
        <w:t xml:space="preserve"> и перформанси</w:t>
      </w:r>
      <w:r w:rsidRPr="004C5FD1">
        <w:t xml:space="preserve"> </w:t>
      </w:r>
      <w:r w:rsidR="0038314C" w:rsidRPr="004C5FD1">
        <w:t>реализиваног решења или урађене анализе, као и опис верификације исправности решења/анализе. На пример, у случају процене перформанси решења могу се навести максимална радна фреквенција и количина употребљених ресурса уколико је у питању хардверски дизајн, могу се дати поређења са постојећим решењима и сл. За опис верификације исправности решења/анализе треба написати како је спроведена верификација и утврђена исправност реализованог решења/анализе.</w:t>
      </w:r>
      <w:r w:rsidR="00B8516B" w:rsidRPr="004C5FD1">
        <w:t xml:space="preserve"> Укупан број страна централних поглавља није фиксиран пошто зависи од саме тематике којом се теза бави, али оквирно би број страна требао да се буде између 35 и 50.</w:t>
      </w:r>
    </w:p>
    <w:p w:rsidR="0038314C" w:rsidRPr="004C5FD1" w:rsidRDefault="0038314C" w:rsidP="002E288B">
      <w:pPr>
        <w:pStyle w:val="Osnovnitekst"/>
      </w:pPr>
      <w:r w:rsidRPr="004C5FD1">
        <w:t>Закључак представља завршно поглавље и треба да буде дужине до 1</w:t>
      </w:r>
      <w:r w:rsidR="004C5FD1">
        <w:rPr>
          <w:lang w:val="en-US"/>
        </w:rPr>
        <w:t>,</w:t>
      </w:r>
      <w:r w:rsidRPr="004C5FD1">
        <w:t>5 стране. Ово поглавље резимира шта је урађено у оквиру тезе, истиче доприносе тезе, и даје смернице за даља истраживања.</w:t>
      </w:r>
    </w:p>
    <w:p w:rsidR="00A66A84" w:rsidRPr="004C5FD1" w:rsidRDefault="0038314C" w:rsidP="002E288B">
      <w:pPr>
        <w:pStyle w:val="Osnovnitekst"/>
      </w:pPr>
      <w:r w:rsidRPr="004C5FD1">
        <w:t xml:space="preserve">У прилоге се смештају делови истраживања који су преопширни да би се наводили у централном делу тезе, али њихово присуство у тези кроз прилоге доприноси већем квалитету </w:t>
      </w:r>
      <w:r w:rsidR="00B8516B" w:rsidRPr="004C5FD1">
        <w:t>тезе и омогућавају читаоцима детаљнији увид у резултате тезе</w:t>
      </w:r>
      <w:r w:rsidRPr="004C5FD1">
        <w:t>. На пример, у прилог (или прилоге) се може сместити комплетан програмски код или најважнији делови кода у случају да је комплетан код преобиман. У прилоге се могу сместити математички докази теорема и лема које су навођене у тези, комплетни исписи резултата и сл.</w:t>
      </w:r>
    </w:p>
    <w:p w:rsidR="009E7A33" w:rsidRPr="004C5FD1" w:rsidRDefault="00760839" w:rsidP="002E288B">
      <w:pPr>
        <w:pStyle w:val="Osnovnitekst"/>
      </w:pPr>
      <w:r w:rsidRPr="004C5FD1">
        <w:t xml:space="preserve">У следећем поглављу ће бити детаљније обрађени аспекти везани за стил писања тезе, али ће </w:t>
      </w:r>
      <w:r w:rsidR="000F0F13" w:rsidRPr="004C5FD1">
        <w:t>у овом параграфу</w:t>
      </w:r>
      <w:r w:rsidRPr="004C5FD1">
        <w:t xml:space="preserve"> бити наведени најважнији аспекти које кандидати често превиде. </w:t>
      </w:r>
      <w:r w:rsidR="004D467F" w:rsidRPr="004C5FD1">
        <w:t>Свако поглавље мора да почне на новој страни</w:t>
      </w:r>
      <w:r w:rsidR="008A0621" w:rsidRPr="004C5FD1">
        <w:t xml:space="preserve"> (неопходно је да постоји бар један пасус испред наслова поглавља и првог потпоглавља у оквиру дотичног поглавља)</w:t>
      </w:r>
      <w:r w:rsidR="004D467F" w:rsidRPr="004C5FD1">
        <w:t>. Исто важи и за садржај, списак коришћене литературе, списак скраћеница, списак слика, списак табела и прилоге. Уграђени стилови обезбеђују поштовање овог правила. За све што је преузето (текст, сли</w:t>
      </w:r>
      <w:r w:rsidR="00426E8D" w:rsidRPr="004C5FD1">
        <w:t>ка, табела,...) из неког извора</w:t>
      </w:r>
      <w:r w:rsidR="004D467F" w:rsidRPr="004C5FD1">
        <w:t xml:space="preserve"> мора у тексту да се наведе референца извора. Сам начин навођења референце у тексту је описан у следећем поглављу. Недопустиво је преузети било какав податак из неког извора и то не навести у тексту навођењем референце извора. Типична грешка кандидата у писању тезе је да у списку коришћене литературе наведе референцу, али у самом тексту тезе нигде не означи који део</w:t>
      </w:r>
      <w:r w:rsidR="000F0F13" w:rsidRPr="004C5FD1">
        <w:t xml:space="preserve"> (или делови)</w:t>
      </w:r>
      <w:r w:rsidR="004D467F" w:rsidRPr="004C5FD1">
        <w:t xml:space="preserve"> тезе је преузет из дотичног извора.</w:t>
      </w:r>
      <w:r w:rsidR="000F0F13" w:rsidRPr="004C5FD1">
        <w:t xml:space="preserve"> Свака слика и табела мора имати своју нумерацију и назив. Кандидати често заборављају да наведу назив табеле/слике. Нумерација и назив табеле иде изнад табеле, а нумерација и назив слике иде испод слике.</w:t>
      </w:r>
      <w:r w:rsidR="0028548E" w:rsidRPr="004C5FD1">
        <w:t xml:space="preserve"> </w:t>
      </w:r>
    </w:p>
    <w:p w:rsidR="00F06BB2" w:rsidRPr="004C5FD1" w:rsidRDefault="006412E1" w:rsidP="00F06BB2">
      <w:pPr>
        <w:pStyle w:val="Inivonaslova-Poglavlje"/>
      </w:pPr>
      <w:bookmarkStart w:id="4" w:name="_Toc175249000"/>
      <w:r w:rsidRPr="004C5FD1">
        <w:lastRenderedPageBreak/>
        <w:t>Стил</w:t>
      </w:r>
      <w:r w:rsidR="00F06BB2" w:rsidRPr="004C5FD1">
        <w:t xml:space="preserve"> </w:t>
      </w:r>
      <w:r w:rsidRPr="004C5FD1">
        <w:t>писања</w:t>
      </w:r>
      <w:r w:rsidR="00F06BB2" w:rsidRPr="004C5FD1">
        <w:t xml:space="preserve"> </w:t>
      </w:r>
      <w:r w:rsidRPr="004C5FD1">
        <w:t>текста</w:t>
      </w:r>
      <w:bookmarkEnd w:id="1"/>
      <w:bookmarkEnd w:id="4"/>
    </w:p>
    <w:p w:rsidR="00F06BB2" w:rsidRPr="004C5FD1" w:rsidRDefault="006412E1" w:rsidP="00F06BB2">
      <w:pPr>
        <w:pStyle w:val="Osnovnitekst"/>
      </w:pPr>
      <w:r w:rsidRPr="004C5FD1">
        <w:t>У</w:t>
      </w:r>
      <w:r w:rsidR="00F06BB2" w:rsidRPr="004C5FD1">
        <w:t xml:space="preserve"> </w:t>
      </w:r>
      <w:r w:rsidRPr="004C5FD1">
        <w:t>овоме</w:t>
      </w:r>
      <w:r w:rsidR="00F06BB2" w:rsidRPr="004C5FD1">
        <w:t xml:space="preserve"> </w:t>
      </w:r>
      <w:r w:rsidRPr="004C5FD1">
        <w:t>поглављу</w:t>
      </w:r>
      <w:r w:rsidR="00F06BB2" w:rsidRPr="004C5FD1">
        <w:t xml:space="preserve"> </w:t>
      </w:r>
      <w:r w:rsidRPr="004C5FD1">
        <w:t>биће</w:t>
      </w:r>
      <w:r w:rsidR="00F06BB2" w:rsidRPr="004C5FD1">
        <w:t xml:space="preserve"> </w:t>
      </w:r>
      <w:r w:rsidRPr="004C5FD1">
        <w:t>дате</w:t>
      </w:r>
      <w:r w:rsidR="00F06BB2" w:rsidRPr="004C5FD1">
        <w:t xml:space="preserve"> </w:t>
      </w:r>
      <w:r w:rsidRPr="004C5FD1">
        <w:t>смернице</w:t>
      </w:r>
      <w:r w:rsidR="00F06BB2" w:rsidRPr="004C5FD1">
        <w:t xml:space="preserve"> </w:t>
      </w:r>
      <w:r w:rsidRPr="004C5FD1">
        <w:t>везане</w:t>
      </w:r>
      <w:r w:rsidR="00F06BB2" w:rsidRPr="004C5FD1">
        <w:t xml:space="preserve"> </w:t>
      </w:r>
      <w:r w:rsidRPr="004C5FD1">
        <w:t>за</w:t>
      </w:r>
      <w:r w:rsidR="00F06BB2" w:rsidRPr="004C5FD1">
        <w:t xml:space="preserve"> </w:t>
      </w:r>
      <w:r w:rsidRPr="004C5FD1">
        <w:t>стил</w:t>
      </w:r>
      <w:r w:rsidR="00F06BB2" w:rsidRPr="004C5FD1">
        <w:t xml:space="preserve"> </w:t>
      </w:r>
      <w:r w:rsidRPr="004C5FD1">
        <w:t>писања</w:t>
      </w:r>
      <w:r w:rsidR="00F06BB2" w:rsidRPr="004C5FD1">
        <w:t xml:space="preserve"> </w:t>
      </w:r>
      <w:r w:rsidRPr="004C5FD1">
        <w:t>текста</w:t>
      </w:r>
      <w:r w:rsidR="00F06BB2" w:rsidRPr="004C5FD1">
        <w:t xml:space="preserve"> </w:t>
      </w:r>
      <w:r w:rsidRPr="004C5FD1">
        <w:t>тезе</w:t>
      </w:r>
      <w:r w:rsidR="00F06BB2" w:rsidRPr="004C5FD1">
        <w:t xml:space="preserve">, </w:t>
      </w:r>
      <w:r w:rsidRPr="004C5FD1">
        <w:t>начин</w:t>
      </w:r>
      <w:r w:rsidR="00F06BB2" w:rsidRPr="004C5FD1">
        <w:t xml:space="preserve"> </w:t>
      </w:r>
      <w:r w:rsidRPr="004C5FD1">
        <w:t>организације</w:t>
      </w:r>
      <w:r w:rsidR="00F06BB2" w:rsidRPr="004C5FD1">
        <w:t xml:space="preserve"> </w:t>
      </w:r>
      <w:r w:rsidRPr="004C5FD1">
        <w:t>текста</w:t>
      </w:r>
      <w:r w:rsidR="00F06BB2" w:rsidRPr="004C5FD1">
        <w:t xml:space="preserve"> </w:t>
      </w:r>
      <w:r w:rsidRPr="004C5FD1">
        <w:t>у</w:t>
      </w:r>
      <w:r w:rsidR="00F06BB2" w:rsidRPr="004C5FD1">
        <w:t xml:space="preserve"> </w:t>
      </w:r>
      <w:r w:rsidRPr="004C5FD1">
        <w:t>поглавља</w:t>
      </w:r>
      <w:r w:rsidR="00F06BB2" w:rsidRPr="004C5FD1">
        <w:t xml:space="preserve">, </w:t>
      </w:r>
      <w:r w:rsidRPr="004C5FD1">
        <w:t>израду</w:t>
      </w:r>
      <w:r w:rsidR="00F06BB2" w:rsidRPr="004C5FD1">
        <w:t xml:space="preserve"> </w:t>
      </w:r>
      <w:r w:rsidRPr="004C5FD1">
        <w:t>слика</w:t>
      </w:r>
      <w:r w:rsidR="00F06BB2" w:rsidRPr="004C5FD1">
        <w:t xml:space="preserve"> </w:t>
      </w:r>
      <w:r w:rsidRPr="004C5FD1">
        <w:t>и</w:t>
      </w:r>
      <w:r w:rsidR="00F06BB2" w:rsidRPr="004C5FD1">
        <w:t xml:space="preserve"> </w:t>
      </w:r>
      <w:r w:rsidRPr="004C5FD1">
        <w:t>табела</w:t>
      </w:r>
      <w:r w:rsidR="00F06BB2" w:rsidRPr="004C5FD1">
        <w:t xml:space="preserve">, </w:t>
      </w:r>
      <w:r w:rsidRPr="004C5FD1">
        <w:t>организацију</w:t>
      </w:r>
      <w:r w:rsidR="00F06BB2" w:rsidRPr="004C5FD1">
        <w:t xml:space="preserve"> </w:t>
      </w:r>
      <w:r w:rsidRPr="004C5FD1">
        <w:t>прилога</w:t>
      </w:r>
      <w:r w:rsidR="00F06BB2" w:rsidRPr="004C5FD1">
        <w:t xml:space="preserve"> </w:t>
      </w:r>
      <w:r w:rsidRPr="004C5FD1">
        <w:t>основном</w:t>
      </w:r>
      <w:r w:rsidR="00F06BB2" w:rsidRPr="004C5FD1">
        <w:t xml:space="preserve"> </w:t>
      </w:r>
      <w:r w:rsidRPr="004C5FD1">
        <w:t>тексту</w:t>
      </w:r>
      <w:r w:rsidR="00CC033C" w:rsidRPr="004C5FD1">
        <w:t xml:space="preserve"> </w:t>
      </w:r>
      <w:r w:rsidRPr="004C5FD1">
        <w:t>тезе</w:t>
      </w:r>
      <w:r w:rsidR="00CC033C" w:rsidRPr="004C5FD1">
        <w:t xml:space="preserve"> </w:t>
      </w:r>
      <w:r w:rsidRPr="004C5FD1">
        <w:t>и</w:t>
      </w:r>
      <w:r w:rsidR="00CC033C" w:rsidRPr="004C5FD1">
        <w:t xml:space="preserve"> </w:t>
      </w:r>
      <w:r w:rsidRPr="004C5FD1">
        <w:t>слично</w:t>
      </w:r>
      <w:r w:rsidR="00CC033C" w:rsidRPr="004C5FD1">
        <w:t>.</w:t>
      </w:r>
    </w:p>
    <w:p w:rsidR="00F06BB2" w:rsidRPr="004C5FD1" w:rsidRDefault="006412E1" w:rsidP="00F06BB2">
      <w:pPr>
        <w:pStyle w:val="IInivonaslova-Potpoglavlje"/>
      </w:pPr>
      <w:bookmarkStart w:id="5" w:name="_Toc254342942"/>
      <w:bookmarkStart w:id="6" w:name="_Toc175249001"/>
      <w:r w:rsidRPr="004C5FD1">
        <w:t>Организација</w:t>
      </w:r>
      <w:r w:rsidR="00F06BB2" w:rsidRPr="004C5FD1">
        <w:t xml:space="preserve"> </w:t>
      </w:r>
      <w:r w:rsidRPr="004C5FD1">
        <w:t>текста</w:t>
      </w:r>
      <w:r w:rsidR="00F06BB2" w:rsidRPr="004C5FD1">
        <w:t xml:space="preserve"> </w:t>
      </w:r>
      <w:bookmarkEnd w:id="5"/>
      <w:r w:rsidRPr="004C5FD1">
        <w:t>тезе</w:t>
      </w:r>
      <w:bookmarkEnd w:id="6"/>
    </w:p>
    <w:p w:rsidR="00F06BB2" w:rsidRPr="004C5FD1" w:rsidRDefault="006412E1" w:rsidP="00F06BB2">
      <w:pPr>
        <w:pStyle w:val="Osnovnitekst"/>
      </w:pPr>
      <w:r w:rsidRPr="004C5FD1">
        <w:t>Основни</w:t>
      </w:r>
      <w:r w:rsidR="00F06BB2" w:rsidRPr="004C5FD1">
        <w:t xml:space="preserve"> </w:t>
      </w:r>
      <w:r w:rsidRPr="004C5FD1">
        <w:t>текст</w:t>
      </w:r>
      <w:r w:rsidR="00F06BB2" w:rsidRPr="004C5FD1">
        <w:t xml:space="preserve"> </w:t>
      </w:r>
      <w:r w:rsidRPr="004C5FD1">
        <w:t>тезе</w:t>
      </w:r>
      <w:r w:rsidR="00F06BB2" w:rsidRPr="004C5FD1">
        <w:t xml:space="preserve"> </w:t>
      </w:r>
      <w:r w:rsidRPr="004C5FD1">
        <w:t>организован</w:t>
      </w:r>
      <w:r w:rsidR="00F06BB2" w:rsidRPr="004C5FD1">
        <w:t xml:space="preserve"> </w:t>
      </w:r>
      <w:r w:rsidRPr="004C5FD1">
        <w:t>је</w:t>
      </w:r>
      <w:r w:rsidR="00F06BB2" w:rsidRPr="004C5FD1">
        <w:t xml:space="preserve"> </w:t>
      </w:r>
      <w:r w:rsidRPr="004C5FD1">
        <w:t>у</w:t>
      </w:r>
      <w:r w:rsidR="00F06BB2" w:rsidRPr="004C5FD1">
        <w:t xml:space="preserve"> </w:t>
      </w:r>
      <w:r w:rsidRPr="004C5FD1">
        <w:t>хијерархијски</w:t>
      </w:r>
      <w:r w:rsidR="00F06BB2" w:rsidRPr="004C5FD1">
        <w:t xml:space="preserve"> </w:t>
      </w:r>
      <w:r w:rsidRPr="004C5FD1">
        <w:t>уређене</w:t>
      </w:r>
      <w:r w:rsidR="00F06BB2" w:rsidRPr="004C5FD1">
        <w:t xml:space="preserve"> </w:t>
      </w:r>
      <w:r w:rsidRPr="004C5FD1">
        <w:t>целине</w:t>
      </w:r>
      <w:r w:rsidR="00F06BB2" w:rsidRPr="004C5FD1">
        <w:t xml:space="preserve">. </w:t>
      </w:r>
      <w:r w:rsidRPr="004C5FD1">
        <w:t>Разликоваћемо</w:t>
      </w:r>
      <w:r w:rsidR="00F06BB2" w:rsidRPr="004C5FD1">
        <w:t xml:space="preserve"> </w:t>
      </w:r>
      <w:r w:rsidRPr="004C5FD1">
        <w:t>четири</w:t>
      </w:r>
      <w:r w:rsidR="00F06BB2" w:rsidRPr="004C5FD1">
        <w:t xml:space="preserve"> </w:t>
      </w:r>
      <w:r w:rsidRPr="004C5FD1">
        <w:t>нивоа</w:t>
      </w:r>
      <w:r w:rsidR="00F06BB2" w:rsidRPr="004C5FD1">
        <w:t xml:space="preserve"> </w:t>
      </w:r>
      <w:r w:rsidRPr="004C5FD1">
        <w:t>хијерархије</w:t>
      </w:r>
      <w:r w:rsidR="00F06BB2" w:rsidRPr="004C5FD1">
        <w:t xml:space="preserve">: </w:t>
      </w:r>
      <w:r w:rsidRPr="004C5FD1">
        <w:t>поглавља</w:t>
      </w:r>
      <w:r w:rsidR="00F06BB2" w:rsidRPr="004C5FD1">
        <w:t xml:space="preserve">, </w:t>
      </w:r>
      <w:r w:rsidRPr="004C5FD1">
        <w:t>потпоглавља</w:t>
      </w:r>
      <w:r w:rsidR="00F06BB2" w:rsidRPr="004C5FD1">
        <w:t xml:space="preserve">, </w:t>
      </w:r>
      <w:r w:rsidRPr="004C5FD1">
        <w:t>одељци</w:t>
      </w:r>
      <w:r w:rsidR="00F06BB2" w:rsidRPr="004C5FD1">
        <w:t xml:space="preserve"> </w:t>
      </w:r>
      <w:r w:rsidRPr="004C5FD1">
        <w:t>и</w:t>
      </w:r>
      <w:r w:rsidR="00F06BB2" w:rsidRPr="004C5FD1">
        <w:t xml:space="preserve"> </w:t>
      </w:r>
      <w:r w:rsidRPr="004C5FD1">
        <w:t>пододељци</w:t>
      </w:r>
      <w:r w:rsidR="00F06BB2" w:rsidRPr="004C5FD1">
        <w:t xml:space="preserve">. </w:t>
      </w:r>
      <w:r w:rsidRPr="004C5FD1">
        <w:t>Основни</w:t>
      </w:r>
      <w:r w:rsidR="00F06BB2" w:rsidRPr="004C5FD1">
        <w:t xml:space="preserve"> </w:t>
      </w:r>
      <w:r w:rsidRPr="004C5FD1">
        <w:t>текст</w:t>
      </w:r>
      <w:r w:rsidR="00F06BB2" w:rsidRPr="004C5FD1">
        <w:t xml:space="preserve"> </w:t>
      </w:r>
      <w:r w:rsidRPr="004C5FD1">
        <w:t>тезе</w:t>
      </w:r>
      <w:r w:rsidR="00F06BB2" w:rsidRPr="004C5FD1">
        <w:t xml:space="preserve"> </w:t>
      </w:r>
      <w:r w:rsidRPr="004C5FD1">
        <w:t>треба</w:t>
      </w:r>
      <w:r w:rsidR="00F06BB2" w:rsidRPr="004C5FD1">
        <w:t xml:space="preserve"> </w:t>
      </w:r>
      <w:r w:rsidRPr="004C5FD1">
        <w:t>да</w:t>
      </w:r>
      <w:r w:rsidR="00F06BB2" w:rsidRPr="004C5FD1">
        <w:t xml:space="preserve"> </w:t>
      </w:r>
      <w:r w:rsidRPr="004C5FD1">
        <w:t>садржи</w:t>
      </w:r>
      <w:r w:rsidR="00F06BB2" w:rsidRPr="004C5FD1">
        <w:t xml:space="preserve"> </w:t>
      </w:r>
      <w:r w:rsidRPr="004C5FD1">
        <w:t>увод</w:t>
      </w:r>
      <w:r w:rsidR="00F06BB2" w:rsidRPr="004C5FD1">
        <w:t xml:space="preserve">, </w:t>
      </w:r>
      <w:r w:rsidR="000F0F13" w:rsidRPr="004C5FD1">
        <w:t xml:space="preserve">централна </w:t>
      </w:r>
      <w:r w:rsidRPr="004C5FD1">
        <w:t>поглавља</w:t>
      </w:r>
      <w:r w:rsidR="00F06BB2" w:rsidRPr="004C5FD1">
        <w:t xml:space="preserve"> </w:t>
      </w:r>
      <w:r w:rsidRPr="004C5FD1">
        <w:t>и</w:t>
      </w:r>
      <w:r w:rsidR="00F06BB2" w:rsidRPr="004C5FD1">
        <w:t xml:space="preserve"> </w:t>
      </w:r>
      <w:r w:rsidRPr="004C5FD1">
        <w:t>закључак</w:t>
      </w:r>
      <w:r w:rsidR="00F06BB2" w:rsidRPr="004C5FD1">
        <w:t xml:space="preserve">. </w:t>
      </w:r>
      <w:r w:rsidRPr="004C5FD1">
        <w:t>Поред</w:t>
      </w:r>
      <w:r w:rsidR="00F06BB2" w:rsidRPr="004C5FD1">
        <w:t xml:space="preserve"> </w:t>
      </w:r>
      <w:r w:rsidRPr="004C5FD1">
        <w:t>основног</w:t>
      </w:r>
      <w:r w:rsidR="00F06BB2" w:rsidRPr="004C5FD1">
        <w:t xml:space="preserve"> </w:t>
      </w:r>
      <w:r w:rsidRPr="004C5FD1">
        <w:t>текста</w:t>
      </w:r>
      <w:r w:rsidR="00F06BB2" w:rsidRPr="004C5FD1">
        <w:t xml:space="preserve">, </w:t>
      </w:r>
      <w:r w:rsidRPr="004C5FD1">
        <w:t>теза</w:t>
      </w:r>
      <w:r w:rsidR="00F06BB2" w:rsidRPr="004C5FD1">
        <w:t xml:space="preserve"> </w:t>
      </w:r>
      <w:r w:rsidRPr="004C5FD1">
        <w:t>мора</w:t>
      </w:r>
      <w:r w:rsidR="00F06BB2" w:rsidRPr="004C5FD1">
        <w:t xml:space="preserve"> </w:t>
      </w:r>
      <w:r w:rsidRPr="004C5FD1">
        <w:t>имати</w:t>
      </w:r>
      <w:r w:rsidR="00F06BB2" w:rsidRPr="004C5FD1">
        <w:t xml:space="preserve"> </w:t>
      </w:r>
      <w:r w:rsidRPr="004C5FD1">
        <w:t>и</w:t>
      </w:r>
      <w:r w:rsidR="00F06BB2" w:rsidRPr="004C5FD1">
        <w:t xml:space="preserve"> </w:t>
      </w:r>
      <w:r w:rsidRPr="004C5FD1">
        <w:t>садржај</w:t>
      </w:r>
      <w:r w:rsidR="000F0F13" w:rsidRPr="004C5FD1">
        <w:t>,</w:t>
      </w:r>
      <w:r w:rsidR="00F06BB2" w:rsidRPr="004C5FD1">
        <w:t xml:space="preserve"> </w:t>
      </w:r>
      <w:r w:rsidRPr="004C5FD1">
        <w:t>списак</w:t>
      </w:r>
      <w:r w:rsidR="00F06BB2" w:rsidRPr="004C5FD1">
        <w:t xml:space="preserve"> </w:t>
      </w:r>
      <w:r w:rsidRPr="004C5FD1">
        <w:t>референци</w:t>
      </w:r>
      <w:r w:rsidR="00F06BB2" w:rsidRPr="004C5FD1">
        <w:t xml:space="preserve"> (</w:t>
      </w:r>
      <w:r w:rsidRPr="004C5FD1">
        <w:t>литературе</w:t>
      </w:r>
      <w:r w:rsidR="00F06BB2" w:rsidRPr="004C5FD1">
        <w:t>),</w:t>
      </w:r>
      <w:r w:rsidR="000F0F13" w:rsidRPr="004C5FD1">
        <w:t xml:space="preserve"> списак скраћеница, списак слика и списак табела,</w:t>
      </w:r>
      <w:r w:rsidR="00F06BB2" w:rsidRPr="004C5FD1">
        <w:t xml:space="preserve"> </w:t>
      </w:r>
      <w:r w:rsidRPr="004C5FD1">
        <w:t>а</w:t>
      </w:r>
      <w:r w:rsidR="00F06BB2" w:rsidRPr="004C5FD1">
        <w:t xml:space="preserve"> </w:t>
      </w:r>
      <w:r w:rsidRPr="004C5FD1">
        <w:t>може</w:t>
      </w:r>
      <w:r w:rsidR="00F06BB2" w:rsidRPr="004C5FD1">
        <w:t xml:space="preserve"> </w:t>
      </w:r>
      <w:r w:rsidRPr="004C5FD1">
        <w:t>садржати</w:t>
      </w:r>
      <w:r w:rsidR="00F06BB2" w:rsidRPr="004C5FD1">
        <w:t xml:space="preserve"> </w:t>
      </w:r>
      <w:r w:rsidRPr="004C5FD1">
        <w:t>и</w:t>
      </w:r>
      <w:r w:rsidR="00F06BB2" w:rsidRPr="004C5FD1">
        <w:t xml:space="preserve"> </w:t>
      </w:r>
      <w:r w:rsidRPr="004C5FD1">
        <w:t>прилоге</w:t>
      </w:r>
      <w:r w:rsidR="00F06BB2" w:rsidRPr="004C5FD1">
        <w:t xml:space="preserve"> </w:t>
      </w:r>
      <w:r w:rsidRPr="004C5FD1">
        <w:t>у</w:t>
      </w:r>
      <w:r w:rsidR="00F06BB2" w:rsidRPr="004C5FD1">
        <w:t xml:space="preserve"> </w:t>
      </w:r>
      <w:r w:rsidRPr="004C5FD1">
        <w:t>виду</w:t>
      </w:r>
      <w:r w:rsidR="00F06BB2" w:rsidRPr="004C5FD1">
        <w:t xml:space="preserve"> </w:t>
      </w:r>
      <w:r w:rsidRPr="004C5FD1">
        <w:t>програмског</w:t>
      </w:r>
      <w:r w:rsidR="00F06BB2" w:rsidRPr="004C5FD1">
        <w:t xml:space="preserve"> </w:t>
      </w:r>
      <w:r w:rsidRPr="004C5FD1">
        <w:t>кода</w:t>
      </w:r>
      <w:r w:rsidR="00F06BB2" w:rsidRPr="004C5FD1">
        <w:t xml:space="preserve"> </w:t>
      </w:r>
      <w:r w:rsidRPr="004C5FD1">
        <w:t>или</w:t>
      </w:r>
      <w:r w:rsidR="00F06BB2" w:rsidRPr="004C5FD1">
        <w:t xml:space="preserve"> </w:t>
      </w:r>
      <w:r w:rsidRPr="004C5FD1">
        <w:t>неких</w:t>
      </w:r>
      <w:r w:rsidR="00F06BB2" w:rsidRPr="004C5FD1">
        <w:t xml:space="preserve"> </w:t>
      </w:r>
      <w:r w:rsidRPr="004C5FD1">
        <w:t>додатних</w:t>
      </w:r>
      <w:r w:rsidR="00F06BB2" w:rsidRPr="004C5FD1">
        <w:t xml:space="preserve"> </w:t>
      </w:r>
      <w:r w:rsidRPr="004C5FD1">
        <w:t>објашњења</w:t>
      </w:r>
      <w:r w:rsidR="00F06BB2" w:rsidRPr="004C5FD1">
        <w:t xml:space="preserve">. </w:t>
      </w:r>
      <w:r w:rsidRPr="004C5FD1">
        <w:t>Поред</w:t>
      </w:r>
      <w:r w:rsidR="00F06BB2" w:rsidRPr="004C5FD1">
        <w:t xml:space="preserve"> </w:t>
      </w:r>
      <w:r w:rsidRPr="004C5FD1">
        <w:t>текста</w:t>
      </w:r>
      <w:r w:rsidR="00F06BB2" w:rsidRPr="004C5FD1">
        <w:t xml:space="preserve">, </w:t>
      </w:r>
      <w:r w:rsidRPr="004C5FD1">
        <w:t>теза</w:t>
      </w:r>
      <w:r w:rsidR="00F06BB2" w:rsidRPr="004C5FD1">
        <w:t xml:space="preserve"> </w:t>
      </w:r>
      <w:r w:rsidRPr="004C5FD1">
        <w:t>типично</w:t>
      </w:r>
      <w:r w:rsidR="00F06BB2" w:rsidRPr="004C5FD1">
        <w:t xml:space="preserve"> </w:t>
      </w:r>
      <w:r w:rsidRPr="004C5FD1">
        <w:t>садржи</w:t>
      </w:r>
      <w:r w:rsidR="00F06BB2" w:rsidRPr="004C5FD1">
        <w:t xml:space="preserve"> </w:t>
      </w:r>
      <w:r w:rsidRPr="004C5FD1">
        <w:t>и</w:t>
      </w:r>
      <w:r w:rsidR="00F06BB2" w:rsidRPr="004C5FD1">
        <w:t xml:space="preserve"> </w:t>
      </w:r>
      <w:r w:rsidRPr="004C5FD1">
        <w:t>известан</w:t>
      </w:r>
      <w:r w:rsidR="00F06BB2" w:rsidRPr="004C5FD1">
        <w:t xml:space="preserve"> </w:t>
      </w:r>
      <w:r w:rsidRPr="004C5FD1">
        <w:t>број</w:t>
      </w:r>
      <w:r w:rsidR="00F06BB2" w:rsidRPr="004C5FD1">
        <w:t xml:space="preserve"> </w:t>
      </w:r>
      <w:r w:rsidRPr="004C5FD1">
        <w:t>слика</w:t>
      </w:r>
      <w:r w:rsidR="00F06BB2" w:rsidRPr="004C5FD1">
        <w:t xml:space="preserve"> </w:t>
      </w:r>
      <w:r w:rsidRPr="004C5FD1">
        <w:t>и</w:t>
      </w:r>
      <w:r w:rsidR="00F06BB2" w:rsidRPr="004C5FD1">
        <w:t xml:space="preserve"> </w:t>
      </w:r>
      <w:r w:rsidRPr="004C5FD1">
        <w:t>табела</w:t>
      </w:r>
      <w:r w:rsidR="00F06BB2" w:rsidRPr="004C5FD1">
        <w:t xml:space="preserve">, </w:t>
      </w:r>
      <w:r w:rsidRPr="004C5FD1">
        <w:t>како</w:t>
      </w:r>
      <w:r w:rsidR="00F06BB2" w:rsidRPr="004C5FD1">
        <w:t xml:space="preserve"> </w:t>
      </w:r>
      <w:r w:rsidRPr="004C5FD1">
        <w:t>у</w:t>
      </w:r>
      <w:r w:rsidR="00F06BB2" w:rsidRPr="004C5FD1">
        <w:t xml:space="preserve"> </w:t>
      </w:r>
      <w:r w:rsidRPr="004C5FD1">
        <w:t>основном</w:t>
      </w:r>
      <w:r w:rsidR="00F06BB2" w:rsidRPr="004C5FD1">
        <w:t xml:space="preserve"> </w:t>
      </w:r>
      <w:r w:rsidRPr="004C5FD1">
        <w:t>тексту</w:t>
      </w:r>
      <w:r w:rsidR="00F06BB2" w:rsidRPr="004C5FD1">
        <w:t xml:space="preserve">, </w:t>
      </w:r>
      <w:r w:rsidRPr="004C5FD1">
        <w:t>тако</w:t>
      </w:r>
      <w:r w:rsidR="00F06BB2" w:rsidRPr="004C5FD1">
        <w:t xml:space="preserve"> </w:t>
      </w:r>
      <w:r w:rsidRPr="004C5FD1">
        <w:t>и</w:t>
      </w:r>
      <w:r w:rsidR="00F06BB2" w:rsidRPr="004C5FD1">
        <w:t xml:space="preserve"> </w:t>
      </w:r>
      <w:r w:rsidRPr="004C5FD1">
        <w:t>у</w:t>
      </w:r>
      <w:r w:rsidR="00F06BB2" w:rsidRPr="004C5FD1">
        <w:t xml:space="preserve"> </w:t>
      </w:r>
      <w:r w:rsidRPr="004C5FD1">
        <w:t>прилозима</w:t>
      </w:r>
      <w:r w:rsidR="00F06BB2" w:rsidRPr="004C5FD1">
        <w:t>.</w:t>
      </w:r>
    </w:p>
    <w:p w:rsidR="00F06BB2" w:rsidRPr="004C5FD1" w:rsidRDefault="006412E1" w:rsidP="00F06BB2">
      <w:pPr>
        <w:pStyle w:val="Osnovnitekst"/>
      </w:pPr>
      <w:r w:rsidRPr="004C5FD1">
        <w:t>Тезу</w:t>
      </w:r>
      <w:r w:rsidR="00F06BB2" w:rsidRPr="004C5FD1">
        <w:t xml:space="preserve"> </w:t>
      </w:r>
      <w:r w:rsidRPr="004C5FD1">
        <w:t>треба</w:t>
      </w:r>
      <w:r w:rsidR="00F06BB2" w:rsidRPr="004C5FD1">
        <w:t xml:space="preserve"> </w:t>
      </w:r>
      <w:r w:rsidRPr="004C5FD1">
        <w:t>отпочети</w:t>
      </w:r>
      <w:r w:rsidR="00196C7A" w:rsidRPr="004C5FD1">
        <w:t xml:space="preserve"> </w:t>
      </w:r>
      <w:r w:rsidRPr="004C5FD1">
        <w:t>уводом</w:t>
      </w:r>
      <w:r w:rsidR="00196C7A" w:rsidRPr="004C5FD1">
        <w:t xml:space="preserve">, </w:t>
      </w:r>
      <w:r w:rsidRPr="004C5FD1">
        <w:t>у</w:t>
      </w:r>
      <w:r w:rsidR="00196C7A" w:rsidRPr="004C5FD1">
        <w:t xml:space="preserve"> </w:t>
      </w:r>
      <w:r w:rsidRPr="004C5FD1">
        <w:t>коме</w:t>
      </w:r>
      <w:r w:rsidR="00196C7A" w:rsidRPr="004C5FD1">
        <w:t xml:space="preserve"> </w:t>
      </w:r>
      <w:r w:rsidRPr="004C5FD1">
        <w:t>је</w:t>
      </w:r>
      <w:r w:rsidR="00196C7A" w:rsidRPr="004C5FD1">
        <w:t xml:space="preserve"> </w:t>
      </w:r>
      <w:r w:rsidRPr="004C5FD1">
        <w:t>неопходно</w:t>
      </w:r>
      <w:r w:rsidR="00F06BB2" w:rsidRPr="004C5FD1">
        <w:t xml:space="preserve"> </w:t>
      </w:r>
      <w:r w:rsidRPr="004C5FD1">
        <w:t>објаснити</w:t>
      </w:r>
      <w:r w:rsidR="00F06BB2" w:rsidRPr="004C5FD1">
        <w:t xml:space="preserve"> </w:t>
      </w:r>
      <w:r w:rsidRPr="004C5FD1">
        <w:t>у</w:t>
      </w:r>
      <w:r w:rsidR="00F06BB2" w:rsidRPr="004C5FD1">
        <w:t xml:space="preserve"> </w:t>
      </w:r>
      <w:r w:rsidRPr="004C5FD1">
        <w:t>вези</w:t>
      </w:r>
      <w:r w:rsidR="00F06BB2" w:rsidRPr="004C5FD1">
        <w:t xml:space="preserve"> </w:t>
      </w:r>
      <w:r w:rsidRPr="004C5FD1">
        <w:t>са</w:t>
      </w:r>
      <w:r w:rsidR="00F06BB2" w:rsidRPr="004C5FD1">
        <w:t xml:space="preserve"> </w:t>
      </w:r>
      <w:r w:rsidRPr="004C5FD1">
        <w:t>којом</w:t>
      </w:r>
      <w:r w:rsidR="00F06BB2" w:rsidRPr="004C5FD1">
        <w:t xml:space="preserve"> </w:t>
      </w:r>
      <w:r w:rsidRPr="004C5FD1">
        <w:t>облашћу</w:t>
      </w:r>
      <w:r w:rsidR="00F06BB2" w:rsidRPr="004C5FD1">
        <w:t xml:space="preserve"> </w:t>
      </w:r>
      <w:r w:rsidRPr="004C5FD1">
        <w:t>је</w:t>
      </w:r>
      <w:r w:rsidR="00F06BB2" w:rsidRPr="004C5FD1">
        <w:t xml:space="preserve"> </w:t>
      </w:r>
      <w:r w:rsidRPr="004C5FD1">
        <w:t>тема</w:t>
      </w:r>
      <w:r w:rsidR="00F06BB2" w:rsidRPr="004C5FD1">
        <w:t xml:space="preserve"> </w:t>
      </w:r>
      <w:r w:rsidRPr="004C5FD1">
        <w:t>тезе</w:t>
      </w:r>
      <w:r w:rsidR="00F06BB2" w:rsidRPr="004C5FD1">
        <w:t xml:space="preserve">, </w:t>
      </w:r>
      <w:r w:rsidRPr="004C5FD1">
        <w:t>какви</w:t>
      </w:r>
      <w:r w:rsidR="00F06BB2" w:rsidRPr="004C5FD1">
        <w:t xml:space="preserve"> </w:t>
      </w:r>
      <w:r w:rsidRPr="004C5FD1">
        <w:t>су</w:t>
      </w:r>
      <w:r w:rsidR="00F06BB2" w:rsidRPr="004C5FD1">
        <w:t xml:space="preserve"> </w:t>
      </w:r>
      <w:r w:rsidRPr="004C5FD1">
        <w:t>претходни</w:t>
      </w:r>
      <w:r w:rsidR="00F06BB2" w:rsidRPr="004C5FD1">
        <w:t xml:space="preserve"> </w:t>
      </w:r>
      <w:r w:rsidRPr="004C5FD1">
        <w:t>резултати</w:t>
      </w:r>
      <w:r w:rsidR="00F06BB2" w:rsidRPr="004C5FD1">
        <w:t xml:space="preserve"> </w:t>
      </w:r>
      <w:r w:rsidRPr="004C5FD1">
        <w:t>истраживања</w:t>
      </w:r>
      <w:r w:rsidR="00F06BB2" w:rsidRPr="004C5FD1">
        <w:t xml:space="preserve"> </w:t>
      </w:r>
      <w:r w:rsidRPr="004C5FD1">
        <w:t>у</w:t>
      </w:r>
      <w:r w:rsidR="00F06BB2" w:rsidRPr="004C5FD1">
        <w:t xml:space="preserve"> </w:t>
      </w:r>
      <w:r w:rsidRPr="004C5FD1">
        <w:t>тој</w:t>
      </w:r>
      <w:r w:rsidR="00F06BB2" w:rsidRPr="004C5FD1">
        <w:t xml:space="preserve"> </w:t>
      </w:r>
      <w:r w:rsidRPr="004C5FD1">
        <w:t>области</w:t>
      </w:r>
      <w:r w:rsidR="00F06BB2" w:rsidRPr="004C5FD1">
        <w:t xml:space="preserve"> </w:t>
      </w:r>
      <w:r w:rsidRPr="004C5FD1">
        <w:t>и</w:t>
      </w:r>
      <w:r w:rsidR="00F06BB2" w:rsidRPr="004C5FD1">
        <w:t xml:space="preserve"> </w:t>
      </w:r>
      <w:r w:rsidRPr="004C5FD1">
        <w:t>осврнути</w:t>
      </w:r>
      <w:r w:rsidR="00F06BB2" w:rsidRPr="004C5FD1">
        <w:t xml:space="preserve"> </w:t>
      </w:r>
      <w:r w:rsidRPr="004C5FD1">
        <w:t>се</w:t>
      </w:r>
      <w:r w:rsidR="00F06BB2" w:rsidRPr="004C5FD1">
        <w:t xml:space="preserve"> </w:t>
      </w:r>
      <w:r w:rsidRPr="004C5FD1">
        <w:t>на</w:t>
      </w:r>
      <w:r w:rsidR="00F06BB2" w:rsidRPr="004C5FD1">
        <w:t xml:space="preserve"> </w:t>
      </w:r>
      <w:r w:rsidRPr="004C5FD1">
        <w:t>допринос</w:t>
      </w:r>
      <w:r w:rsidR="00F06BB2" w:rsidRPr="004C5FD1">
        <w:t xml:space="preserve"> </w:t>
      </w:r>
      <w:r w:rsidRPr="004C5FD1">
        <w:t>који</w:t>
      </w:r>
      <w:r w:rsidR="00F06BB2" w:rsidRPr="004C5FD1">
        <w:t xml:space="preserve"> </w:t>
      </w:r>
      <w:r w:rsidRPr="004C5FD1">
        <w:t>доноси</w:t>
      </w:r>
      <w:r w:rsidR="00F06BB2" w:rsidRPr="004C5FD1">
        <w:t xml:space="preserve"> </w:t>
      </w:r>
      <w:r w:rsidRPr="004C5FD1">
        <w:t>дата</w:t>
      </w:r>
      <w:r w:rsidR="00F06BB2" w:rsidRPr="004C5FD1">
        <w:t xml:space="preserve"> </w:t>
      </w:r>
      <w:r w:rsidRPr="004C5FD1">
        <w:t>теза</w:t>
      </w:r>
      <w:r w:rsidR="00F06BB2" w:rsidRPr="004C5FD1">
        <w:t xml:space="preserve">. </w:t>
      </w:r>
      <w:r w:rsidRPr="004C5FD1">
        <w:t>Последњи</w:t>
      </w:r>
      <w:r w:rsidR="00F06BB2" w:rsidRPr="004C5FD1">
        <w:t xml:space="preserve"> </w:t>
      </w:r>
      <w:r w:rsidRPr="004C5FD1">
        <w:t>део</w:t>
      </w:r>
      <w:r w:rsidR="00F06BB2" w:rsidRPr="004C5FD1">
        <w:t xml:space="preserve"> </w:t>
      </w:r>
      <w:r w:rsidRPr="004C5FD1">
        <w:t>увода</w:t>
      </w:r>
      <w:r w:rsidR="00F06BB2" w:rsidRPr="004C5FD1">
        <w:t xml:space="preserve"> </w:t>
      </w:r>
      <w:r w:rsidRPr="004C5FD1">
        <w:t>треба</w:t>
      </w:r>
      <w:r w:rsidR="00F06BB2" w:rsidRPr="004C5FD1">
        <w:t xml:space="preserve"> </w:t>
      </w:r>
      <w:r w:rsidRPr="004C5FD1">
        <w:t>да</w:t>
      </w:r>
      <w:r w:rsidR="00F06BB2" w:rsidRPr="004C5FD1">
        <w:t xml:space="preserve"> </w:t>
      </w:r>
      <w:r w:rsidRPr="004C5FD1">
        <w:t>садржи</w:t>
      </w:r>
      <w:r w:rsidR="00F06BB2" w:rsidRPr="004C5FD1">
        <w:t xml:space="preserve"> </w:t>
      </w:r>
      <w:r w:rsidRPr="004C5FD1">
        <w:t>информације</w:t>
      </w:r>
      <w:r w:rsidR="00F06BB2" w:rsidRPr="004C5FD1">
        <w:t xml:space="preserve"> </w:t>
      </w:r>
      <w:r w:rsidRPr="004C5FD1">
        <w:t>о</w:t>
      </w:r>
      <w:r w:rsidR="00F06BB2" w:rsidRPr="004C5FD1">
        <w:t xml:space="preserve"> </w:t>
      </w:r>
      <w:r w:rsidRPr="004C5FD1">
        <w:t>организацији</w:t>
      </w:r>
      <w:r w:rsidR="00F06BB2" w:rsidRPr="004C5FD1">
        <w:t xml:space="preserve"> </w:t>
      </w:r>
      <w:r w:rsidRPr="004C5FD1">
        <w:t>саме</w:t>
      </w:r>
      <w:r w:rsidR="00F06BB2" w:rsidRPr="004C5FD1">
        <w:t xml:space="preserve"> </w:t>
      </w:r>
      <w:r w:rsidRPr="004C5FD1">
        <w:t>тезе</w:t>
      </w:r>
      <w:r w:rsidR="00F06BB2" w:rsidRPr="004C5FD1">
        <w:t xml:space="preserve"> – </w:t>
      </w:r>
      <w:r w:rsidRPr="004C5FD1">
        <w:t>броју</w:t>
      </w:r>
      <w:r w:rsidR="00F06BB2" w:rsidRPr="004C5FD1">
        <w:t xml:space="preserve"> </w:t>
      </w:r>
      <w:r w:rsidRPr="004C5FD1">
        <w:t>поглавља</w:t>
      </w:r>
      <w:r w:rsidR="00F06BB2" w:rsidRPr="004C5FD1">
        <w:t xml:space="preserve"> </w:t>
      </w:r>
      <w:r w:rsidRPr="004C5FD1">
        <w:t>од</w:t>
      </w:r>
      <w:r w:rsidR="00F06BB2" w:rsidRPr="004C5FD1">
        <w:t xml:space="preserve"> </w:t>
      </w:r>
      <w:r w:rsidRPr="004C5FD1">
        <w:t>којих</w:t>
      </w:r>
      <w:r w:rsidR="00F06BB2" w:rsidRPr="004C5FD1">
        <w:t xml:space="preserve"> </w:t>
      </w:r>
      <w:r w:rsidRPr="004C5FD1">
        <w:t>се</w:t>
      </w:r>
      <w:r w:rsidR="00F06BB2" w:rsidRPr="004C5FD1">
        <w:t xml:space="preserve"> </w:t>
      </w:r>
      <w:r w:rsidRPr="004C5FD1">
        <w:t>она</w:t>
      </w:r>
      <w:r w:rsidR="00F06BB2" w:rsidRPr="004C5FD1">
        <w:t xml:space="preserve"> </w:t>
      </w:r>
      <w:r w:rsidRPr="004C5FD1">
        <w:t>састоји</w:t>
      </w:r>
      <w:r w:rsidR="00F06BB2" w:rsidRPr="004C5FD1">
        <w:t xml:space="preserve"> </w:t>
      </w:r>
      <w:r w:rsidRPr="004C5FD1">
        <w:t>и</w:t>
      </w:r>
      <w:r w:rsidR="00F06BB2" w:rsidRPr="004C5FD1">
        <w:t xml:space="preserve"> </w:t>
      </w:r>
      <w:r w:rsidRPr="004C5FD1">
        <w:t>кратак</w:t>
      </w:r>
      <w:r w:rsidR="00F06BB2" w:rsidRPr="004C5FD1">
        <w:t xml:space="preserve"> </w:t>
      </w:r>
      <w:r w:rsidRPr="004C5FD1">
        <w:t>осврт</w:t>
      </w:r>
      <w:r w:rsidR="00F06BB2" w:rsidRPr="004C5FD1">
        <w:t xml:space="preserve"> </w:t>
      </w:r>
      <w:r w:rsidRPr="004C5FD1">
        <w:t>на</w:t>
      </w:r>
      <w:r w:rsidR="00F06BB2" w:rsidRPr="004C5FD1">
        <w:t xml:space="preserve"> </w:t>
      </w:r>
      <w:r w:rsidRPr="004C5FD1">
        <w:t>садржај</w:t>
      </w:r>
      <w:r w:rsidR="00F06BB2" w:rsidRPr="004C5FD1">
        <w:t xml:space="preserve"> </w:t>
      </w:r>
      <w:r w:rsidRPr="004C5FD1">
        <w:t>сваког</w:t>
      </w:r>
      <w:r w:rsidR="00F06BB2" w:rsidRPr="004C5FD1">
        <w:t xml:space="preserve"> </w:t>
      </w:r>
      <w:r w:rsidRPr="004C5FD1">
        <w:t>од</w:t>
      </w:r>
      <w:r w:rsidR="00F06BB2" w:rsidRPr="004C5FD1">
        <w:t xml:space="preserve"> </w:t>
      </w:r>
      <w:r w:rsidRPr="004C5FD1">
        <w:t>тих</w:t>
      </w:r>
      <w:r w:rsidR="00F06BB2" w:rsidRPr="004C5FD1">
        <w:t xml:space="preserve"> </w:t>
      </w:r>
      <w:r w:rsidRPr="004C5FD1">
        <w:t>поглавља</w:t>
      </w:r>
      <w:r w:rsidR="00F06BB2" w:rsidRPr="004C5FD1">
        <w:t xml:space="preserve">. </w:t>
      </w:r>
      <w:r w:rsidRPr="004C5FD1">
        <w:t>Тезу</w:t>
      </w:r>
      <w:r w:rsidR="00F06BB2" w:rsidRPr="004C5FD1">
        <w:t xml:space="preserve"> </w:t>
      </w:r>
      <w:r w:rsidRPr="004C5FD1">
        <w:t>треба</w:t>
      </w:r>
      <w:r w:rsidR="00F06BB2" w:rsidRPr="004C5FD1">
        <w:t xml:space="preserve"> </w:t>
      </w:r>
      <w:r w:rsidRPr="004C5FD1">
        <w:t>завршити</w:t>
      </w:r>
      <w:r w:rsidR="00F06BB2" w:rsidRPr="004C5FD1">
        <w:t xml:space="preserve"> </w:t>
      </w:r>
      <w:r w:rsidRPr="004C5FD1">
        <w:t>закључком</w:t>
      </w:r>
      <w:r w:rsidR="00F06BB2" w:rsidRPr="004C5FD1">
        <w:t xml:space="preserve">, </w:t>
      </w:r>
      <w:r w:rsidRPr="004C5FD1">
        <w:t>у</w:t>
      </w:r>
      <w:r w:rsidR="00F06BB2" w:rsidRPr="004C5FD1">
        <w:t xml:space="preserve"> </w:t>
      </w:r>
      <w:r w:rsidRPr="004C5FD1">
        <w:t>коме</w:t>
      </w:r>
      <w:r w:rsidR="00F06BB2" w:rsidRPr="004C5FD1">
        <w:t xml:space="preserve"> </w:t>
      </w:r>
      <w:r w:rsidRPr="004C5FD1">
        <w:t>ће</w:t>
      </w:r>
      <w:r w:rsidR="00F06BB2" w:rsidRPr="004C5FD1">
        <w:t xml:space="preserve"> </w:t>
      </w:r>
      <w:r w:rsidRPr="004C5FD1">
        <w:t>се</w:t>
      </w:r>
      <w:r w:rsidR="00F06BB2" w:rsidRPr="004C5FD1">
        <w:t xml:space="preserve"> </w:t>
      </w:r>
      <w:r w:rsidRPr="004C5FD1">
        <w:t>направити</w:t>
      </w:r>
      <w:r w:rsidR="00F06BB2" w:rsidRPr="004C5FD1">
        <w:t xml:space="preserve"> </w:t>
      </w:r>
      <w:r w:rsidRPr="004C5FD1">
        <w:t>резиме</w:t>
      </w:r>
      <w:r w:rsidR="00F06BB2" w:rsidRPr="004C5FD1">
        <w:t xml:space="preserve"> </w:t>
      </w:r>
      <w:r w:rsidRPr="004C5FD1">
        <w:t>доприноса</w:t>
      </w:r>
      <w:r w:rsidR="00F06BB2" w:rsidRPr="004C5FD1">
        <w:t xml:space="preserve"> </w:t>
      </w:r>
      <w:r w:rsidRPr="004C5FD1">
        <w:t>тезе</w:t>
      </w:r>
      <w:r w:rsidR="00F06BB2" w:rsidRPr="004C5FD1">
        <w:t xml:space="preserve"> </w:t>
      </w:r>
      <w:r w:rsidRPr="004C5FD1">
        <w:t>и</w:t>
      </w:r>
      <w:r w:rsidR="00F06BB2" w:rsidRPr="004C5FD1">
        <w:t xml:space="preserve"> </w:t>
      </w:r>
      <w:r w:rsidRPr="004C5FD1">
        <w:t>најважнијих</w:t>
      </w:r>
      <w:r w:rsidR="00F06BB2" w:rsidRPr="004C5FD1">
        <w:t xml:space="preserve"> </w:t>
      </w:r>
      <w:r w:rsidRPr="004C5FD1">
        <w:t>закључака</w:t>
      </w:r>
      <w:r w:rsidR="00F06BB2" w:rsidRPr="004C5FD1">
        <w:t>.</w:t>
      </w:r>
    </w:p>
    <w:p w:rsidR="00F06BB2" w:rsidRPr="004C5FD1" w:rsidRDefault="006412E1" w:rsidP="00F06BB2">
      <w:pPr>
        <w:pStyle w:val="Osnovnitekst"/>
      </w:pPr>
      <w:r w:rsidRPr="004C5FD1">
        <w:t>Све</w:t>
      </w:r>
      <w:r w:rsidR="00F06BB2" w:rsidRPr="004C5FD1">
        <w:t xml:space="preserve"> </w:t>
      </w:r>
      <w:r w:rsidRPr="004C5FD1">
        <w:t>текстуалне</w:t>
      </w:r>
      <w:r w:rsidR="00F06BB2" w:rsidRPr="004C5FD1">
        <w:t xml:space="preserve"> </w:t>
      </w:r>
      <w:r w:rsidRPr="004C5FD1">
        <w:t>целине</w:t>
      </w:r>
      <w:r w:rsidR="00F06BB2" w:rsidRPr="004C5FD1">
        <w:t xml:space="preserve"> (</w:t>
      </w:r>
      <w:r w:rsidRPr="004C5FD1">
        <w:t>поглавља</w:t>
      </w:r>
      <w:r w:rsidR="00F06BB2" w:rsidRPr="004C5FD1">
        <w:t xml:space="preserve">, </w:t>
      </w:r>
      <w:r w:rsidRPr="004C5FD1">
        <w:t>потпоглавља</w:t>
      </w:r>
      <w:r w:rsidR="00F06BB2" w:rsidRPr="004C5FD1">
        <w:t xml:space="preserve">, </w:t>
      </w:r>
      <w:r w:rsidRPr="004C5FD1">
        <w:t>итд</w:t>
      </w:r>
      <w:r w:rsidR="00F06BB2" w:rsidRPr="004C5FD1">
        <w:t xml:space="preserve">) </w:t>
      </w:r>
      <w:r w:rsidRPr="004C5FD1">
        <w:t>треба</w:t>
      </w:r>
      <w:r w:rsidR="00F06BB2" w:rsidRPr="004C5FD1">
        <w:t xml:space="preserve"> </w:t>
      </w:r>
      <w:r w:rsidRPr="004C5FD1">
        <w:t>да</w:t>
      </w:r>
      <w:r w:rsidR="00F06BB2" w:rsidRPr="004C5FD1">
        <w:t xml:space="preserve"> </w:t>
      </w:r>
      <w:r w:rsidRPr="004C5FD1">
        <w:t>имају</w:t>
      </w:r>
      <w:r w:rsidR="00F06BB2" w:rsidRPr="004C5FD1">
        <w:t xml:space="preserve"> </w:t>
      </w:r>
      <w:r w:rsidRPr="004C5FD1">
        <w:t>структуру</w:t>
      </w:r>
      <w:r w:rsidR="00F06BB2" w:rsidRPr="004C5FD1">
        <w:t xml:space="preserve"> </w:t>
      </w:r>
      <w:r w:rsidRPr="004C5FD1">
        <w:t>есеја</w:t>
      </w:r>
      <w:r w:rsidR="00F06BB2" w:rsidRPr="004C5FD1">
        <w:t xml:space="preserve">. </w:t>
      </w:r>
      <w:r w:rsidRPr="004C5FD1">
        <w:t>Препоручљиво</w:t>
      </w:r>
      <w:r w:rsidR="00F06BB2" w:rsidRPr="004C5FD1">
        <w:t xml:space="preserve"> </w:t>
      </w:r>
      <w:r w:rsidRPr="004C5FD1">
        <w:t>је</w:t>
      </w:r>
      <w:r w:rsidR="00F06BB2" w:rsidRPr="004C5FD1">
        <w:t xml:space="preserve"> </w:t>
      </w:r>
      <w:r w:rsidRPr="004C5FD1">
        <w:t>да</w:t>
      </w:r>
      <w:r w:rsidR="00F06BB2" w:rsidRPr="004C5FD1">
        <w:t xml:space="preserve"> </w:t>
      </w:r>
      <w:r w:rsidRPr="004C5FD1">
        <w:t>свака</w:t>
      </w:r>
      <w:r w:rsidR="00F06BB2" w:rsidRPr="004C5FD1">
        <w:t xml:space="preserve"> </w:t>
      </w:r>
      <w:r w:rsidRPr="004C5FD1">
        <w:t>текстуална</w:t>
      </w:r>
      <w:r w:rsidR="00F06BB2" w:rsidRPr="004C5FD1">
        <w:t xml:space="preserve"> </w:t>
      </w:r>
      <w:r w:rsidRPr="004C5FD1">
        <w:t>целина</w:t>
      </w:r>
      <w:r w:rsidR="00F06BB2" w:rsidRPr="004C5FD1">
        <w:t xml:space="preserve"> </w:t>
      </w:r>
      <w:r w:rsidRPr="004C5FD1">
        <w:t>отпочне</w:t>
      </w:r>
      <w:r w:rsidR="00F06BB2" w:rsidRPr="004C5FD1">
        <w:t xml:space="preserve"> </w:t>
      </w:r>
      <w:r w:rsidRPr="004C5FD1">
        <w:t>уводним</w:t>
      </w:r>
      <w:r w:rsidR="00F06BB2" w:rsidRPr="004C5FD1">
        <w:t xml:space="preserve"> </w:t>
      </w:r>
      <w:r w:rsidRPr="004C5FD1">
        <w:t>параграфом</w:t>
      </w:r>
      <w:r w:rsidR="00F06BB2" w:rsidRPr="004C5FD1">
        <w:t xml:space="preserve">, </w:t>
      </w:r>
      <w:r w:rsidRPr="004C5FD1">
        <w:t>које</w:t>
      </w:r>
      <w:r w:rsidR="00F06BB2" w:rsidRPr="004C5FD1">
        <w:t xml:space="preserve"> </w:t>
      </w:r>
      <w:r w:rsidRPr="004C5FD1">
        <w:t>ће</w:t>
      </w:r>
      <w:r w:rsidR="00F06BB2" w:rsidRPr="004C5FD1">
        <w:t xml:space="preserve"> </w:t>
      </w:r>
      <w:r w:rsidRPr="004C5FD1">
        <w:t>са</w:t>
      </w:r>
      <w:r w:rsidR="00F06BB2" w:rsidRPr="004C5FD1">
        <w:t xml:space="preserve"> </w:t>
      </w:r>
      <w:r w:rsidRPr="004C5FD1">
        <w:t>бар</w:t>
      </w:r>
      <w:r w:rsidR="00F06BB2" w:rsidRPr="004C5FD1">
        <w:t xml:space="preserve"> </w:t>
      </w:r>
      <w:r w:rsidRPr="004C5FD1">
        <w:t>по</w:t>
      </w:r>
      <w:r w:rsidR="00F06BB2" w:rsidRPr="004C5FD1">
        <w:t xml:space="preserve"> </w:t>
      </w:r>
      <w:r w:rsidRPr="004C5FD1">
        <w:t>једном</w:t>
      </w:r>
      <w:r w:rsidR="00F06BB2" w:rsidRPr="004C5FD1">
        <w:t xml:space="preserve"> </w:t>
      </w:r>
      <w:r w:rsidRPr="004C5FD1">
        <w:t>реченицом</w:t>
      </w:r>
      <w:r w:rsidR="00F06BB2" w:rsidRPr="004C5FD1">
        <w:t xml:space="preserve"> </w:t>
      </w:r>
      <w:r w:rsidRPr="004C5FD1">
        <w:t>најавити</w:t>
      </w:r>
      <w:r w:rsidR="00F06BB2" w:rsidRPr="004C5FD1">
        <w:t xml:space="preserve"> </w:t>
      </w:r>
      <w:r w:rsidRPr="004C5FD1">
        <w:t>све</w:t>
      </w:r>
      <w:r w:rsidR="00F06BB2" w:rsidRPr="004C5FD1">
        <w:t xml:space="preserve"> </w:t>
      </w:r>
      <w:r w:rsidRPr="004C5FD1">
        <w:t>делове</w:t>
      </w:r>
      <w:r w:rsidR="00F06BB2" w:rsidRPr="004C5FD1">
        <w:t xml:space="preserve"> </w:t>
      </w:r>
      <w:r w:rsidRPr="004C5FD1">
        <w:t>те</w:t>
      </w:r>
      <w:r w:rsidR="00F06BB2" w:rsidRPr="004C5FD1">
        <w:t xml:space="preserve"> </w:t>
      </w:r>
      <w:r w:rsidRPr="004C5FD1">
        <w:t>целине</w:t>
      </w:r>
      <w:r w:rsidR="00F06BB2" w:rsidRPr="004C5FD1">
        <w:t xml:space="preserve">. </w:t>
      </w:r>
      <w:r w:rsidRPr="004C5FD1">
        <w:t>Такође</w:t>
      </w:r>
      <w:r w:rsidR="00F06BB2" w:rsidRPr="004C5FD1">
        <w:t xml:space="preserve">, </w:t>
      </w:r>
      <w:r w:rsidRPr="004C5FD1">
        <w:t>поглавље</w:t>
      </w:r>
      <w:r w:rsidR="00F06BB2" w:rsidRPr="004C5FD1">
        <w:t xml:space="preserve"> </w:t>
      </w:r>
      <w:r w:rsidRPr="004C5FD1">
        <w:t>би</w:t>
      </w:r>
      <w:r w:rsidR="00F06BB2" w:rsidRPr="004C5FD1">
        <w:t xml:space="preserve"> </w:t>
      </w:r>
      <w:r w:rsidRPr="004C5FD1">
        <w:t>требало</w:t>
      </w:r>
      <w:r w:rsidR="00F06BB2" w:rsidRPr="004C5FD1">
        <w:t xml:space="preserve"> </w:t>
      </w:r>
      <w:r w:rsidRPr="004C5FD1">
        <w:t>завршити</w:t>
      </w:r>
      <w:r w:rsidR="00F06BB2" w:rsidRPr="004C5FD1">
        <w:t xml:space="preserve"> </w:t>
      </w:r>
      <w:r w:rsidRPr="004C5FD1">
        <w:t>параграфом</w:t>
      </w:r>
      <w:r w:rsidR="00F06BB2" w:rsidRPr="004C5FD1">
        <w:t xml:space="preserve"> </w:t>
      </w:r>
      <w:r w:rsidRPr="004C5FD1">
        <w:t>у</w:t>
      </w:r>
      <w:r w:rsidR="00F06BB2" w:rsidRPr="004C5FD1">
        <w:t xml:space="preserve"> </w:t>
      </w:r>
      <w:r w:rsidRPr="004C5FD1">
        <w:t>коме</w:t>
      </w:r>
      <w:r w:rsidR="00F06BB2" w:rsidRPr="004C5FD1">
        <w:t xml:space="preserve"> </w:t>
      </w:r>
      <w:r w:rsidRPr="004C5FD1">
        <w:t>ће</w:t>
      </w:r>
      <w:r w:rsidR="00F06BB2" w:rsidRPr="004C5FD1">
        <w:t xml:space="preserve"> </w:t>
      </w:r>
      <w:r w:rsidRPr="004C5FD1">
        <w:t>се</w:t>
      </w:r>
      <w:r w:rsidR="00F06BB2" w:rsidRPr="004C5FD1">
        <w:t xml:space="preserve"> </w:t>
      </w:r>
      <w:r w:rsidRPr="004C5FD1">
        <w:t>резимирати</w:t>
      </w:r>
      <w:r w:rsidR="00F06BB2" w:rsidRPr="004C5FD1">
        <w:t xml:space="preserve"> </w:t>
      </w:r>
      <w:r w:rsidRPr="004C5FD1">
        <w:t>најважнији</w:t>
      </w:r>
      <w:r w:rsidR="00F06BB2" w:rsidRPr="004C5FD1">
        <w:t xml:space="preserve"> </w:t>
      </w:r>
      <w:r w:rsidRPr="004C5FD1">
        <w:t>закључци</w:t>
      </w:r>
      <w:r w:rsidR="00F06BB2" w:rsidRPr="004C5FD1">
        <w:t xml:space="preserve"> </w:t>
      </w:r>
      <w:r w:rsidRPr="004C5FD1">
        <w:t>поглавља</w:t>
      </w:r>
      <w:r w:rsidR="00F06BB2" w:rsidRPr="004C5FD1">
        <w:t>.</w:t>
      </w:r>
    </w:p>
    <w:p w:rsidR="00F06BB2" w:rsidRPr="004C5FD1" w:rsidRDefault="006412E1" w:rsidP="00F06BB2">
      <w:pPr>
        <w:pStyle w:val="IInivonaslova-Potpoglavlje"/>
      </w:pPr>
      <w:bookmarkStart w:id="7" w:name="_Toc254342943"/>
      <w:bookmarkStart w:id="8" w:name="_Toc175249002"/>
      <w:r w:rsidRPr="004C5FD1">
        <w:t>Стил</w:t>
      </w:r>
      <w:r w:rsidR="00F06BB2" w:rsidRPr="004C5FD1">
        <w:t xml:space="preserve"> </w:t>
      </w:r>
      <w:r w:rsidRPr="004C5FD1">
        <w:t>писања</w:t>
      </w:r>
      <w:r w:rsidR="00F06BB2" w:rsidRPr="004C5FD1">
        <w:t xml:space="preserve">, </w:t>
      </w:r>
      <w:r w:rsidRPr="004C5FD1">
        <w:t>скраћенице</w:t>
      </w:r>
      <w:r w:rsidR="00F06BB2" w:rsidRPr="004C5FD1">
        <w:t xml:space="preserve">, </w:t>
      </w:r>
      <w:r w:rsidRPr="004C5FD1">
        <w:t>преводи</w:t>
      </w:r>
      <w:r w:rsidR="00F06BB2" w:rsidRPr="004C5FD1">
        <w:t xml:space="preserve"> </w:t>
      </w:r>
      <w:r w:rsidRPr="004C5FD1">
        <w:t>са</w:t>
      </w:r>
      <w:r w:rsidR="00F06BB2" w:rsidRPr="004C5FD1">
        <w:t xml:space="preserve"> </w:t>
      </w:r>
      <w:r w:rsidRPr="004C5FD1">
        <w:t>енглеског</w:t>
      </w:r>
      <w:bookmarkEnd w:id="7"/>
      <w:bookmarkEnd w:id="8"/>
    </w:p>
    <w:p w:rsidR="00F06BB2" w:rsidRPr="004C5FD1" w:rsidRDefault="006412E1" w:rsidP="00F06BB2">
      <w:pPr>
        <w:pStyle w:val="Osnovnitekst"/>
      </w:pPr>
      <w:r w:rsidRPr="004C5FD1">
        <w:t>Треба</w:t>
      </w:r>
      <w:r w:rsidR="00F06BB2" w:rsidRPr="004C5FD1">
        <w:t xml:space="preserve"> </w:t>
      </w:r>
      <w:r w:rsidRPr="004C5FD1">
        <w:t>водити</w:t>
      </w:r>
      <w:r w:rsidR="00F06BB2" w:rsidRPr="004C5FD1">
        <w:t xml:space="preserve"> </w:t>
      </w:r>
      <w:r w:rsidRPr="004C5FD1">
        <w:t>рачуна</w:t>
      </w:r>
      <w:r w:rsidR="00F06BB2" w:rsidRPr="004C5FD1">
        <w:t xml:space="preserve"> </w:t>
      </w:r>
      <w:r w:rsidRPr="004C5FD1">
        <w:t>да</w:t>
      </w:r>
      <w:r w:rsidR="00F06BB2" w:rsidRPr="004C5FD1">
        <w:t xml:space="preserve"> </w:t>
      </w:r>
      <w:r w:rsidRPr="004C5FD1">
        <w:t>стил</w:t>
      </w:r>
      <w:r w:rsidR="00F06BB2" w:rsidRPr="004C5FD1">
        <w:t xml:space="preserve"> </w:t>
      </w:r>
      <w:r w:rsidRPr="004C5FD1">
        <w:t>писања</w:t>
      </w:r>
      <w:r w:rsidR="00F06BB2" w:rsidRPr="004C5FD1">
        <w:t xml:space="preserve"> </w:t>
      </w:r>
      <w:r w:rsidRPr="004C5FD1">
        <w:t>буде</w:t>
      </w:r>
      <w:r w:rsidR="00F06BB2" w:rsidRPr="004C5FD1">
        <w:t xml:space="preserve"> </w:t>
      </w:r>
      <w:r w:rsidRPr="004C5FD1">
        <w:t>јасан</w:t>
      </w:r>
      <w:r w:rsidR="00F06BB2" w:rsidRPr="004C5FD1">
        <w:t xml:space="preserve"> </w:t>
      </w:r>
      <w:r w:rsidRPr="004C5FD1">
        <w:t>и</w:t>
      </w:r>
      <w:r w:rsidR="00F06BB2" w:rsidRPr="004C5FD1">
        <w:t xml:space="preserve"> </w:t>
      </w:r>
      <w:r w:rsidRPr="004C5FD1">
        <w:t>конзистентан</w:t>
      </w:r>
      <w:r w:rsidR="00F06BB2" w:rsidRPr="004C5FD1">
        <w:t xml:space="preserve">. </w:t>
      </w:r>
      <w:r w:rsidRPr="004C5FD1">
        <w:t>Стога</w:t>
      </w:r>
      <w:r w:rsidR="00F06BB2" w:rsidRPr="004C5FD1">
        <w:t xml:space="preserve"> </w:t>
      </w:r>
      <w:r w:rsidRPr="004C5FD1">
        <w:t>треба</w:t>
      </w:r>
      <w:r w:rsidR="00F06BB2" w:rsidRPr="004C5FD1">
        <w:t xml:space="preserve"> </w:t>
      </w:r>
      <w:r w:rsidRPr="004C5FD1">
        <w:t>користити</w:t>
      </w:r>
      <w:r w:rsidR="00F06BB2" w:rsidRPr="004C5FD1">
        <w:t xml:space="preserve"> </w:t>
      </w:r>
      <w:r w:rsidRPr="004C5FD1">
        <w:t>краће</w:t>
      </w:r>
      <w:r w:rsidR="00F06BB2" w:rsidRPr="004C5FD1">
        <w:t xml:space="preserve"> </w:t>
      </w:r>
      <w:r w:rsidRPr="004C5FD1">
        <w:t>реченице</w:t>
      </w:r>
      <w:r w:rsidR="00F06BB2" w:rsidRPr="004C5FD1">
        <w:t xml:space="preserve">, </w:t>
      </w:r>
      <w:r w:rsidRPr="004C5FD1">
        <w:t>а</w:t>
      </w:r>
      <w:r w:rsidR="00F06BB2" w:rsidRPr="004C5FD1">
        <w:t xml:space="preserve"> </w:t>
      </w:r>
      <w:r w:rsidRPr="004C5FD1">
        <w:t>дуже</w:t>
      </w:r>
      <w:r w:rsidR="00F06BB2" w:rsidRPr="004C5FD1">
        <w:t xml:space="preserve"> </w:t>
      </w:r>
      <w:r w:rsidRPr="004C5FD1">
        <w:t>реченице</w:t>
      </w:r>
      <w:r w:rsidR="00F06BB2" w:rsidRPr="004C5FD1">
        <w:t xml:space="preserve"> </w:t>
      </w:r>
      <w:r w:rsidRPr="004C5FD1">
        <w:t>је</w:t>
      </w:r>
      <w:r w:rsidR="00F06BB2" w:rsidRPr="004C5FD1">
        <w:t xml:space="preserve"> </w:t>
      </w:r>
      <w:r w:rsidRPr="004C5FD1">
        <w:t>боље</w:t>
      </w:r>
      <w:r w:rsidR="00F06BB2" w:rsidRPr="004C5FD1">
        <w:t xml:space="preserve"> </w:t>
      </w:r>
      <w:r w:rsidRPr="004C5FD1">
        <w:t>поделити</w:t>
      </w:r>
      <w:r w:rsidR="00F06BB2" w:rsidRPr="004C5FD1">
        <w:t xml:space="preserve"> </w:t>
      </w:r>
      <w:r w:rsidRPr="004C5FD1">
        <w:t>на</w:t>
      </w:r>
      <w:r w:rsidR="00F06BB2" w:rsidRPr="004C5FD1">
        <w:t xml:space="preserve"> </w:t>
      </w:r>
      <w:r w:rsidRPr="004C5FD1">
        <w:t>неколико</w:t>
      </w:r>
      <w:r w:rsidR="00F06BB2" w:rsidRPr="004C5FD1">
        <w:t xml:space="preserve"> </w:t>
      </w:r>
      <w:r w:rsidRPr="004C5FD1">
        <w:t>краћих</w:t>
      </w:r>
      <w:r w:rsidR="00F06BB2" w:rsidRPr="004C5FD1">
        <w:t xml:space="preserve">. </w:t>
      </w:r>
      <w:r w:rsidRPr="004C5FD1">
        <w:t>Сваки</w:t>
      </w:r>
      <w:r w:rsidR="00F06BB2" w:rsidRPr="004C5FD1">
        <w:t xml:space="preserve"> </w:t>
      </w:r>
      <w:r w:rsidRPr="004C5FD1">
        <w:t>део</w:t>
      </w:r>
      <w:r w:rsidR="00F06BB2" w:rsidRPr="004C5FD1">
        <w:t xml:space="preserve"> </w:t>
      </w:r>
      <w:r w:rsidRPr="004C5FD1">
        <w:t>текста</w:t>
      </w:r>
      <w:r w:rsidR="00F06BB2" w:rsidRPr="004C5FD1">
        <w:t xml:space="preserve"> </w:t>
      </w:r>
      <w:r w:rsidRPr="004C5FD1">
        <w:t>мора</w:t>
      </w:r>
      <w:r w:rsidR="00F06BB2" w:rsidRPr="004C5FD1">
        <w:t xml:space="preserve"> </w:t>
      </w:r>
      <w:r w:rsidRPr="004C5FD1">
        <w:t>бити</w:t>
      </w:r>
      <w:r w:rsidR="00F06BB2" w:rsidRPr="004C5FD1">
        <w:t xml:space="preserve"> </w:t>
      </w:r>
      <w:r w:rsidRPr="004C5FD1">
        <w:t>јасан</w:t>
      </w:r>
      <w:r w:rsidR="00F06BB2" w:rsidRPr="004C5FD1">
        <w:t xml:space="preserve"> </w:t>
      </w:r>
      <w:r w:rsidRPr="004C5FD1">
        <w:t>писцу</w:t>
      </w:r>
      <w:r w:rsidR="00F06BB2" w:rsidRPr="004C5FD1">
        <w:t xml:space="preserve">. </w:t>
      </w:r>
      <w:r w:rsidRPr="004C5FD1">
        <w:t>Недопустиво</w:t>
      </w:r>
      <w:r w:rsidR="00F06BB2" w:rsidRPr="004C5FD1">
        <w:t xml:space="preserve"> </w:t>
      </w:r>
      <w:r w:rsidRPr="004C5FD1">
        <w:t>је</w:t>
      </w:r>
      <w:r w:rsidR="00F06BB2" w:rsidRPr="004C5FD1">
        <w:t xml:space="preserve"> </w:t>
      </w:r>
      <w:r w:rsidRPr="004C5FD1">
        <w:t>писати</w:t>
      </w:r>
      <w:r w:rsidR="00F06BB2" w:rsidRPr="004C5FD1">
        <w:t xml:space="preserve"> </w:t>
      </w:r>
      <w:r w:rsidRPr="004C5FD1">
        <w:t>нешто</w:t>
      </w:r>
      <w:r w:rsidR="00F06BB2" w:rsidRPr="004C5FD1">
        <w:t xml:space="preserve"> </w:t>
      </w:r>
      <w:r w:rsidRPr="004C5FD1">
        <w:t>што</w:t>
      </w:r>
      <w:r w:rsidR="00F06BB2" w:rsidRPr="004C5FD1">
        <w:t xml:space="preserve"> </w:t>
      </w:r>
      <w:r w:rsidRPr="004C5FD1">
        <w:t>самом</w:t>
      </w:r>
      <w:r w:rsidR="00F06BB2" w:rsidRPr="004C5FD1">
        <w:t xml:space="preserve"> </w:t>
      </w:r>
      <w:r w:rsidRPr="004C5FD1">
        <w:t>аутору</w:t>
      </w:r>
      <w:r w:rsidR="00F06BB2" w:rsidRPr="004C5FD1">
        <w:t xml:space="preserve"> </w:t>
      </w:r>
      <w:r w:rsidRPr="004C5FD1">
        <w:t>није</w:t>
      </w:r>
      <w:r w:rsidR="00F06BB2" w:rsidRPr="004C5FD1">
        <w:t xml:space="preserve"> </w:t>
      </w:r>
      <w:r w:rsidRPr="004C5FD1">
        <w:t>јасно</w:t>
      </w:r>
      <w:r w:rsidR="00F06BB2" w:rsidRPr="004C5FD1">
        <w:t>.</w:t>
      </w:r>
    </w:p>
    <w:p w:rsidR="0028548E" w:rsidRPr="004C5FD1" w:rsidRDefault="0028548E" w:rsidP="00F06BB2">
      <w:pPr>
        <w:pStyle w:val="Osnovnitekst"/>
      </w:pPr>
      <w:r w:rsidRPr="004C5FD1">
        <w:t xml:space="preserve">Приликом писања основног текста тезе, текст треба поделити у параграфе. Параграф представља скуп реченица које представљају једну логичку целину. Параграф не сме да буде прекратак (на пример, само једна реченица). Уобичајено, параграф не би смео да садржи мање од три реченице. </w:t>
      </w:r>
    </w:p>
    <w:p w:rsidR="00CA298C" w:rsidRPr="004C5FD1" w:rsidRDefault="006412E1" w:rsidP="00F06BB2">
      <w:pPr>
        <w:pStyle w:val="Osnovnitekst"/>
      </w:pPr>
      <w:r w:rsidRPr="004C5FD1">
        <w:t>Треба</w:t>
      </w:r>
      <w:r w:rsidR="00CA298C" w:rsidRPr="004C5FD1">
        <w:t xml:space="preserve"> </w:t>
      </w:r>
      <w:r w:rsidRPr="004C5FD1">
        <w:t>водити</w:t>
      </w:r>
      <w:r w:rsidR="00CA298C" w:rsidRPr="004C5FD1">
        <w:t xml:space="preserve"> </w:t>
      </w:r>
      <w:r w:rsidRPr="004C5FD1">
        <w:t>рачуна</w:t>
      </w:r>
      <w:r w:rsidR="00CA298C" w:rsidRPr="004C5FD1">
        <w:t xml:space="preserve"> </w:t>
      </w:r>
      <w:r w:rsidRPr="004C5FD1">
        <w:t>и</w:t>
      </w:r>
      <w:r w:rsidR="00CA298C" w:rsidRPr="004C5FD1">
        <w:t xml:space="preserve"> </w:t>
      </w:r>
      <w:r w:rsidRPr="004C5FD1">
        <w:t>о</w:t>
      </w:r>
      <w:r w:rsidR="00CA298C" w:rsidRPr="004C5FD1">
        <w:t xml:space="preserve"> </w:t>
      </w:r>
      <w:r w:rsidRPr="004C5FD1">
        <w:t>граматичкој</w:t>
      </w:r>
      <w:r w:rsidR="00CA298C" w:rsidRPr="004C5FD1">
        <w:t xml:space="preserve"> </w:t>
      </w:r>
      <w:r w:rsidRPr="004C5FD1">
        <w:t>исправности</w:t>
      </w:r>
      <w:r w:rsidR="00CA298C" w:rsidRPr="004C5FD1">
        <w:t xml:space="preserve"> </w:t>
      </w:r>
      <w:r w:rsidRPr="004C5FD1">
        <w:t>текста</w:t>
      </w:r>
      <w:r w:rsidR="00CA298C" w:rsidRPr="004C5FD1">
        <w:t xml:space="preserve">. </w:t>
      </w:r>
      <w:r w:rsidRPr="004C5FD1">
        <w:t>Текст</w:t>
      </w:r>
      <w:r w:rsidR="00CA298C" w:rsidRPr="004C5FD1">
        <w:t xml:space="preserve"> </w:t>
      </w:r>
      <w:r w:rsidRPr="004C5FD1">
        <w:t>треба</w:t>
      </w:r>
      <w:r w:rsidR="00CA298C" w:rsidRPr="004C5FD1">
        <w:t xml:space="preserve"> </w:t>
      </w:r>
      <w:r w:rsidRPr="004C5FD1">
        <w:t>да</w:t>
      </w:r>
      <w:r w:rsidR="00CA298C" w:rsidRPr="004C5FD1">
        <w:t xml:space="preserve"> </w:t>
      </w:r>
      <w:r w:rsidRPr="004C5FD1">
        <w:t>буде</w:t>
      </w:r>
      <w:r w:rsidR="00CA298C" w:rsidRPr="004C5FD1">
        <w:t xml:space="preserve"> </w:t>
      </w:r>
      <w:r w:rsidRPr="004C5FD1">
        <w:t>писан</w:t>
      </w:r>
      <w:r w:rsidR="00CA298C" w:rsidRPr="004C5FD1">
        <w:t xml:space="preserve"> </w:t>
      </w:r>
      <w:r w:rsidRPr="004C5FD1">
        <w:t>формално</w:t>
      </w:r>
      <w:r w:rsidR="00CA298C" w:rsidRPr="004C5FD1">
        <w:t xml:space="preserve">, </w:t>
      </w:r>
      <w:r w:rsidRPr="004C5FD1">
        <w:t>а</w:t>
      </w:r>
      <w:r w:rsidR="00CA298C" w:rsidRPr="004C5FD1">
        <w:t xml:space="preserve"> </w:t>
      </w:r>
      <w:r w:rsidRPr="004C5FD1">
        <w:t>никако</w:t>
      </w:r>
      <w:r w:rsidR="00CA298C" w:rsidRPr="004C5FD1">
        <w:t xml:space="preserve"> </w:t>
      </w:r>
      <w:r w:rsidRPr="004C5FD1">
        <w:t>се</w:t>
      </w:r>
      <w:r w:rsidR="00CA298C" w:rsidRPr="004C5FD1">
        <w:t xml:space="preserve"> </w:t>
      </w:r>
      <w:r w:rsidRPr="004C5FD1">
        <w:t>не</w:t>
      </w:r>
      <w:r w:rsidR="00CA298C" w:rsidRPr="004C5FD1">
        <w:t xml:space="preserve"> </w:t>
      </w:r>
      <w:r w:rsidRPr="004C5FD1">
        <w:t>сме</w:t>
      </w:r>
      <w:r w:rsidR="00CA298C" w:rsidRPr="004C5FD1">
        <w:t xml:space="preserve"> </w:t>
      </w:r>
      <w:r w:rsidRPr="004C5FD1">
        <w:t>писати</w:t>
      </w:r>
      <w:r w:rsidR="00CA298C" w:rsidRPr="004C5FD1">
        <w:t xml:space="preserve"> </w:t>
      </w:r>
      <w:r w:rsidRPr="004C5FD1">
        <w:t>у</w:t>
      </w:r>
      <w:r w:rsidR="00CA298C" w:rsidRPr="004C5FD1">
        <w:t xml:space="preserve"> </w:t>
      </w:r>
      <w:r w:rsidRPr="004C5FD1">
        <w:t>првом</w:t>
      </w:r>
      <w:r w:rsidR="00CA298C" w:rsidRPr="004C5FD1">
        <w:t xml:space="preserve"> </w:t>
      </w:r>
      <w:r w:rsidRPr="004C5FD1">
        <w:t>лицу</w:t>
      </w:r>
      <w:r w:rsidR="00CA298C" w:rsidRPr="004C5FD1">
        <w:t xml:space="preserve"> </w:t>
      </w:r>
      <w:r w:rsidRPr="004C5FD1">
        <w:t>једнине</w:t>
      </w:r>
      <w:r w:rsidR="00CA298C" w:rsidRPr="004C5FD1">
        <w:t xml:space="preserve">. </w:t>
      </w:r>
      <w:r w:rsidRPr="004C5FD1">
        <w:t>У</w:t>
      </w:r>
      <w:r w:rsidR="00CA298C" w:rsidRPr="004C5FD1">
        <w:t xml:space="preserve"> </w:t>
      </w:r>
      <w:r w:rsidRPr="004C5FD1">
        <w:t>оним</w:t>
      </w:r>
      <w:r w:rsidR="00CA298C" w:rsidRPr="004C5FD1">
        <w:t xml:space="preserve"> </w:t>
      </w:r>
      <w:r w:rsidRPr="004C5FD1">
        <w:t>ситуацијама</w:t>
      </w:r>
      <w:r w:rsidR="00CA298C" w:rsidRPr="004C5FD1">
        <w:t xml:space="preserve"> </w:t>
      </w:r>
      <w:r w:rsidRPr="004C5FD1">
        <w:t>у</w:t>
      </w:r>
      <w:r w:rsidR="00CA298C" w:rsidRPr="004C5FD1">
        <w:t xml:space="preserve"> </w:t>
      </w:r>
      <w:r w:rsidRPr="004C5FD1">
        <w:t>којима</w:t>
      </w:r>
      <w:r w:rsidR="00CA298C" w:rsidRPr="004C5FD1">
        <w:t xml:space="preserve"> </w:t>
      </w:r>
      <w:r w:rsidRPr="004C5FD1">
        <w:t>аутор</w:t>
      </w:r>
      <w:r w:rsidR="00CA298C" w:rsidRPr="004C5FD1">
        <w:t xml:space="preserve"> </w:t>
      </w:r>
      <w:r w:rsidRPr="004C5FD1">
        <w:t>жели</w:t>
      </w:r>
      <w:r w:rsidR="00CA298C" w:rsidRPr="004C5FD1">
        <w:t xml:space="preserve"> </w:t>
      </w:r>
      <w:r w:rsidRPr="004C5FD1">
        <w:t>да</w:t>
      </w:r>
      <w:r w:rsidR="00CA298C" w:rsidRPr="004C5FD1">
        <w:t xml:space="preserve"> </w:t>
      </w:r>
      <w:r w:rsidRPr="004C5FD1">
        <w:t>нагласи</w:t>
      </w:r>
      <w:r w:rsidR="00CA298C" w:rsidRPr="004C5FD1">
        <w:t xml:space="preserve"> </w:t>
      </w:r>
      <w:r w:rsidRPr="004C5FD1">
        <w:t>сопствени</w:t>
      </w:r>
      <w:r w:rsidR="00CA298C" w:rsidRPr="004C5FD1">
        <w:t xml:space="preserve"> </w:t>
      </w:r>
      <w:r w:rsidRPr="004C5FD1">
        <w:t>допринос</w:t>
      </w:r>
      <w:r w:rsidR="00CA298C" w:rsidRPr="004C5FD1">
        <w:t xml:space="preserve">, </w:t>
      </w:r>
      <w:r w:rsidRPr="004C5FD1">
        <w:t>може</w:t>
      </w:r>
      <w:r w:rsidR="00CA298C" w:rsidRPr="004C5FD1">
        <w:t xml:space="preserve"> </w:t>
      </w:r>
      <w:r w:rsidRPr="004C5FD1">
        <w:t>се</w:t>
      </w:r>
      <w:r w:rsidR="00CA298C" w:rsidRPr="004C5FD1">
        <w:t xml:space="preserve"> </w:t>
      </w:r>
      <w:r w:rsidRPr="004C5FD1">
        <w:t>користити</w:t>
      </w:r>
      <w:r w:rsidR="00CA298C" w:rsidRPr="004C5FD1">
        <w:t xml:space="preserve"> </w:t>
      </w:r>
      <w:r w:rsidRPr="004C5FD1">
        <w:t>прво</w:t>
      </w:r>
      <w:r w:rsidR="00CA298C" w:rsidRPr="004C5FD1">
        <w:t xml:space="preserve"> </w:t>
      </w:r>
      <w:r w:rsidRPr="004C5FD1">
        <w:t>лице</w:t>
      </w:r>
      <w:r w:rsidR="00CA298C" w:rsidRPr="004C5FD1">
        <w:t xml:space="preserve"> </w:t>
      </w:r>
      <w:r w:rsidRPr="004C5FD1">
        <w:t>множине</w:t>
      </w:r>
      <w:r w:rsidR="00CA298C" w:rsidRPr="004C5FD1">
        <w:t>.</w:t>
      </w:r>
      <w:r w:rsidR="00196C7A" w:rsidRPr="004C5FD1">
        <w:t xml:space="preserve"> </w:t>
      </w:r>
      <w:r w:rsidRPr="004C5FD1">
        <w:t>Друго</w:t>
      </w:r>
      <w:r w:rsidR="00196C7A" w:rsidRPr="004C5FD1">
        <w:t xml:space="preserve"> </w:t>
      </w:r>
      <w:r w:rsidRPr="004C5FD1">
        <w:t>лице</w:t>
      </w:r>
      <w:r w:rsidR="00196C7A" w:rsidRPr="004C5FD1">
        <w:t xml:space="preserve"> </w:t>
      </w:r>
      <w:r w:rsidRPr="004C5FD1">
        <w:t>и</w:t>
      </w:r>
      <w:r w:rsidR="00196C7A" w:rsidRPr="004C5FD1">
        <w:t xml:space="preserve"> </w:t>
      </w:r>
      <w:r w:rsidRPr="004C5FD1">
        <w:t>једнине</w:t>
      </w:r>
      <w:r w:rsidR="00196C7A" w:rsidRPr="004C5FD1">
        <w:t xml:space="preserve"> </w:t>
      </w:r>
      <w:r w:rsidRPr="004C5FD1">
        <w:t>и</w:t>
      </w:r>
      <w:r w:rsidR="00196C7A" w:rsidRPr="004C5FD1">
        <w:t xml:space="preserve"> </w:t>
      </w:r>
      <w:r w:rsidRPr="004C5FD1">
        <w:t>множине</w:t>
      </w:r>
      <w:r w:rsidR="00196C7A" w:rsidRPr="004C5FD1">
        <w:t xml:space="preserve"> </w:t>
      </w:r>
      <w:r w:rsidRPr="004C5FD1">
        <w:t>такође</w:t>
      </w:r>
      <w:r w:rsidR="00196C7A" w:rsidRPr="004C5FD1">
        <w:t xml:space="preserve"> </w:t>
      </w:r>
      <w:r w:rsidRPr="004C5FD1">
        <w:t>се</w:t>
      </w:r>
      <w:r w:rsidR="00196C7A" w:rsidRPr="004C5FD1">
        <w:t xml:space="preserve"> </w:t>
      </w:r>
      <w:r w:rsidRPr="004C5FD1">
        <w:t>не</w:t>
      </w:r>
      <w:r w:rsidR="00196C7A" w:rsidRPr="004C5FD1">
        <w:t xml:space="preserve"> </w:t>
      </w:r>
      <w:r w:rsidRPr="004C5FD1">
        <w:t>сме</w:t>
      </w:r>
      <w:r w:rsidR="00196C7A" w:rsidRPr="004C5FD1">
        <w:t xml:space="preserve"> </w:t>
      </w:r>
      <w:r w:rsidRPr="004C5FD1">
        <w:t>користити</w:t>
      </w:r>
      <w:r w:rsidR="00196C7A" w:rsidRPr="004C5FD1">
        <w:t xml:space="preserve"> </w:t>
      </w:r>
      <w:r w:rsidRPr="004C5FD1">
        <w:t>у</w:t>
      </w:r>
      <w:r w:rsidR="00196C7A" w:rsidRPr="004C5FD1">
        <w:t xml:space="preserve"> </w:t>
      </w:r>
      <w:r w:rsidRPr="004C5FD1">
        <w:t>тексту</w:t>
      </w:r>
      <w:r w:rsidR="00196C7A" w:rsidRPr="004C5FD1">
        <w:t xml:space="preserve">. </w:t>
      </w:r>
    </w:p>
    <w:p w:rsidR="00F06BB2" w:rsidRPr="004C5FD1" w:rsidRDefault="006412E1" w:rsidP="00F06BB2">
      <w:pPr>
        <w:pStyle w:val="Osnovnitekst"/>
      </w:pPr>
      <w:r w:rsidRPr="004C5FD1">
        <w:t>Реченице</w:t>
      </w:r>
      <w:r w:rsidR="00F06BB2" w:rsidRPr="004C5FD1">
        <w:t xml:space="preserve"> </w:t>
      </w:r>
      <w:r w:rsidRPr="004C5FD1">
        <w:t>са</w:t>
      </w:r>
      <w:r w:rsidR="00F06BB2" w:rsidRPr="004C5FD1">
        <w:t xml:space="preserve"> </w:t>
      </w:r>
      <w:r w:rsidRPr="004C5FD1">
        <w:t>енглеског</w:t>
      </w:r>
      <w:r w:rsidR="00F06BB2" w:rsidRPr="004C5FD1">
        <w:t xml:space="preserve"> </w:t>
      </w:r>
      <w:r w:rsidRPr="004C5FD1">
        <w:t>треба</w:t>
      </w:r>
      <w:r w:rsidR="00F06BB2" w:rsidRPr="004C5FD1">
        <w:t xml:space="preserve"> </w:t>
      </w:r>
      <w:r w:rsidRPr="004C5FD1">
        <w:t>преводити</w:t>
      </w:r>
      <w:r w:rsidR="00F06BB2" w:rsidRPr="004C5FD1">
        <w:t xml:space="preserve"> </w:t>
      </w:r>
      <w:r w:rsidRPr="004C5FD1">
        <w:t>по</w:t>
      </w:r>
      <w:r w:rsidR="00F06BB2" w:rsidRPr="004C5FD1">
        <w:t xml:space="preserve"> </w:t>
      </w:r>
      <w:r w:rsidRPr="004C5FD1">
        <w:t>смислу</w:t>
      </w:r>
      <w:r w:rsidR="00F06BB2" w:rsidRPr="004C5FD1">
        <w:t xml:space="preserve">, </w:t>
      </w:r>
      <w:r w:rsidRPr="004C5FD1">
        <w:t>а</w:t>
      </w:r>
      <w:r w:rsidR="00F06BB2" w:rsidRPr="004C5FD1">
        <w:t xml:space="preserve"> </w:t>
      </w:r>
      <w:r w:rsidRPr="004C5FD1">
        <w:t>не</w:t>
      </w:r>
      <w:r w:rsidR="00F06BB2" w:rsidRPr="004C5FD1">
        <w:t xml:space="preserve"> </w:t>
      </w:r>
      <w:r w:rsidRPr="004C5FD1">
        <w:t>дословно</w:t>
      </w:r>
      <w:r w:rsidR="00F06BB2" w:rsidRPr="004C5FD1">
        <w:t xml:space="preserve">. </w:t>
      </w:r>
      <w:r w:rsidRPr="004C5FD1">
        <w:t>Проверити</w:t>
      </w:r>
      <w:r w:rsidR="00F06BB2" w:rsidRPr="004C5FD1">
        <w:t xml:space="preserve"> </w:t>
      </w:r>
      <w:r w:rsidRPr="004C5FD1">
        <w:t>да</w:t>
      </w:r>
      <w:r w:rsidR="00F06BB2" w:rsidRPr="004C5FD1">
        <w:t xml:space="preserve"> </w:t>
      </w:r>
      <w:r w:rsidRPr="004C5FD1">
        <w:t>ли</w:t>
      </w:r>
      <w:r w:rsidR="00F06BB2" w:rsidRPr="004C5FD1">
        <w:t xml:space="preserve"> </w:t>
      </w:r>
      <w:r w:rsidRPr="004C5FD1">
        <w:t>за</w:t>
      </w:r>
      <w:r w:rsidR="00F06BB2" w:rsidRPr="004C5FD1">
        <w:t xml:space="preserve"> </w:t>
      </w:r>
      <w:r w:rsidRPr="004C5FD1">
        <w:t>неке</w:t>
      </w:r>
      <w:r w:rsidR="00F06BB2" w:rsidRPr="004C5FD1">
        <w:t xml:space="preserve"> </w:t>
      </w:r>
      <w:r w:rsidRPr="004C5FD1">
        <w:t>појмове</w:t>
      </w:r>
      <w:r w:rsidR="00F06BB2" w:rsidRPr="004C5FD1">
        <w:t xml:space="preserve"> </w:t>
      </w:r>
      <w:r w:rsidRPr="004C5FD1">
        <w:t>већ</w:t>
      </w:r>
      <w:r w:rsidR="00F06BB2" w:rsidRPr="004C5FD1">
        <w:t xml:space="preserve"> </w:t>
      </w:r>
      <w:r w:rsidRPr="004C5FD1">
        <w:t>постоје</w:t>
      </w:r>
      <w:r w:rsidR="00F06BB2" w:rsidRPr="004C5FD1">
        <w:t xml:space="preserve"> </w:t>
      </w:r>
      <w:r w:rsidRPr="004C5FD1">
        <w:t>устаљени</w:t>
      </w:r>
      <w:r w:rsidR="00F06BB2" w:rsidRPr="004C5FD1">
        <w:t xml:space="preserve"> </w:t>
      </w:r>
      <w:r w:rsidRPr="004C5FD1">
        <w:t>термини</w:t>
      </w:r>
      <w:r w:rsidR="00F06BB2" w:rsidRPr="004C5FD1">
        <w:t xml:space="preserve"> </w:t>
      </w:r>
      <w:r w:rsidRPr="004C5FD1">
        <w:t>на</w:t>
      </w:r>
      <w:r w:rsidR="00F06BB2" w:rsidRPr="004C5FD1">
        <w:t xml:space="preserve"> </w:t>
      </w:r>
      <w:r w:rsidRPr="004C5FD1">
        <w:t>српском</w:t>
      </w:r>
      <w:r w:rsidR="00F06BB2" w:rsidRPr="004C5FD1">
        <w:t xml:space="preserve"> </w:t>
      </w:r>
      <w:r w:rsidRPr="004C5FD1">
        <w:t>језику</w:t>
      </w:r>
      <w:r w:rsidR="00F06BB2" w:rsidRPr="004C5FD1">
        <w:t xml:space="preserve">. </w:t>
      </w:r>
      <w:r w:rsidRPr="004C5FD1">
        <w:t>Уколико</w:t>
      </w:r>
      <w:r w:rsidR="00F06BB2" w:rsidRPr="004C5FD1">
        <w:t xml:space="preserve"> </w:t>
      </w:r>
      <w:r w:rsidRPr="004C5FD1">
        <w:t>то</w:t>
      </w:r>
      <w:r w:rsidR="00F06BB2" w:rsidRPr="004C5FD1">
        <w:t xml:space="preserve"> </w:t>
      </w:r>
      <w:r w:rsidRPr="004C5FD1">
        <w:t>није</w:t>
      </w:r>
      <w:r w:rsidR="00F06BB2" w:rsidRPr="004C5FD1">
        <w:t xml:space="preserve"> </w:t>
      </w:r>
      <w:r w:rsidRPr="004C5FD1">
        <w:t>случај</w:t>
      </w:r>
      <w:r w:rsidR="00F06BB2" w:rsidRPr="004C5FD1">
        <w:t xml:space="preserve">, </w:t>
      </w:r>
      <w:r w:rsidRPr="004C5FD1">
        <w:t>треба</w:t>
      </w:r>
      <w:r w:rsidR="00F06BB2" w:rsidRPr="004C5FD1">
        <w:t xml:space="preserve"> </w:t>
      </w:r>
      <w:r w:rsidRPr="004C5FD1">
        <w:t>по</w:t>
      </w:r>
      <w:r w:rsidR="00F06BB2" w:rsidRPr="004C5FD1">
        <w:t xml:space="preserve"> </w:t>
      </w:r>
      <w:r w:rsidRPr="004C5FD1">
        <w:t>смислу</w:t>
      </w:r>
      <w:r w:rsidR="00F06BB2" w:rsidRPr="004C5FD1">
        <w:t xml:space="preserve"> </w:t>
      </w:r>
      <w:r w:rsidRPr="004C5FD1">
        <w:t>превести</w:t>
      </w:r>
      <w:r w:rsidR="00F06BB2" w:rsidRPr="004C5FD1">
        <w:t xml:space="preserve"> </w:t>
      </w:r>
      <w:r w:rsidRPr="004C5FD1">
        <w:t>енглески</w:t>
      </w:r>
      <w:r w:rsidR="00F06BB2" w:rsidRPr="004C5FD1">
        <w:t xml:space="preserve"> </w:t>
      </w:r>
      <w:r w:rsidRPr="004C5FD1">
        <w:t>термин</w:t>
      </w:r>
      <w:r w:rsidR="00F06BB2" w:rsidRPr="004C5FD1">
        <w:t xml:space="preserve"> </w:t>
      </w:r>
      <w:r w:rsidRPr="004C5FD1">
        <w:t>за</w:t>
      </w:r>
      <w:r w:rsidR="00F06BB2" w:rsidRPr="004C5FD1">
        <w:t xml:space="preserve"> </w:t>
      </w:r>
      <w:r w:rsidRPr="004C5FD1">
        <w:t>тај</w:t>
      </w:r>
      <w:r w:rsidR="00F06BB2" w:rsidRPr="004C5FD1">
        <w:t xml:space="preserve"> </w:t>
      </w:r>
      <w:r w:rsidRPr="004C5FD1">
        <w:t>појам</w:t>
      </w:r>
      <w:r w:rsidR="00F06BB2" w:rsidRPr="004C5FD1">
        <w:t xml:space="preserve">, </w:t>
      </w:r>
      <w:r w:rsidRPr="004C5FD1">
        <w:t>и</w:t>
      </w:r>
      <w:r w:rsidR="00F06BB2" w:rsidRPr="004C5FD1">
        <w:t xml:space="preserve"> </w:t>
      </w:r>
      <w:r w:rsidRPr="004C5FD1">
        <w:t>користити</w:t>
      </w:r>
      <w:r w:rsidR="00F06BB2" w:rsidRPr="004C5FD1">
        <w:t xml:space="preserve"> </w:t>
      </w:r>
      <w:r w:rsidRPr="004C5FD1">
        <w:t>тај</w:t>
      </w:r>
      <w:r w:rsidR="00F06BB2" w:rsidRPr="004C5FD1">
        <w:t xml:space="preserve"> </w:t>
      </w:r>
      <w:r w:rsidRPr="004C5FD1">
        <w:t>исти</w:t>
      </w:r>
      <w:r w:rsidR="00F06BB2" w:rsidRPr="004C5FD1">
        <w:t xml:space="preserve"> </w:t>
      </w:r>
      <w:r w:rsidRPr="004C5FD1">
        <w:t>превод</w:t>
      </w:r>
      <w:r w:rsidR="00F06BB2" w:rsidRPr="004C5FD1">
        <w:t xml:space="preserve"> </w:t>
      </w:r>
      <w:r w:rsidRPr="004C5FD1">
        <w:t>у</w:t>
      </w:r>
      <w:r w:rsidR="00F06BB2" w:rsidRPr="004C5FD1">
        <w:t xml:space="preserve"> </w:t>
      </w:r>
      <w:r w:rsidRPr="004C5FD1">
        <w:t>целом</w:t>
      </w:r>
      <w:r w:rsidR="00F06BB2" w:rsidRPr="004C5FD1">
        <w:t xml:space="preserve"> </w:t>
      </w:r>
      <w:r w:rsidRPr="004C5FD1">
        <w:t>тексту</w:t>
      </w:r>
      <w:r w:rsidR="00F06BB2" w:rsidRPr="004C5FD1">
        <w:t xml:space="preserve"> </w:t>
      </w:r>
      <w:r w:rsidRPr="004C5FD1">
        <w:lastRenderedPageBreak/>
        <w:t>тезе</w:t>
      </w:r>
      <w:r w:rsidR="00F06BB2" w:rsidRPr="004C5FD1">
        <w:t xml:space="preserve">. </w:t>
      </w:r>
      <w:r w:rsidRPr="004C5FD1">
        <w:t>Недопустиво</w:t>
      </w:r>
      <w:r w:rsidR="00F06BB2" w:rsidRPr="004C5FD1">
        <w:t xml:space="preserve"> </w:t>
      </w:r>
      <w:r w:rsidRPr="004C5FD1">
        <w:t>је</w:t>
      </w:r>
      <w:r w:rsidR="00F06BB2" w:rsidRPr="004C5FD1">
        <w:t xml:space="preserve"> </w:t>
      </w:r>
      <w:r w:rsidRPr="004C5FD1">
        <w:t>истовремено</w:t>
      </w:r>
      <w:r w:rsidR="00F06BB2" w:rsidRPr="004C5FD1">
        <w:t xml:space="preserve"> </w:t>
      </w:r>
      <w:r w:rsidRPr="004C5FD1">
        <w:t>користити</w:t>
      </w:r>
      <w:r w:rsidR="00F06BB2" w:rsidRPr="004C5FD1">
        <w:t xml:space="preserve"> </w:t>
      </w:r>
      <w:r w:rsidRPr="004C5FD1">
        <w:t>два</w:t>
      </w:r>
      <w:r w:rsidR="00F06BB2" w:rsidRPr="004C5FD1">
        <w:t xml:space="preserve"> </w:t>
      </w:r>
      <w:r w:rsidRPr="004C5FD1">
        <w:t>различита</w:t>
      </w:r>
      <w:r w:rsidR="00F06BB2" w:rsidRPr="004C5FD1">
        <w:t xml:space="preserve"> </w:t>
      </w:r>
      <w:r w:rsidRPr="004C5FD1">
        <w:t>нова</w:t>
      </w:r>
      <w:r w:rsidR="00F06BB2" w:rsidRPr="004C5FD1">
        <w:t xml:space="preserve"> </w:t>
      </w:r>
      <w:r w:rsidRPr="004C5FD1">
        <w:t>превода</w:t>
      </w:r>
      <w:r w:rsidR="00F06BB2" w:rsidRPr="004C5FD1">
        <w:t xml:space="preserve"> </w:t>
      </w:r>
      <w:r w:rsidRPr="004C5FD1">
        <w:t>за</w:t>
      </w:r>
      <w:r w:rsidR="00F06BB2" w:rsidRPr="004C5FD1">
        <w:t xml:space="preserve"> </w:t>
      </w:r>
      <w:r w:rsidRPr="004C5FD1">
        <w:t>исти</w:t>
      </w:r>
      <w:r w:rsidR="00F06BB2" w:rsidRPr="004C5FD1">
        <w:t xml:space="preserve"> </w:t>
      </w:r>
      <w:r w:rsidRPr="004C5FD1">
        <w:t>појам</w:t>
      </w:r>
      <w:r w:rsidR="00F06BB2" w:rsidRPr="004C5FD1">
        <w:t xml:space="preserve">. </w:t>
      </w:r>
      <w:r w:rsidRPr="004C5FD1">
        <w:t>Уколико</w:t>
      </w:r>
      <w:r w:rsidR="00F06BB2" w:rsidRPr="004C5FD1">
        <w:t xml:space="preserve"> </w:t>
      </w:r>
      <w:r w:rsidRPr="004C5FD1">
        <w:t>се</w:t>
      </w:r>
      <w:r w:rsidR="00F06BB2" w:rsidRPr="004C5FD1">
        <w:t xml:space="preserve"> </w:t>
      </w:r>
      <w:r w:rsidRPr="004C5FD1">
        <w:t>у</w:t>
      </w:r>
      <w:r w:rsidR="00F06BB2" w:rsidRPr="004C5FD1">
        <w:t xml:space="preserve"> </w:t>
      </w:r>
      <w:r w:rsidRPr="004C5FD1">
        <w:t>српском</w:t>
      </w:r>
      <w:r w:rsidR="00F06BB2" w:rsidRPr="004C5FD1">
        <w:t xml:space="preserve"> </w:t>
      </w:r>
      <w:r w:rsidRPr="004C5FD1">
        <w:t>одомаћено</w:t>
      </w:r>
      <w:r w:rsidR="00F06BB2" w:rsidRPr="004C5FD1">
        <w:t xml:space="preserve"> </w:t>
      </w:r>
      <w:r w:rsidRPr="004C5FD1">
        <w:t>користи</w:t>
      </w:r>
      <w:r w:rsidR="00F06BB2" w:rsidRPr="004C5FD1">
        <w:t xml:space="preserve"> </w:t>
      </w:r>
      <w:r w:rsidRPr="004C5FD1">
        <w:t>енглески</w:t>
      </w:r>
      <w:r w:rsidR="00F06BB2" w:rsidRPr="004C5FD1">
        <w:t xml:space="preserve"> </w:t>
      </w:r>
      <w:r w:rsidRPr="004C5FD1">
        <w:t>термин</w:t>
      </w:r>
      <w:r w:rsidR="00F06BB2" w:rsidRPr="004C5FD1">
        <w:t xml:space="preserve"> </w:t>
      </w:r>
      <w:r w:rsidRPr="004C5FD1">
        <w:t>за</w:t>
      </w:r>
      <w:r w:rsidR="00F06BB2" w:rsidRPr="004C5FD1">
        <w:t xml:space="preserve"> </w:t>
      </w:r>
      <w:r w:rsidRPr="004C5FD1">
        <w:t>неки</w:t>
      </w:r>
      <w:r w:rsidR="00F06BB2" w:rsidRPr="004C5FD1">
        <w:t xml:space="preserve"> </w:t>
      </w:r>
      <w:r w:rsidRPr="004C5FD1">
        <w:t>појам</w:t>
      </w:r>
      <w:r w:rsidR="00F06BB2" w:rsidRPr="004C5FD1">
        <w:t xml:space="preserve">, </w:t>
      </w:r>
      <w:r w:rsidRPr="004C5FD1">
        <w:t>треба</w:t>
      </w:r>
      <w:r w:rsidR="00F06BB2" w:rsidRPr="004C5FD1">
        <w:t xml:space="preserve"> </w:t>
      </w:r>
      <w:r w:rsidRPr="004C5FD1">
        <w:t>га</w:t>
      </w:r>
      <w:r w:rsidR="00F06BB2" w:rsidRPr="004C5FD1">
        <w:t xml:space="preserve"> </w:t>
      </w:r>
      <w:r w:rsidRPr="004C5FD1">
        <w:t>писати</w:t>
      </w:r>
      <w:r w:rsidR="00F06BB2" w:rsidRPr="004C5FD1">
        <w:t xml:space="preserve"> </w:t>
      </w:r>
      <w:r w:rsidRPr="004C5FD1">
        <w:t>онако</w:t>
      </w:r>
      <w:r w:rsidR="00F06BB2" w:rsidRPr="004C5FD1">
        <w:t xml:space="preserve"> </w:t>
      </w:r>
      <w:r w:rsidRPr="004C5FD1">
        <w:t>како</w:t>
      </w:r>
      <w:r w:rsidR="00F06BB2" w:rsidRPr="004C5FD1">
        <w:t xml:space="preserve"> </w:t>
      </w:r>
      <w:r w:rsidRPr="004C5FD1">
        <w:t>се</w:t>
      </w:r>
      <w:r w:rsidR="00F06BB2" w:rsidRPr="004C5FD1">
        <w:t xml:space="preserve"> </w:t>
      </w:r>
      <w:r w:rsidRPr="004C5FD1">
        <w:t>изговара</w:t>
      </w:r>
      <w:r w:rsidR="00F06BB2" w:rsidRPr="004C5FD1">
        <w:t>, „</w:t>
      </w:r>
      <w:r w:rsidRPr="004C5FD1">
        <w:t>по</w:t>
      </w:r>
      <w:r w:rsidR="00F06BB2" w:rsidRPr="004C5FD1">
        <w:t xml:space="preserve"> </w:t>
      </w:r>
      <w:r w:rsidRPr="004C5FD1">
        <w:t>Вуку</w:t>
      </w:r>
      <w:r w:rsidR="004C5FD1">
        <w:t>”</w:t>
      </w:r>
      <w:r w:rsidR="00F06BB2" w:rsidRPr="004C5FD1">
        <w:t xml:space="preserve">. </w:t>
      </w:r>
      <w:r w:rsidRPr="004C5FD1">
        <w:t>На</w:t>
      </w:r>
      <w:r w:rsidR="00F06BB2" w:rsidRPr="004C5FD1">
        <w:t xml:space="preserve"> </w:t>
      </w:r>
      <w:r w:rsidRPr="004C5FD1">
        <w:t>пример</w:t>
      </w:r>
      <w:r w:rsidR="00F06BB2" w:rsidRPr="004C5FD1">
        <w:t xml:space="preserve">, </w:t>
      </w:r>
      <w:r w:rsidRPr="004C5FD1">
        <w:t>могу</w:t>
      </w:r>
      <w:r w:rsidR="00F06BB2" w:rsidRPr="004C5FD1">
        <w:t xml:space="preserve"> </w:t>
      </w:r>
      <w:r w:rsidRPr="004C5FD1">
        <w:t>се</w:t>
      </w:r>
      <w:r w:rsidR="00F06BB2" w:rsidRPr="004C5FD1">
        <w:t xml:space="preserve"> </w:t>
      </w:r>
      <w:r w:rsidRPr="004C5FD1">
        <w:t>користити</w:t>
      </w:r>
      <w:r w:rsidR="00F06BB2" w:rsidRPr="004C5FD1">
        <w:t xml:space="preserve"> </w:t>
      </w:r>
      <w:r w:rsidRPr="004C5FD1">
        <w:t>термини</w:t>
      </w:r>
      <w:r w:rsidR="00F06BB2" w:rsidRPr="004C5FD1">
        <w:t xml:space="preserve"> </w:t>
      </w:r>
      <w:r w:rsidRPr="004C5FD1">
        <w:t>као</w:t>
      </w:r>
      <w:r w:rsidR="00F06BB2" w:rsidRPr="004C5FD1">
        <w:t xml:space="preserve"> </w:t>
      </w:r>
      <w:r w:rsidRPr="004C5FD1">
        <w:t>веб</w:t>
      </w:r>
      <w:r w:rsidR="00F06BB2" w:rsidRPr="004C5FD1">
        <w:t xml:space="preserve"> </w:t>
      </w:r>
      <w:r w:rsidRPr="004C5FD1">
        <w:t>страна</w:t>
      </w:r>
      <w:r w:rsidR="00F06BB2" w:rsidRPr="004C5FD1">
        <w:t xml:space="preserve">, </w:t>
      </w:r>
      <w:r w:rsidR="000F0F13" w:rsidRPr="004C5FD1">
        <w:t>свич</w:t>
      </w:r>
      <w:r w:rsidR="00F06BB2" w:rsidRPr="004C5FD1">
        <w:t xml:space="preserve"> </w:t>
      </w:r>
      <w:r w:rsidRPr="004C5FD1">
        <w:t>итд</w:t>
      </w:r>
      <w:r w:rsidR="00F06BB2" w:rsidRPr="004C5FD1">
        <w:t xml:space="preserve">. </w:t>
      </w:r>
      <w:r w:rsidRPr="004C5FD1">
        <w:t>Ако</w:t>
      </w:r>
      <w:r w:rsidR="00F06BB2" w:rsidRPr="004C5FD1">
        <w:t xml:space="preserve"> </w:t>
      </w:r>
      <w:r w:rsidRPr="004C5FD1">
        <w:t>је</w:t>
      </w:r>
      <w:r w:rsidR="00F06BB2" w:rsidRPr="004C5FD1">
        <w:t xml:space="preserve"> </w:t>
      </w:r>
      <w:r w:rsidRPr="004C5FD1">
        <w:t>тешко</w:t>
      </w:r>
      <w:r w:rsidR="00F06BB2" w:rsidRPr="004C5FD1">
        <w:t xml:space="preserve"> </w:t>
      </w:r>
      <w:r w:rsidRPr="004C5FD1">
        <w:t>наћи</w:t>
      </w:r>
      <w:r w:rsidR="00F06BB2" w:rsidRPr="004C5FD1">
        <w:t xml:space="preserve"> </w:t>
      </w:r>
      <w:r w:rsidRPr="004C5FD1">
        <w:t>добар</w:t>
      </w:r>
      <w:r w:rsidR="00F06BB2" w:rsidRPr="004C5FD1">
        <w:t xml:space="preserve"> </w:t>
      </w:r>
      <w:r w:rsidRPr="004C5FD1">
        <w:t>превод</w:t>
      </w:r>
      <w:r w:rsidR="00F06BB2" w:rsidRPr="004C5FD1">
        <w:t xml:space="preserve"> </w:t>
      </w:r>
      <w:r w:rsidRPr="004C5FD1">
        <w:t>или</w:t>
      </w:r>
      <w:r w:rsidR="00F06BB2" w:rsidRPr="004C5FD1">
        <w:t xml:space="preserve"> </w:t>
      </w:r>
      <w:r w:rsidRPr="004C5FD1">
        <w:t>енглески</w:t>
      </w:r>
      <w:r w:rsidR="00F06BB2" w:rsidRPr="004C5FD1">
        <w:t xml:space="preserve"> </w:t>
      </w:r>
      <w:r w:rsidRPr="004C5FD1">
        <w:t>термин</w:t>
      </w:r>
      <w:r w:rsidR="00F06BB2" w:rsidRPr="004C5FD1">
        <w:t xml:space="preserve"> </w:t>
      </w:r>
      <w:r w:rsidRPr="004C5FD1">
        <w:t>није</w:t>
      </w:r>
      <w:r w:rsidR="00F06BB2" w:rsidRPr="004C5FD1">
        <w:t xml:space="preserve"> </w:t>
      </w:r>
      <w:r w:rsidRPr="004C5FD1">
        <w:t>устаљен</w:t>
      </w:r>
      <w:r w:rsidR="00F06BB2" w:rsidRPr="004C5FD1">
        <w:t xml:space="preserve"> </w:t>
      </w:r>
      <w:r w:rsidRPr="004C5FD1">
        <w:t>у</w:t>
      </w:r>
      <w:r w:rsidR="00F06BB2" w:rsidRPr="004C5FD1">
        <w:t xml:space="preserve"> </w:t>
      </w:r>
      <w:r w:rsidRPr="004C5FD1">
        <w:t>оквиру</w:t>
      </w:r>
      <w:r w:rsidR="00F06BB2" w:rsidRPr="004C5FD1">
        <w:t xml:space="preserve"> </w:t>
      </w:r>
      <w:r w:rsidRPr="004C5FD1">
        <w:t>српског</w:t>
      </w:r>
      <w:r w:rsidR="00F06BB2" w:rsidRPr="004C5FD1">
        <w:t xml:space="preserve"> </w:t>
      </w:r>
      <w:r w:rsidRPr="004C5FD1">
        <w:t>језика</w:t>
      </w:r>
      <w:r w:rsidR="00F06BB2" w:rsidRPr="004C5FD1">
        <w:t xml:space="preserve">, </w:t>
      </w:r>
      <w:r w:rsidRPr="004C5FD1">
        <w:t>енглески</w:t>
      </w:r>
      <w:r w:rsidR="00F06BB2" w:rsidRPr="004C5FD1">
        <w:t xml:space="preserve"> </w:t>
      </w:r>
      <w:r w:rsidRPr="004C5FD1">
        <w:t>оригинал</w:t>
      </w:r>
      <w:r w:rsidR="00F06BB2" w:rsidRPr="004C5FD1">
        <w:t xml:space="preserve"> </w:t>
      </w:r>
      <w:r w:rsidRPr="004C5FD1">
        <w:t>се</w:t>
      </w:r>
      <w:r w:rsidR="00F06BB2" w:rsidRPr="004C5FD1">
        <w:t xml:space="preserve"> </w:t>
      </w:r>
      <w:r w:rsidRPr="004C5FD1">
        <w:t>мора</w:t>
      </w:r>
      <w:r w:rsidR="00F06BB2" w:rsidRPr="004C5FD1">
        <w:t xml:space="preserve"> </w:t>
      </w:r>
      <w:r w:rsidRPr="0031230F">
        <w:t>писати</w:t>
      </w:r>
      <w:r w:rsidR="00F06BB2" w:rsidRPr="0031230F">
        <w:t xml:space="preserve"> </w:t>
      </w:r>
      <w:r w:rsidR="000A46C2" w:rsidRPr="0031230F">
        <w:rPr>
          <w:i/>
        </w:rPr>
        <w:t>курзивом</w:t>
      </w:r>
      <w:r w:rsidR="00F06BB2" w:rsidRPr="0031230F">
        <w:t>.</w:t>
      </w:r>
      <w:r w:rsidR="00A3069A" w:rsidRPr="004C5FD1">
        <w:t xml:space="preserve"> </w:t>
      </w:r>
      <w:r w:rsidRPr="004C5FD1">
        <w:t>Никако</w:t>
      </w:r>
      <w:r w:rsidR="00A3069A" w:rsidRPr="004C5FD1">
        <w:t xml:space="preserve"> </w:t>
      </w:r>
      <w:r w:rsidRPr="004C5FD1">
        <w:t>не</w:t>
      </w:r>
      <w:r w:rsidR="00A3069A" w:rsidRPr="004C5FD1">
        <w:t xml:space="preserve"> </w:t>
      </w:r>
      <w:r w:rsidRPr="004C5FD1">
        <w:t>треба</w:t>
      </w:r>
      <w:r w:rsidR="00A3069A" w:rsidRPr="004C5FD1">
        <w:t xml:space="preserve"> </w:t>
      </w:r>
      <w:r w:rsidRPr="004C5FD1">
        <w:t>мешати</w:t>
      </w:r>
      <w:r w:rsidR="00A3069A" w:rsidRPr="004C5FD1">
        <w:t xml:space="preserve"> </w:t>
      </w:r>
      <w:r w:rsidRPr="004C5FD1">
        <w:t>српски</w:t>
      </w:r>
      <w:r w:rsidR="00A3069A" w:rsidRPr="004C5FD1">
        <w:t xml:space="preserve"> </w:t>
      </w:r>
      <w:r w:rsidRPr="004C5FD1">
        <w:t>и</w:t>
      </w:r>
      <w:r w:rsidR="00A3069A" w:rsidRPr="004C5FD1">
        <w:t xml:space="preserve"> </w:t>
      </w:r>
      <w:r w:rsidRPr="004C5FD1">
        <w:t>енглески</w:t>
      </w:r>
      <w:r w:rsidR="00A3069A" w:rsidRPr="004C5FD1">
        <w:t xml:space="preserve">, </w:t>
      </w:r>
      <w:r w:rsidRPr="004C5FD1">
        <w:t>нпр</w:t>
      </w:r>
      <w:r w:rsidR="00A3069A" w:rsidRPr="004C5FD1">
        <w:t xml:space="preserve">. </w:t>
      </w:r>
      <w:r w:rsidRPr="004C5FD1">
        <w:t>не</w:t>
      </w:r>
      <w:r w:rsidR="00A3069A" w:rsidRPr="004C5FD1">
        <w:t xml:space="preserve"> </w:t>
      </w:r>
      <w:r w:rsidRPr="004C5FD1">
        <w:t>треба</w:t>
      </w:r>
      <w:r w:rsidR="00A3069A" w:rsidRPr="004C5FD1">
        <w:t xml:space="preserve"> </w:t>
      </w:r>
      <w:r w:rsidRPr="004C5FD1">
        <w:t>писати</w:t>
      </w:r>
      <w:r w:rsidR="00A3069A" w:rsidRPr="004C5FD1">
        <w:t xml:space="preserve"> „</w:t>
      </w:r>
      <w:r w:rsidRPr="004C5FD1">
        <w:t>у</w:t>
      </w:r>
      <w:r w:rsidR="00A3069A" w:rsidRPr="004C5FD1">
        <w:t xml:space="preserve"> </w:t>
      </w:r>
      <w:r w:rsidRPr="004C5FD1">
        <w:rPr>
          <w:i/>
        </w:rPr>
        <w:t>Microsoft</w:t>
      </w:r>
      <w:r w:rsidR="00A3069A" w:rsidRPr="004C5FD1">
        <w:rPr>
          <w:i/>
        </w:rPr>
        <w:t xml:space="preserve"> W</w:t>
      </w:r>
      <w:r w:rsidRPr="004C5FD1">
        <w:rPr>
          <w:i/>
        </w:rPr>
        <w:t>ord</w:t>
      </w:r>
      <w:r w:rsidR="00A3069A" w:rsidRPr="004C5FD1">
        <w:t>-</w:t>
      </w:r>
      <w:r w:rsidRPr="004C5FD1">
        <w:t>у</w:t>
      </w:r>
      <w:r w:rsidR="004C5FD1">
        <w:t>”</w:t>
      </w:r>
      <w:r w:rsidR="00A3069A" w:rsidRPr="004C5FD1">
        <w:t xml:space="preserve">, </w:t>
      </w:r>
      <w:r w:rsidRPr="004C5FD1">
        <w:t>већ</w:t>
      </w:r>
      <w:r w:rsidR="00A3069A" w:rsidRPr="004C5FD1">
        <w:t xml:space="preserve"> „</w:t>
      </w:r>
      <w:r w:rsidRPr="004C5FD1">
        <w:t>у</w:t>
      </w:r>
      <w:r w:rsidR="00A3069A" w:rsidRPr="004C5FD1">
        <w:t xml:space="preserve"> </w:t>
      </w:r>
      <w:r w:rsidRPr="004C5FD1">
        <w:t>алату</w:t>
      </w:r>
      <w:r w:rsidR="00A3069A" w:rsidRPr="004C5FD1">
        <w:t xml:space="preserve"> </w:t>
      </w:r>
      <w:r w:rsidRPr="004C5FD1">
        <w:rPr>
          <w:i/>
        </w:rPr>
        <w:t>Microsoft</w:t>
      </w:r>
      <w:r w:rsidR="00A3069A" w:rsidRPr="004C5FD1">
        <w:rPr>
          <w:i/>
        </w:rPr>
        <w:t xml:space="preserve"> W</w:t>
      </w:r>
      <w:r w:rsidRPr="004C5FD1">
        <w:rPr>
          <w:i/>
        </w:rPr>
        <w:t>ord</w:t>
      </w:r>
      <w:r w:rsidR="004C5FD1">
        <w:t>”</w:t>
      </w:r>
      <w:r w:rsidR="00A3069A" w:rsidRPr="004C5FD1">
        <w:t>.</w:t>
      </w:r>
    </w:p>
    <w:p w:rsidR="00F06BB2" w:rsidRPr="004C5FD1" w:rsidRDefault="006412E1" w:rsidP="00F06BB2">
      <w:pPr>
        <w:pStyle w:val="Osnovnitekst"/>
      </w:pPr>
      <w:r w:rsidRPr="004C5FD1">
        <w:t>Треба</w:t>
      </w:r>
      <w:r w:rsidR="00A3069A" w:rsidRPr="004C5FD1">
        <w:t xml:space="preserve"> </w:t>
      </w:r>
      <w:r w:rsidRPr="004C5FD1">
        <w:t>водити</w:t>
      </w:r>
      <w:r w:rsidR="00F06BB2" w:rsidRPr="004C5FD1">
        <w:t xml:space="preserve"> </w:t>
      </w:r>
      <w:r w:rsidRPr="004C5FD1">
        <w:t>рачуна</w:t>
      </w:r>
      <w:r w:rsidR="00F06BB2" w:rsidRPr="004C5FD1">
        <w:t xml:space="preserve"> </w:t>
      </w:r>
      <w:r w:rsidRPr="004C5FD1">
        <w:t>да</w:t>
      </w:r>
      <w:r w:rsidR="00F06BB2" w:rsidRPr="004C5FD1">
        <w:t xml:space="preserve"> </w:t>
      </w:r>
      <w:r w:rsidRPr="004C5FD1">
        <w:t>се</w:t>
      </w:r>
      <w:r w:rsidR="00F06BB2" w:rsidRPr="004C5FD1">
        <w:t xml:space="preserve"> </w:t>
      </w:r>
      <w:r w:rsidRPr="004C5FD1">
        <w:t>сви</w:t>
      </w:r>
      <w:r w:rsidR="00F06BB2" w:rsidRPr="004C5FD1">
        <w:t xml:space="preserve"> </w:t>
      </w:r>
      <w:r w:rsidRPr="004C5FD1">
        <w:t>појмови</w:t>
      </w:r>
      <w:r w:rsidR="00F06BB2" w:rsidRPr="004C5FD1">
        <w:t xml:space="preserve">, </w:t>
      </w:r>
      <w:r w:rsidRPr="004C5FD1">
        <w:t>променљиве</w:t>
      </w:r>
      <w:r w:rsidR="00F06BB2" w:rsidRPr="004C5FD1">
        <w:t xml:space="preserve"> </w:t>
      </w:r>
      <w:r w:rsidRPr="004C5FD1">
        <w:t>и</w:t>
      </w:r>
      <w:r w:rsidR="00F06BB2" w:rsidRPr="004C5FD1">
        <w:t xml:space="preserve"> </w:t>
      </w:r>
      <w:r w:rsidRPr="004C5FD1">
        <w:t>скраћенице</w:t>
      </w:r>
      <w:r w:rsidR="00F06BB2" w:rsidRPr="004C5FD1">
        <w:t xml:space="preserve"> </w:t>
      </w:r>
      <w:r w:rsidRPr="004C5FD1">
        <w:t>дефинишу</w:t>
      </w:r>
      <w:r w:rsidR="00F06BB2" w:rsidRPr="004C5FD1">
        <w:t xml:space="preserve"> </w:t>
      </w:r>
      <w:r w:rsidRPr="004C5FD1">
        <w:t>пре</w:t>
      </w:r>
      <w:r w:rsidR="00F06BB2" w:rsidRPr="004C5FD1">
        <w:t xml:space="preserve"> </w:t>
      </w:r>
      <w:r w:rsidRPr="004C5FD1">
        <w:t>него</w:t>
      </w:r>
      <w:r w:rsidR="00F06BB2" w:rsidRPr="004C5FD1">
        <w:t xml:space="preserve"> </w:t>
      </w:r>
      <w:r w:rsidRPr="004C5FD1">
        <w:t>што</w:t>
      </w:r>
      <w:r w:rsidR="00F06BB2" w:rsidRPr="004C5FD1">
        <w:t xml:space="preserve"> </w:t>
      </w:r>
      <w:r w:rsidRPr="004C5FD1">
        <w:t>се</w:t>
      </w:r>
      <w:r w:rsidR="00F06BB2" w:rsidRPr="004C5FD1">
        <w:t xml:space="preserve"> </w:t>
      </w:r>
      <w:r w:rsidRPr="004C5FD1">
        <w:t>користе</w:t>
      </w:r>
      <w:r w:rsidR="00F06BB2" w:rsidRPr="004C5FD1">
        <w:t xml:space="preserve">. </w:t>
      </w:r>
      <w:r w:rsidRPr="004C5FD1">
        <w:t>У</w:t>
      </w:r>
      <w:r w:rsidR="00F06BB2" w:rsidRPr="004C5FD1">
        <w:t xml:space="preserve"> </w:t>
      </w:r>
      <w:r w:rsidRPr="004C5FD1">
        <w:t>ситуацији</w:t>
      </w:r>
      <w:r w:rsidR="00F06BB2" w:rsidRPr="004C5FD1">
        <w:t xml:space="preserve"> </w:t>
      </w:r>
      <w:r w:rsidRPr="004C5FD1">
        <w:t>када</w:t>
      </w:r>
      <w:r w:rsidR="00F06BB2" w:rsidRPr="004C5FD1">
        <w:t xml:space="preserve"> </w:t>
      </w:r>
      <w:r w:rsidRPr="004C5FD1">
        <w:t>се</w:t>
      </w:r>
      <w:r w:rsidR="00F06BB2" w:rsidRPr="004C5FD1">
        <w:t xml:space="preserve"> </w:t>
      </w:r>
      <w:r w:rsidRPr="004C5FD1">
        <w:t>за</w:t>
      </w:r>
      <w:r w:rsidR="00F06BB2" w:rsidRPr="004C5FD1">
        <w:t xml:space="preserve"> </w:t>
      </w:r>
      <w:r w:rsidRPr="004C5FD1">
        <w:t>неки</w:t>
      </w:r>
      <w:r w:rsidR="00F06BB2" w:rsidRPr="004C5FD1">
        <w:t xml:space="preserve"> </w:t>
      </w:r>
      <w:r w:rsidRPr="004C5FD1">
        <w:t>појам</w:t>
      </w:r>
      <w:r w:rsidR="00F06BB2" w:rsidRPr="004C5FD1">
        <w:t xml:space="preserve"> </w:t>
      </w:r>
      <w:r w:rsidRPr="004C5FD1">
        <w:t>могу</w:t>
      </w:r>
      <w:r w:rsidR="00F06BB2" w:rsidRPr="004C5FD1">
        <w:t xml:space="preserve"> </w:t>
      </w:r>
      <w:r w:rsidRPr="004C5FD1">
        <w:t>користити</w:t>
      </w:r>
      <w:r w:rsidR="00F06BB2" w:rsidRPr="004C5FD1">
        <w:t xml:space="preserve"> </w:t>
      </w:r>
      <w:r w:rsidRPr="004C5FD1">
        <w:t>два</w:t>
      </w:r>
      <w:r w:rsidR="00F06BB2" w:rsidRPr="004C5FD1">
        <w:t xml:space="preserve"> </w:t>
      </w:r>
      <w:r w:rsidRPr="004C5FD1">
        <w:t>термина</w:t>
      </w:r>
      <w:r w:rsidR="00F06BB2" w:rsidRPr="004C5FD1">
        <w:t xml:space="preserve"> </w:t>
      </w:r>
      <w:r w:rsidRPr="004C5FD1">
        <w:t>на</w:t>
      </w:r>
      <w:r w:rsidR="00F06BB2" w:rsidRPr="004C5FD1">
        <w:t xml:space="preserve"> </w:t>
      </w:r>
      <w:r w:rsidRPr="004C5FD1">
        <w:t>српском</w:t>
      </w:r>
      <w:r w:rsidR="00F06BB2" w:rsidRPr="004C5FD1">
        <w:t xml:space="preserve"> </w:t>
      </w:r>
      <w:r w:rsidRPr="004C5FD1">
        <w:t>језику</w:t>
      </w:r>
      <w:r w:rsidR="00F06BB2" w:rsidRPr="004C5FD1">
        <w:t xml:space="preserve">, </w:t>
      </w:r>
      <w:r w:rsidRPr="004C5FD1">
        <w:t>пожељно</w:t>
      </w:r>
      <w:r w:rsidR="00F06BB2" w:rsidRPr="004C5FD1">
        <w:t xml:space="preserve"> </w:t>
      </w:r>
      <w:r w:rsidRPr="004C5FD1">
        <w:t>је</w:t>
      </w:r>
      <w:r w:rsidR="00F06BB2" w:rsidRPr="004C5FD1">
        <w:t xml:space="preserve"> </w:t>
      </w:r>
      <w:r w:rsidRPr="004C5FD1">
        <w:t>одабрати</w:t>
      </w:r>
      <w:r w:rsidR="00F06BB2" w:rsidRPr="004C5FD1">
        <w:t xml:space="preserve"> </w:t>
      </w:r>
      <w:r w:rsidRPr="004C5FD1">
        <w:t>један</w:t>
      </w:r>
      <w:r w:rsidR="00F06BB2" w:rsidRPr="004C5FD1">
        <w:t xml:space="preserve"> </w:t>
      </w:r>
      <w:r w:rsidRPr="004C5FD1">
        <w:t>који</w:t>
      </w:r>
      <w:r w:rsidR="00F06BB2" w:rsidRPr="004C5FD1">
        <w:t xml:space="preserve"> </w:t>
      </w:r>
      <w:r w:rsidRPr="004C5FD1">
        <w:t>ће</w:t>
      </w:r>
      <w:r w:rsidR="00F06BB2" w:rsidRPr="004C5FD1">
        <w:t xml:space="preserve"> </w:t>
      </w:r>
      <w:r w:rsidRPr="004C5FD1">
        <w:t>се</w:t>
      </w:r>
      <w:r w:rsidR="00F06BB2" w:rsidRPr="004C5FD1">
        <w:t xml:space="preserve"> </w:t>
      </w:r>
      <w:r w:rsidRPr="004C5FD1">
        <w:t>користити</w:t>
      </w:r>
      <w:r w:rsidR="00F06BB2" w:rsidRPr="004C5FD1">
        <w:t xml:space="preserve"> </w:t>
      </w:r>
      <w:r w:rsidRPr="004C5FD1">
        <w:t>током</w:t>
      </w:r>
      <w:r w:rsidR="00F06BB2" w:rsidRPr="004C5FD1">
        <w:t xml:space="preserve"> </w:t>
      </w:r>
      <w:r w:rsidRPr="004C5FD1">
        <w:t>писања</w:t>
      </w:r>
      <w:r w:rsidR="00F06BB2" w:rsidRPr="004C5FD1">
        <w:t xml:space="preserve"> </w:t>
      </w:r>
      <w:r w:rsidRPr="004C5FD1">
        <w:t>тезе</w:t>
      </w:r>
      <w:r w:rsidR="00F06BB2" w:rsidRPr="004C5FD1">
        <w:t xml:space="preserve">. </w:t>
      </w:r>
      <w:r w:rsidRPr="004C5FD1">
        <w:t>Скраћенице</w:t>
      </w:r>
      <w:r w:rsidR="00F06BB2" w:rsidRPr="004C5FD1">
        <w:t xml:space="preserve"> </w:t>
      </w:r>
      <w:r w:rsidRPr="004C5FD1">
        <w:t>је</w:t>
      </w:r>
      <w:r w:rsidR="00F06BB2" w:rsidRPr="004C5FD1">
        <w:t xml:space="preserve"> </w:t>
      </w:r>
      <w:r w:rsidRPr="004C5FD1">
        <w:t>приликом</w:t>
      </w:r>
      <w:r w:rsidR="00F06BB2" w:rsidRPr="004C5FD1">
        <w:t xml:space="preserve"> </w:t>
      </w:r>
      <w:r w:rsidRPr="004C5FD1">
        <w:t>првог</w:t>
      </w:r>
      <w:r w:rsidR="00F06BB2" w:rsidRPr="004C5FD1">
        <w:t xml:space="preserve"> </w:t>
      </w:r>
      <w:r w:rsidRPr="004C5FD1">
        <w:t>појављивања</w:t>
      </w:r>
      <w:r w:rsidR="00F06BB2" w:rsidRPr="004C5FD1">
        <w:t xml:space="preserve"> </w:t>
      </w:r>
      <w:r w:rsidRPr="004C5FD1">
        <w:t>неопходно</w:t>
      </w:r>
      <w:r w:rsidR="00F06BB2" w:rsidRPr="004C5FD1">
        <w:t xml:space="preserve"> </w:t>
      </w:r>
      <w:r w:rsidRPr="004C5FD1">
        <w:t>објаснити</w:t>
      </w:r>
      <w:r w:rsidR="00F06BB2" w:rsidRPr="004C5FD1">
        <w:t xml:space="preserve"> </w:t>
      </w:r>
      <w:r w:rsidRPr="004C5FD1">
        <w:t>у</w:t>
      </w:r>
      <w:r w:rsidR="00F06BB2" w:rsidRPr="004C5FD1">
        <w:t xml:space="preserve"> </w:t>
      </w:r>
      <w:r w:rsidRPr="004C5FD1">
        <w:t>загради</w:t>
      </w:r>
      <w:r w:rsidR="00F06BB2" w:rsidRPr="004C5FD1">
        <w:t xml:space="preserve">. </w:t>
      </w:r>
      <w:r w:rsidRPr="004C5FD1">
        <w:t>На</w:t>
      </w:r>
      <w:r w:rsidR="00F06BB2" w:rsidRPr="004C5FD1">
        <w:t xml:space="preserve"> </w:t>
      </w:r>
      <w:r w:rsidRPr="004C5FD1">
        <w:t>пример</w:t>
      </w:r>
      <w:r w:rsidR="00F06BB2" w:rsidRPr="004C5FD1">
        <w:t xml:space="preserve">, </w:t>
      </w:r>
      <w:r w:rsidRPr="004C5FD1">
        <w:t>TCP</w:t>
      </w:r>
      <w:r w:rsidR="00F06BB2" w:rsidRPr="004C5FD1">
        <w:t xml:space="preserve"> (</w:t>
      </w:r>
      <w:r w:rsidR="00426E8D" w:rsidRPr="004C5FD1">
        <w:rPr>
          <w:i/>
        </w:rPr>
        <w:t>Tran</w:t>
      </w:r>
      <w:r w:rsidR="0039564B" w:rsidRPr="004C5FD1">
        <w:rPr>
          <w:i/>
        </w:rPr>
        <w:t>s</w:t>
      </w:r>
      <w:r w:rsidR="00426E8D" w:rsidRPr="004C5FD1">
        <w:rPr>
          <w:i/>
        </w:rPr>
        <w:t xml:space="preserve">mission </w:t>
      </w:r>
      <w:r w:rsidRPr="004C5FD1">
        <w:rPr>
          <w:i/>
        </w:rPr>
        <w:t>Control</w:t>
      </w:r>
      <w:r w:rsidR="00F06BB2" w:rsidRPr="004C5FD1">
        <w:rPr>
          <w:i/>
        </w:rPr>
        <w:t xml:space="preserve"> </w:t>
      </w:r>
      <w:r w:rsidRPr="004C5FD1">
        <w:rPr>
          <w:i/>
        </w:rPr>
        <w:t>Protocol</w:t>
      </w:r>
      <w:r w:rsidR="00F06BB2" w:rsidRPr="004C5FD1">
        <w:t>)</w:t>
      </w:r>
      <w:r w:rsidR="00421CDC" w:rsidRPr="004C5FD1">
        <w:t>, ARP (</w:t>
      </w:r>
      <w:r w:rsidR="00421CDC" w:rsidRPr="004C5FD1">
        <w:rPr>
          <w:i/>
        </w:rPr>
        <w:t>Address Resolution Protocol</w:t>
      </w:r>
      <w:r w:rsidR="00421CDC" w:rsidRPr="004C5FD1">
        <w:t>),…</w:t>
      </w:r>
      <w:r w:rsidR="00F06BB2" w:rsidRPr="004C5FD1">
        <w:t xml:space="preserve">. </w:t>
      </w:r>
      <w:r w:rsidRPr="004C5FD1">
        <w:t>Треба</w:t>
      </w:r>
      <w:r w:rsidR="00A3069A" w:rsidRPr="004C5FD1">
        <w:t xml:space="preserve"> </w:t>
      </w:r>
      <w:r w:rsidRPr="004C5FD1">
        <w:t>уводити</w:t>
      </w:r>
      <w:r w:rsidR="00F06BB2" w:rsidRPr="004C5FD1">
        <w:t xml:space="preserve"> </w:t>
      </w:r>
      <w:r w:rsidRPr="004C5FD1">
        <w:t>променљиве</w:t>
      </w:r>
      <w:r w:rsidR="00F06BB2" w:rsidRPr="004C5FD1">
        <w:t xml:space="preserve"> </w:t>
      </w:r>
      <w:r w:rsidRPr="004C5FD1">
        <w:t>за</w:t>
      </w:r>
      <w:r w:rsidR="00F06BB2" w:rsidRPr="004C5FD1">
        <w:t xml:space="preserve"> </w:t>
      </w:r>
      <w:r w:rsidRPr="004C5FD1">
        <w:t>све</w:t>
      </w:r>
      <w:r w:rsidR="00F06BB2" w:rsidRPr="004C5FD1">
        <w:t xml:space="preserve"> </w:t>
      </w:r>
      <w:r w:rsidRPr="004C5FD1">
        <w:t>вредности</w:t>
      </w:r>
      <w:r w:rsidR="00F06BB2" w:rsidRPr="004C5FD1">
        <w:t xml:space="preserve"> </w:t>
      </w:r>
      <w:r w:rsidRPr="004C5FD1">
        <w:t>које</w:t>
      </w:r>
      <w:r w:rsidR="00F06BB2" w:rsidRPr="004C5FD1">
        <w:t xml:space="preserve"> </w:t>
      </w:r>
      <w:r w:rsidRPr="004C5FD1">
        <w:t>се</w:t>
      </w:r>
      <w:r w:rsidR="00F06BB2" w:rsidRPr="004C5FD1">
        <w:t xml:space="preserve"> </w:t>
      </w:r>
      <w:r w:rsidRPr="004C5FD1">
        <w:t>помињу</w:t>
      </w:r>
      <w:r w:rsidR="00F06BB2" w:rsidRPr="004C5FD1">
        <w:t xml:space="preserve"> </w:t>
      </w:r>
      <w:r w:rsidRPr="004C5FD1">
        <w:t>у</w:t>
      </w:r>
      <w:r w:rsidR="00F06BB2" w:rsidRPr="004C5FD1">
        <w:t xml:space="preserve"> </w:t>
      </w:r>
      <w:r w:rsidRPr="004C5FD1">
        <w:t>тексту</w:t>
      </w:r>
      <w:r w:rsidR="00F06BB2" w:rsidRPr="004C5FD1">
        <w:t xml:space="preserve">. </w:t>
      </w:r>
      <w:r w:rsidRPr="004C5FD1">
        <w:t>Нпр</w:t>
      </w:r>
      <w:r w:rsidR="00F06BB2" w:rsidRPr="004C5FD1">
        <w:t xml:space="preserve">. </w:t>
      </w:r>
      <w:r w:rsidR="00CC033C" w:rsidRPr="004C5FD1">
        <w:t>„</w:t>
      </w:r>
      <w:r w:rsidRPr="004C5FD1">
        <w:t>процесор</w:t>
      </w:r>
      <w:r w:rsidR="00F06BB2" w:rsidRPr="004C5FD1">
        <w:t xml:space="preserve"> </w:t>
      </w:r>
      <w:r w:rsidRPr="004C5FD1">
        <w:t>ће</w:t>
      </w:r>
      <w:r w:rsidR="00F06BB2" w:rsidRPr="004C5FD1">
        <w:t xml:space="preserve"> </w:t>
      </w:r>
      <w:r w:rsidRPr="004C5FD1">
        <w:t>издвојити</w:t>
      </w:r>
      <w:r w:rsidR="00F06BB2" w:rsidRPr="004C5FD1">
        <w:t xml:space="preserve"> </w:t>
      </w:r>
      <w:r w:rsidRPr="004C5FD1">
        <w:t>првих</w:t>
      </w:r>
      <w:r w:rsidR="00F06BB2" w:rsidRPr="004C5FD1">
        <w:t xml:space="preserve"> </w:t>
      </w:r>
      <w:r w:rsidRPr="004C5FD1">
        <w:rPr>
          <w:i/>
        </w:rPr>
        <w:t>p</w:t>
      </w:r>
      <w:r w:rsidRPr="004C5FD1">
        <w:rPr>
          <w:i/>
          <w:vertAlign w:val="subscript"/>
        </w:rPr>
        <w:t>b</w:t>
      </w:r>
      <w:r w:rsidR="00CC033C" w:rsidRPr="004C5FD1">
        <w:t xml:space="preserve">=8 </w:t>
      </w:r>
      <w:r w:rsidRPr="004C5FD1">
        <w:t>бита</w:t>
      </w:r>
      <w:r w:rsidR="004C5FD1">
        <w:t>”</w:t>
      </w:r>
      <w:r w:rsidR="00CC033C" w:rsidRPr="004C5FD1">
        <w:t>.</w:t>
      </w:r>
      <w:r w:rsidR="00F06BB2" w:rsidRPr="004C5FD1">
        <w:t xml:space="preserve"> </w:t>
      </w:r>
      <w:r w:rsidRPr="004C5FD1">
        <w:t>Ово</w:t>
      </w:r>
      <w:r w:rsidR="00F06BB2" w:rsidRPr="004C5FD1">
        <w:t xml:space="preserve"> </w:t>
      </w:r>
      <w:r w:rsidRPr="004C5FD1">
        <w:t>олакшава</w:t>
      </w:r>
      <w:r w:rsidR="00F06BB2" w:rsidRPr="004C5FD1">
        <w:t xml:space="preserve"> </w:t>
      </w:r>
      <w:r w:rsidRPr="004C5FD1">
        <w:t>касније</w:t>
      </w:r>
      <w:r w:rsidR="00F06BB2" w:rsidRPr="004C5FD1">
        <w:t xml:space="preserve"> </w:t>
      </w:r>
      <w:r w:rsidRPr="004C5FD1">
        <w:t>позивање</w:t>
      </w:r>
      <w:r w:rsidR="00F06BB2" w:rsidRPr="004C5FD1">
        <w:t xml:space="preserve"> </w:t>
      </w:r>
      <w:r w:rsidRPr="004C5FD1">
        <w:t>на</w:t>
      </w:r>
      <w:r w:rsidR="00F06BB2" w:rsidRPr="004C5FD1">
        <w:t xml:space="preserve"> </w:t>
      </w:r>
      <w:r w:rsidRPr="004C5FD1">
        <w:t>променљиву</w:t>
      </w:r>
      <w:r w:rsidR="00F06BB2" w:rsidRPr="004C5FD1">
        <w:t xml:space="preserve"> </w:t>
      </w:r>
      <w:r w:rsidRPr="004C5FD1">
        <w:t>и</w:t>
      </w:r>
      <w:r w:rsidR="00F06BB2" w:rsidRPr="004C5FD1">
        <w:t xml:space="preserve"> </w:t>
      </w:r>
      <w:r w:rsidRPr="004C5FD1">
        <w:t>спречава</w:t>
      </w:r>
      <w:r w:rsidR="00F06BB2" w:rsidRPr="004C5FD1">
        <w:t xml:space="preserve"> </w:t>
      </w:r>
      <w:r w:rsidRPr="004C5FD1">
        <w:t>мешање</w:t>
      </w:r>
      <w:r w:rsidR="00F06BB2" w:rsidRPr="004C5FD1">
        <w:t xml:space="preserve"> </w:t>
      </w:r>
      <w:r w:rsidRPr="004C5FD1">
        <w:t>појмова</w:t>
      </w:r>
      <w:r w:rsidR="00F06BB2" w:rsidRPr="004C5FD1">
        <w:t xml:space="preserve"> </w:t>
      </w:r>
      <w:r w:rsidRPr="004C5FD1">
        <w:t>који</w:t>
      </w:r>
      <w:r w:rsidR="00F06BB2" w:rsidRPr="004C5FD1">
        <w:t xml:space="preserve"> </w:t>
      </w:r>
      <w:r w:rsidRPr="004C5FD1">
        <w:t>имају</w:t>
      </w:r>
      <w:r w:rsidR="00F06BB2" w:rsidRPr="004C5FD1">
        <w:t xml:space="preserve"> </w:t>
      </w:r>
      <w:r w:rsidRPr="004C5FD1">
        <w:t>исте</w:t>
      </w:r>
      <w:r w:rsidR="00F06BB2" w:rsidRPr="004C5FD1">
        <w:t xml:space="preserve"> </w:t>
      </w:r>
      <w:r w:rsidRPr="004C5FD1">
        <w:t>вредности</w:t>
      </w:r>
      <w:r w:rsidR="00F06BB2" w:rsidRPr="004C5FD1">
        <w:t>.</w:t>
      </w:r>
    </w:p>
    <w:p w:rsidR="00A3069A" w:rsidRPr="004C5FD1" w:rsidRDefault="006412E1" w:rsidP="00A3069A">
      <w:pPr>
        <w:pStyle w:val="Osnovnitekst"/>
      </w:pPr>
      <w:r w:rsidRPr="004C5FD1">
        <w:t>Уколико</w:t>
      </w:r>
      <w:r w:rsidR="00A3069A" w:rsidRPr="004C5FD1">
        <w:t xml:space="preserve"> </w:t>
      </w:r>
      <w:r w:rsidRPr="004C5FD1">
        <w:t>аутор</w:t>
      </w:r>
      <w:r w:rsidR="00A3069A" w:rsidRPr="004C5FD1">
        <w:t xml:space="preserve"> </w:t>
      </w:r>
      <w:r w:rsidRPr="004C5FD1">
        <w:t>одлучи</w:t>
      </w:r>
      <w:r w:rsidR="00A3069A" w:rsidRPr="004C5FD1">
        <w:t xml:space="preserve"> </w:t>
      </w:r>
      <w:r w:rsidRPr="004C5FD1">
        <w:t>да</w:t>
      </w:r>
      <w:r w:rsidR="00A3069A" w:rsidRPr="004C5FD1">
        <w:t xml:space="preserve"> </w:t>
      </w:r>
      <w:r w:rsidRPr="004C5FD1">
        <w:t>неку</w:t>
      </w:r>
      <w:r w:rsidR="00A3069A" w:rsidRPr="004C5FD1">
        <w:t xml:space="preserve"> </w:t>
      </w:r>
      <w:r w:rsidRPr="004C5FD1">
        <w:t>врсту</w:t>
      </w:r>
      <w:r w:rsidR="00A3069A" w:rsidRPr="004C5FD1">
        <w:t xml:space="preserve"> </w:t>
      </w:r>
      <w:r w:rsidRPr="004C5FD1">
        <w:t>објекта</w:t>
      </w:r>
      <w:r w:rsidR="00A3069A" w:rsidRPr="004C5FD1">
        <w:t xml:space="preserve"> </w:t>
      </w:r>
      <w:r w:rsidRPr="004C5FD1">
        <w:t>или</w:t>
      </w:r>
      <w:r w:rsidR="00A3069A" w:rsidRPr="004C5FD1">
        <w:t xml:space="preserve"> </w:t>
      </w:r>
      <w:r w:rsidRPr="004C5FD1">
        <w:t>појма</w:t>
      </w:r>
      <w:r w:rsidR="00A3069A" w:rsidRPr="004C5FD1">
        <w:t xml:space="preserve"> </w:t>
      </w:r>
      <w:r w:rsidR="000A46C2" w:rsidRPr="004C5FD1">
        <w:t>пише масним словима</w:t>
      </w:r>
      <w:r w:rsidR="00A3069A" w:rsidRPr="004C5FD1">
        <w:t xml:space="preserve">, </w:t>
      </w:r>
      <w:r w:rsidRPr="004C5FD1">
        <w:t>или</w:t>
      </w:r>
      <w:r w:rsidR="00A3069A" w:rsidRPr="004C5FD1">
        <w:t xml:space="preserve"> </w:t>
      </w:r>
      <w:r w:rsidRPr="004C5FD1">
        <w:t>подвуче</w:t>
      </w:r>
      <w:r w:rsidR="00A3069A" w:rsidRPr="004C5FD1">
        <w:t xml:space="preserve">, </w:t>
      </w:r>
      <w:r w:rsidRPr="004C5FD1">
        <w:t>то</w:t>
      </w:r>
      <w:r w:rsidR="00A3069A" w:rsidRPr="004C5FD1">
        <w:t xml:space="preserve"> </w:t>
      </w:r>
      <w:r w:rsidRPr="004C5FD1">
        <w:t>мора</w:t>
      </w:r>
      <w:r w:rsidR="00A3069A" w:rsidRPr="004C5FD1">
        <w:t xml:space="preserve"> </w:t>
      </w:r>
      <w:r w:rsidRPr="004C5FD1">
        <w:t>чинити</w:t>
      </w:r>
      <w:r w:rsidR="00A3069A" w:rsidRPr="004C5FD1">
        <w:t xml:space="preserve"> </w:t>
      </w:r>
      <w:r w:rsidRPr="004C5FD1">
        <w:t>конзистентно</w:t>
      </w:r>
      <w:r w:rsidR="00A3069A" w:rsidRPr="004C5FD1">
        <w:t xml:space="preserve"> </w:t>
      </w:r>
      <w:r w:rsidRPr="004C5FD1">
        <w:t>за</w:t>
      </w:r>
      <w:r w:rsidR="00A3069A" w:rsidRPr="004C5FD1">
        <w:t xml:space="preserve"> </w:t>
      </w:r>
      <w:r w:rsidRPr="004C5FD1">
        <w:t>све</w:t>
      </w:r>
      <w:r w:rsidR="00A3069A" w:rsidRPr="004C5FD1">
        <w:t xml:space="preserve"> </w:t>
      </w:r>
      <w:r w:rsidRPr="004C5FD1">
        <w:t>објекте</w:t>
      </w:r>
      <w:r w:rsidR="00A3069A" w:rsidRPr="004C5FD1">
        <w:t xml:space="preserve"> </w:t>
      </w:r>
      <w:r w:rsidRPr="004C5FD1">
        <w:t>те</w:t>
      </w:r>
      <w:r w:rsidR="00A3069A" w:rsidRPr="004C5FD1">
        <w:t xml:space="preserve"> </w:t>
      </w:r>
      <w:r w:rsidRPr="004C5FD1">
        <w:t>врсте</w:t>
      </w:r>
      <w:r w:rsidR="00A3069A" w:rsidRPr="004C5FD1">
        <w:t xml:space="preserve"> </w:t>
      </w:r>
      <w:r w:rsidRPr="004C5FD1">
        <w:t>или</w:t>
      </w:r>
      <w:r w:rsidR="00A3069A" w:rsidRPr="004C5FD1">
        <w:t xml:space="preserve"> </w:t>
      </w:r>
      <w:r w:rsidRPr="004C5FD1">
        <w:t>појма</w:t>
      </w:r>
      <w:r w:rsidR="00A3069A" w:rsidRPr="004C5FD1">
        <w:t xml:space="preserve">. </w:t>
      </w:r>
      <w:r w:rsidR="000A46C2" w:rsidRPr="004C5FD1">
        <w:t>На пример</w:t>
      </w:r>
      <w:r w:rsidR="00A3069A" w:rsidRPr="004C5FD1">
        <w:t xml:space="preserve">, </w:t>
      </w:r>
      <w:r w:rsidRPr="004C5FD1">
        <w:t>аутор</w:t>
      </w:r>
      <w:r w:rsidR="00A3069A" w:rsidRPr="004C5FD1">
        <w:t xml:space="preserve"> </w:t>
      </w:r>
      <w:r w:rsidRPr="004C5FD1">
        <w:t>може</w:t>
      </w:r>
      <w:r w:rsidR="00A3069A" w:rsidRPr="004C5FD1">
        <w:t xml:space="preserve"> </w:t>
      </w:r>
      <w:r w:rsidRPr="004C5FD1">
        <w:t>да</w:t>
      </w:r>
      <w:r w:rsidR="00A3069A" w:rsidRPr="004C5FD1">
        <w:t xml:space="preserve"> </w:t>
      </w:r>
      <w:r w:rsidRPr="004C5FD1">
        <w:t>одлучи</w:t>
      </w:r>
      <w:r w:rsidR="00A3069A" w:rsidRPr="004C5FD1">
        <w:t xml:space="preserve"> </w:t>
      </w:r>
      <w:r w:rsidRPr="004C5FD1">
        <w:t>да</w:t>
      </w:r>
      <w:r w:rsidR="00A3069A" w:rsidRPr="004C5FD1">
        <w:t xml:space="preserve"> </w:t>
      </w:r>
      <w:r w:rsidRPr="004C5FD1">
        <w:t>функције</w:t>
      </w:r>
      <w:r w:rsidR="00A3069A" w:rsidRPr="004C5FD1">
        <w:t xml:space="preserve"> </w:t>
      </w:r>
      <w:r w:rsidRPr="004C5FD1">
        <w:t>из</w:t>
      </w:r>
      <w:r w:rsidR="00A3069A" w:rsidRPr="004C5FD1">
        <w:t xml:space="preserve"> </w:t>
      </w:r>
      <w:r w:rsidRPr="004C5FD1">
        <w:t>програма</w:t>
      </w:r>
      <w:r w:rsidR="00A3069A" w:rsidRPr="004C5FD1">
        <w:t xml:space="preserve"> </w:t>
      </w:r>
      <w:r w:rsidRPr="004C5FD1">
        <w:t>које</w:t>
      </w:r>
      <w:r w:rsidR="00A3069A" w:rsidRPr="004C5FD1">
        <w:t xml:space="preserve"> </w:t>
      </w:r>
      <w:r w:rsidRPr="004C5FD1">
        <w:t>се</w:t>
      </w:r>
      <w:r w:rsidR="00A3069A" w:rsidRPr="004C5FD1">
        <w:t xml:space="preserve"> </w:t>
      </w:r>
      <w:r w:rsidRPr="004C5FD1">
        <w:t>описују</w:t>
      </w:r>
      <w:r w:rsidR="00A3069A" w:rsidRPr="004C5FD1">
        <w:t xml:space="preserve"> </w:t>
      </w:r>
      <w:r w:rsidRPr="004C5FD1">
        <w:t>у</w:t>
      </w:r>
      <w:r w:rsidR="00A3069A" w:rsidRPr="004C5FD1">
        <w:t xml:space="preserve"> </w:t>
      </w:r>
      <w:r w:rsidRPr="004C5FD1">
        <w:t>тексту</w:t>
      </w:r>
      <w:r w:rsidR="00A3069A" w:rsidRPr="004C5FD1">
        <w:t xml:space="preserve"> </w:t>
      </w:r>
      <w:r w:rsidRPr="004C5FD1">
        <w:t>тезе</w:t>
      </w:r>
      <w:r w:rsidR="00A3069A" w:rsidRPr="004C5FD1">
        <w:t xml:space="preserve"> </w:t>
      </w:r>
      <w:r w:rsidR="000A46C2" w:rsidRPr="004C5FD1">
        <w:t>пише масним словима</w:t>
      </w:r>
      <w:r w:rsidR="00A3069A" w:rsidRPr="004C5FD1">
        <w:t xml:space="preserve">, </w:t>
      </w:r>
      <w:r w:rsidRPr="004C5FD1">
        <w:t>али</w:t>
      </w:r>
      <w:r w:rsidR="00A3069A" w:rsidRPr="004C5FD1">
        <w:t xml:space="preserve"> </w:t>
      </w:r>
      <w:r w:rsidRPr="004C5FD1">
        <w:t>онда</w:t>
      </w:r>
      <w:r w:rsidR="00A3069A" w:rsidRPr="004C5FD1">
        <w:t xml:space="preserve"> </w:t>
      </w:r>
      <w:r w:rsidRPr="004C5FD1">
        <w:t>треба</w:t>
      </w:r>
      <w:r w:rsidR="00A3069A" w:rsidRPr="004C5FD1">
        <w:t xml:space="preserve"> </w:t>
      </w:r>
      <w:r w:rsidRPr="004C5FD1">
        <w:t>да</w:t>
      </w:r>
      <w:r w:rsidR="00A3069A" w:rsidRPr="004C5FD1">
        <w:t xml:space="preserve"> </w:t>
      </w:r>
      <w:r w:rsidR="000A46C2" w:rsidRPr="004C5FD1">
        <w:t>пише масним словима</w:t>
      </w:r>
      <w:r w:rsidR="00A3069A" w:rsidRPr="004C5FD1">
        <w:t xml:space="preserve"> </w:t>
      </w:r>
      <w:r w:rsidRPr="004C5FD1">
        <w:t>све</w:t>
      </w:r>
      <w:r w:rsidR="00A3069A" w:rsidRPr="004C5FD1">
        <w:t xml:space="preserve"> </w:t>
      </w:r>
      <w:r w:rsidRPr="004C5FD1">
        <w:t>такве</w:t>
      </w:r>
      <w:r w:rsidR="00A3069A" w:rsidRPr="004C5FD1">
        <w:t xml:space="preserve"> </w:t>
      </w:r>
      <w:r w:rsidRPr="004C5FD1">
        <w:t>функције</w:t>
      </w:r>
      <w:r w:rsidR="00A3069A" w:rsidRPr="004C5FD1">
        <w:t xml:space="preserve">, </w:t>
      </w:r>
      <w:r w:rsidRPr="004C5FD1">
        <w:t>а</w:t>
      </w:r>
      <w:r w:rsidR="00A3069A" w:rsidRPr="004C5FD1">
        <w:t xml:space="preserve"> </w:t>
      </w:r>
      <w:r w:rsidRPr="004C5FD1">
        <w:t>не</w:t>
      </w:r>
      <w:r w:rsidR="00A3069A" w:rsidRPr="004C5FD1">
        <w:t xml:space="preserve"> </w:t>
      </w:r>
      <w:r w:rsidRPr="004C5FD1">
        <w:t>неке</w:t>
      </w:r>
      <w:r w:rsidR="00A3069A" w:rsidRPr="004C5FD1">
        <w:t xml:space="preserve"> </w:t>
      </w:r>
      <w:r w:rsidRPr="004C5FD1">
        <w:t>да</w:t>
      </w:r>
      <w:r w:rsidR="00A3069A" w:rsidRPr="004C5FD1">
        <w:t xml:space="preserve"> </w:t>
      </w:r>
      <w:r w:rsidR="000A46C2" w:rsidRPr="004C5FD1">
        <w:t>пише масним словима</w:t>
      </w:r>
      <w:r w:rsidR="00A3069A" w:rsidRPr="004C5FD1">
        <w:t xml:space="preserve">, </w:t>
      </w:r>
      <w:r w:rsidRPr="004C5FD1">
        <w:t>неке</w:t>
      </w:r>
      <w:r w:rsidR="00A3069A" w:rsidRPr="004C5FD1">
        <w:t xml:space="preserve"> </w:t>
      </w:r>
      <w:r w:rsidRPr="004C5FD1">
        <w:t>да</w:t>
      </w:r>
      <w:r w:rsidR="00A3069A" w:rsidRPr="004C5FD1">
        <w:t xml:space="preserve"> </w:t>
      </w:r>
      <w:r w:rsidRPr="004C5FD1">
        <w:t>подвуче</w:t>
      </w:r>
      <w:r w:rsidR="00A3069A" w:rsidRPr="004C5FD1">
        <w:t xml:space="preserve">, </w:t>
      </w:r>
      <w:r w:rsidRPr="004C5FD1">
        <w:t>а</w:t>
      </w:r>
      <w:r w:rsidR="00A3069A" w:rsidRPr="004C5FD1">
        <w:t xml:space="preserve"> </w:t>
      </w:r>
      <w:r w:rsidRPr="004C5FD1">
        <w:t>неке</w:t>
      </w:r>
      <w:r w:rsidR="00A3069A" w:rsidRPr="004C5FD1">
        <w:t xml:space="preserve"> </w:t>
      </w:r>
      <w:r w:rsidRPr="004C5FD1">
        <w:t>да</w:t>
      </w:r>
      <w:r w:rsidR="00A3069A" w:rsidRPr="004C5FD1">
        <w:t xml:space="preserve"> </w:t>
      </w:r>
      <w:r w:rsidRPr="004C5FD1">
        <w:t>остави</w:t>
      </w:r>
      <w:r w:rsidR="00A3069A" w:rsidRPr="004C5FD1">
        <w:t xml:space="preserve"> </w:t>
      </w:r>
      <w:r w:rsidRPr="004C5FD1">
        <w:t>у</w:t>
      </w:r>
      <w:r w:rsidR="00A3069A" w:rsidRPr="004C5FD1">
        <w:t xml:space="preserve"> </w:t>
      </w:r>
      <w:r w:rsidRPr="004C5FD1">
        <w:t>обичном</w:t>
      </w:r>
      <w:r w:rsidR="00A3069A" w:rsidRPr="004C5FD1">
        <w:t xml:space="preserve"> </w:t>
      </w:r>
      <w:r w:rsidRPr="004C5FD1">
        <w:t>фонту</w:t>
      </w:r>
      <w:r w:rsidR="00A3069A" w:rsidRPr="004C5FD1">
        <w:t>.</w:t>
      </w:r>
    </w:p>
    <w:p w:rsidR="00F06BB2" w:rsidRPr="004C5FD1" w:rsidRDefault="006412E1" w:rsidP="00F06BB2">
      <w:pPr>
        <w:pStyle w:val="IInivonaslova-Potpoglavlje"/>
      </w:pPr>
      <w:bookmarkStart w:id="9" w:name="_Toc254342944"/>
      <w:bookmarkStart w:id="10" w:name="_Toc175249003"/>
      <w:r w:rsidRPr="004C5FD1">
        <w:t>Слике</w:t>
      </w:r>
      <w:r w:rsidR="00F06BB2" w:rsidRPr="004C5FD1">
        <w:t xml:space="preserve">, </w:t>
      </w:r>
      <w:r w:rsidRPr="004C5FD1">
        <w:t>табеле</w:t>
      </w:r>
      <w:r w:rsidR="00F06BB2" w:rsidRPr="004C5FD1">
        <w:t xml:space="preserve">, </w:t>
      </w:r>
      <w:r w:rsidRPr="004C5FD1">
        <w:t>променљиве</w:t>
      </w:r>
      <w:r w:rsidR="00F06BB2" w:rsidRPr="004C5FD1">
        <w:t xml:space="preserve"> </w:t>
      </w:r>
      <w:r w:rsidRPr="004C5FD1">
        <w:t>у</w:t>
      </w:r>
      <w:r w:rsidR="00F06BB2" w:rsidRPr="004C5FD1">
        <w:t xml:space="preserve"> </w:t>
      </w:r>
      <w:r w:rsidRPr="004C5FD1">
        <w:t>тексту</w:t>
      </w:r>
      <w:bookmarkEnd w:id="9"/>
      <w:bookmarkEnd w:id="10"/>
    </w:p>
    <w:p w:rsidR="00ED1C92" w:rsidRPr="004C5FD1" w:rsidRDefault="006412E1" w:rsidP="00F06BB2">
      <w:pPr>
        <w:pStyle w:val="Osnovnitekst"/>
      </w:pPr>
      <w:r w:rsidRPr="004C5FD1">
        <w:t>Све</w:t>
      </w:r>
      <w:r w:rsidR="00F06BB2" w:rsidRPr="004C5FD1">
        <w:t xml:space="preserve"> </w:t>
      </w:r>
      <w:r w:rsidRPr="004C5FD1">
        <w:t>слике</w:t>
      </w:r>
      <w:r w:rsidR="00F06BB2" w:rsidRPr="004C5FD1">
        <w:t xml:space="preserve">, </w:t>
      </w:r>
      <w:r w:rsidRPr="004C5FD1">
        <w:t>графици</w:t>
      </w:r>
      <w:r w:rsidR="00F06BB2" w:rsidRPr="004C5FD1">
        <w:t xml:space="preserve"> </w:t>
      </w:r>
      <w:r w:rsidRPr="004C5FD1">
        <w:t>и</w:t>
      </w:r>
      <w:r w:rsidR="00F06BB2" w:rsidRPr="004C5FD1">
        <w:t xml:space="preserve"> </w:t>
      </w:r>
      <w:r w:rsidRPr="004C5FD1">
        <w:t>табеле</w:t>
      </w:r>
      <w:r w:rsidR="00F06BB2" w:rsidRPr="004C5FD1">
        <w:t xml:space="preserve"> </w:t>
      </w:r>
      <w:r w:rsidRPr="004C5FD1">
        <w:t>морају</w:t>
      </w:r>
      <w:r w:rsidR="00F06BB2" w:rsidRPr="004C5FD1">
        <w:t xml:space="preserve"> </w:t>
      </w:r>
      <w:r w:rsidRPr="004C5FD1">
        <w:t>бити</w:t>
      </w:r>
      <w:r w:rsidR="00F06BB2" w:rsidRPr="004C5FD1">
        <w:t xml:space="preserve"> </w:t>
      </w:r>
      <w:r w:rsidRPr="004C5FD1">
        <w:t>урађене</w:t>
      </w:r>
      <w:r w:rsidR="00F06BB2" w:rsidRPr="004C5FD1">
        <w:t xml:space="preserve"> </w:t>
      </w:r>
      <w:r w:rsidRPr="004C5FD1">
        <w:t>на</w:t>
      </w:r>
      <w:r w:rsidR="00F06BB2" w:rsidRPr="004C5FD1">
        <w:t xml:space="preserve"> </w:t>
      </w:r>
      <w:r w:rsidRPr="004C5FD1">
        <w:t>исти</w:t>
      </w:r>
      <w:r w:rsidR="00F06BB2" w:rsidRPr="004C5FD1">
        <w:t xml:space="preserve"> </w:t>
      </w:r>
      <w:r w:rsidRPr="004C5FD1">
        <w:t>начин</w:t>
      </w:r>
      <w:r w:rsidR="00F06BB2" w:rsidRPr="004C5FD1">
        <w:t xml:space="preserve">. </w:t>
      </w:r>
      <w:r w:rsidRPr="004C5FD1">
        <w:t>Текст</w:t>
      </w:r>
      <w:r w:rsidR="00F06BB2" w:rsidRPr="004C5FD1">
        <w:t xml:space="preserve"> </w:t>
      </w:r>
      <w:r w:rsidRPr="004C5FD1">
        <w:t>који</w:t>
      </w:r>
      <w:r w:rsidR="00F06BB2" w:rsidRPr="004C5FD1">
        <w:t xml:space="preserve"> </w:t>
      </w:r>
      <w:r w:rsidRPr="004C5FD1">
        <w:t>се</w:t>
      </w:r>
      <w:r w:rsidR="00F06BB2" w:rsidRPr="004C5FD1">
        <w:t xml:space="preserve"> </w:t>
      </w:r>
      <w:r w:rsidRPr="004C5FD1">
        <w:t>појављује</w:t>
      </w:r>
      <w:r w:rsidR="00F06BB2" w:rsidRPr="004C5FD1">
        <w:t xml:space="preserve"> </w:t>
      </w:r>
      <w:r w:rsidRPr="004C5FD1">
        <w:t>на</w:t>
      </w:r>
      <w:r w:rsidR="00F06BB2" w:rsidRPr="004C5FD1">
        <w:t xml:space="preserve"> </w:t>
      </w:r>
      <w:r w:rsidRPr="004C5FD1">
        <w:t>сликама</w:t>
      </w:r>
      <w:r w:rsidR="00F06BB2" w:rsidRPr="004C5FD1">
        <w:t xml:space="preserve"> </w:t>
      </w:r>
      <w:r w:rsidR="00E93F37" w:rsidRPr="004C5FD1">
        <w:t>треба</w:t>
      </w:r>
      <w:r w:rsidR="00F06BB2" w:rsidRPr="004C5FD1">
        <w:t xml:space="preserve"> </w:t>
      </w:r>
      <w:r w:rsidRPr="004C5FD1">
        <w:t>бити</w:t>
      </w:r>
      <w:r w:rsidR="00F06BB2" w:rsidRPr="004C5FD1">
        <w:t xml:space="preserve"> </w:t>
      </w:r>
      <w:r w:rsidRPr="004C5FD1">
        <w:t>на</w:t>
      </w:r>
      <w:r w:rsidR="00F06BB2" w:rsidRPr="004C5FD1">
        <w:t xml:space="preserve"> </w:t>
      </w:r>
      <w:r w:rsidRPr="004C5FD1">
        <w:t>српском</w:t>
      </w:r>
      <w:r w:rsidR="00F06BB2" w:rsidRPr="004C5FD1">
        <w:t xml:space="preserve"> </w:t>
      </w:r>
      <w:r w:rsidRPr="004C5FD1">
        <w:t>језику</w:t>
      </w:r>
      <w:r w:rsidR="00E93F37" w:rsidRPr="004C5FD1">
        <w:t xml:space="preserve"> уколико је то могуће</w:t>
      </w:r>
      <w:r w:rsidR="00F06BB2" w:rsidRPr="004C5FD1">
        <w:t>.</w:t>
      </w:r>
      <w:r w:rsidR="00063807" w:rsidRPr="004C5FD1">
        <w:t xml:space="preserve"> </w:t>
      </w:r>
      <w:r w:rsidR="00ED1C92" w:rsidRPr="004C5FD1">
        <w:t>Слике цртати у адекватном алату</w:t>
      </w:r>
      <w:r w:rsidR="00E93F37" w:rsidRPr="004C5FD1">
        <w:t>.</w:t>
      </w:r>
      <w:r w:rsidR="00ED1C92" w:rsidRPr="004C5FD1">
        <w:t xml:space="preserve"> </w:t>
      </w:r>
      <w:r w:rsidR="00E93F37" w:rsidRPr="004C5FD1">
        <w:t>Н</w:t>
      </w:r>
      <w:r w:rsidR="00ED1C92" w:rsidRPr="004C5FD1">
        <w:t>а пример</w:t>
      </w:r>
      <w:r w:rsidR="00E93F37" w:rsidRPr="004C5FD1">
        <w:t>,</w:t>
      </w:r>
      <w:r w:rsidR="00ED1C92" w:rsidRPr="004C5FD1">
        <w:t xml:space="preserve"> </w:t>
      </w:r>
      <w:r w:rsidR="00ED1C92" w:rsidRPr="004C5FD1">
        <w:rPr>
          <w:i/>
        </w:rPr>
        <w:t>Microsoft Visio</w:t>
      </w:r>
      <w:r w:rsidR="00ED1C92" w:rsidRPr="004C5FD1">
        <w:t xml:space="preserve"> је погодан за представљање схема, </w:t>
      </w:r>
      <w:r w:rsidR="00E93F37" w:rsidRPr="004C5FD1">
        <w:t>дијаграма токова и сл. Избор алата се препушта студентима и менторима, при чему је важно да слике у раду буду јасне и обезбеђују квалитетан приказ у одштамапном примерку рада.</w:t>
      </w:r>
    </w:p>
    <w:p w:rsidR="00F06BB2" w:rsidRPr="004C5FD1" w:rsidRDefault="00B64A20" w:rsidP="00F06BB2">
      <w:pPr>
        <w:pStyle w:val="Osnovnitekst"/>
      </w:pPr>
      <w:r w:rsidRPr="004C5FD1">
        <w:t>У случају да постоји више слика међусобно повезаних (на пример, дијаграм тока неког алгоритма који не стане на једну страну), неопходно је кроз називе слика јасно назначити о ком делу слике се ради (на пример, Слика 1.1 - Назив слике (први део), Слика 1.2 - Назив слике (други део),...). При томе, у случају потребе треба обезбедити и повезнице на самим сликама које олакшавају само тумачење слика (на пример, ако је у питању дијаграм тока, обезбедити маркере за линије које прелазе између слика, тако да се недвосмислено зна која линија на наредној слици је наставак линије са претходне слике).</w:t>
      </w:r>
    </w:p>
    <w:p w:rsidR="00B64A20" w:rsidRPr="004C5FD1" w:rsidRDefault="00B64A20" w:rsidP="00B64A20">
      <w:pPr>
        <w:pStyle w:val="Osnovnitekst"/>
      </w:pPr>
      <w:r w:rsidRPr="004C5FD1">
        <w:t>Графици су врста слика, те треба да имају исти формат као и остале слике у тексту. Обавезно треба навести називе оса, а пожељно је ставити и наслов графика. У случају да је на графику приказано више линија потребно је приказати и легенду која омогућава разликовање линија на графику, односно тумачење графика. Величина фонта мора бити таква да су све ознаке лако читљиве. Водити рачуна о томе да се криве на графику не смеју разликовати само по боји, већ и по изгледу линије, јер разлика мора бити видљива и када се мастер рад одштампа црно-бело. Слика 3.3.1. представља пример неправилног приказа графика пошто би у црно-белом приказу легенда графика била неупотребљива и график се не би могао правилно тумачити. Слика 3.3.2. показује коректно приказан график где су маркери коришћени за додатно разликовање линија поред боје. Легенда графика са слике 3.3.2. би се и у црно-белом приказу могла тумачити и могле би се разликовати линије на графику. Уместо маркера (или уз маркере) се може користити и различит тип приказа линије, на пример, пуна линија, испрекидана линија и сл.</w:t>
      </w:r>
    </w:p>
    <w:p w:rsidR="00B64A20" w:rsidRPr="004C5FD1" w:rsidRDefault="00B64A20" w:rsidP="00F06BB2">
      <w:pPr>
        <w:pStyle w:val="Osnovnitekst"/>
      </w:pPr>
    </w:p>
    <w:p w:rsidR="005458AC" w:rsidRPr="004C5FD1" w:rsidRDefault="001551E5" w:rsidP="005458AC">
      <w:pPr>
        <w:pStyle w:val="SlikeTabele"/>
      </w:pPr>
      <w:r w:rsidRPr="004C5FD1">
        <w:rPr>
          <w:noProof/>
          <w:lang w:val="en-GB" w:eastAsia="en-GB"/>
        </w:rPr>
        <w:drawing>
          <wp:inline distT="0" distB="0" distL="0" distR="0">
            <wp:extent cx="4142740" cy="3100705"/>
            <wp:effectExtent l="19050" t="0" r="0" b="0"/>
            <wp:docPr id="142" name="Picture 142" descr="nekorektna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ekorektnaslika"/>
                    <pic:cNvPicPr>
                      <a:picLocks noChangeAspect="1" noChangeArrowheads="1"/>
                    </pic:cNvPicPr>
                  </pic:nvPicPr>
                  <pic:blipFill>
                    <a:blip r:embed="rId15" cstate="print"/>
                    <a:srcRect/>
                    <a:stretch>
                      <a:fillRect/>
                    </a:stretch>
                  </pic:blipFill>
                  <pic:spPr bwMode="auto">
                    <a:xfrm>
                      <a:off x="0" y="0"/>
                      <a:ext cx="4142740" cy="3100705"/>
                    </a:xfrm>
                    <a:prstGeom prst="rect">
                      <a:avLst/>
                    </a:prstGeom>
                    <a:noFill/>
                    <a:ln w="9525">
                      <a:noFill/>
                      <a:miter lim="800000"/>
                      <a:headEnd/>
                      <a:tailEnd/>
                    </a:ln>
                  </pic:spPr>
                </pic:pic>
              </a:graphicData>
            </a:graphic>
          </wp:inline>
        </w:drawing>
      </w:r>
    </w:p>
    <w:p w:rsidR="005458AC" w:rsidRPr="004C5FD1" w:rsidRDefault="005458AC" w:rsidP="005458AC">
      <w:pPr>
        <w:pStyle w:val="Oznakaslike"/>
        <w:rPr>
          <w:lang w:val="sr-Cyrl-CS"/>
        </w:rPr>
      </w:pPr>
      <w:bookmarkStart w:id="11" w:name="_Toc445721835"/>
      <w:r w:rsidRPr="004C5FD1">
        <w:rPr>
          <w:lang w:val="sr-Cyrl-CS"/>
        </w:rPr>
        <w:t>Слика 3.3.1. Неправилан приказ графика</w:t>
      </w:r>
      <w:bookmarkEnd w:id="11"/>
    </w:p>
    <w:p w:rsidR="005458AC" w:rsidRPr="004C5FD1" w:rsidRDefault="001551E5" w:rsidP="005458AC">
      <w:pPr>
        <w:pStyle w:val="SlikeTabele"/>
      </w:pPr>
      <w:r w:rsidRPr="004C5FD1">
        <w:rPr>
          <w:noProof/>
          <w:lang w:val="en-GB" w:eastAsia="en-GB"/>
        </w:rPr>
        <w:drawing>
          <wp:inline distT="0" distB="0" distL="0" distR="0">
            <wp:extent cx="4182110" cy="3133090"/>
            <wp:effectExtent l="19050" t="0" r="8890" b="0"/>
            <wp:docPr id="143" name="Picture 143" descr="korektna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orektnaslika"/>
                    <pic:cNvPicPr>
                      <a:picLocks noChangeAspect="1" noChangeArrowheads="1"/>
                    </pic:cNvPicPr>
                  </pic:nvPicPr>
                  <pic:blipFill>
                    <a:blip r:embed="rId16" cstate="print"/>
                    <a:srcRect/>
                    <a:stretch>
                      <a:fillRect/>
                    </a:stretch>
                  </pic:blipFill>
                  <pic:spPr bwMode="auto">
                    <a:xfrm>
                      <a:off x="0" y="0"/>
                      <a:ext cx="4182110" cy="3133090"/>
                    </a:xfrm>
                    <a:prstGeom prst="rect">
                      <a:avLst/>
                    </a:prstGeom>
                    <a:noFill/>
                    <a:ln w="9525">
                      <a:noFill/>
                      <a:miter lim="800000"/>
                      <a:headEnd/>
                      <a:tailEnd/>
                    </a:ln>
                  </pic:spPr>
                </pic:pic>
              </a:graphicData>
            </a:graphic>
          </wp:inline>
        </w:drawing>
      </w:r>
    </w:p>
    <w:p w:rsidR="005458AC" w:rsidRPr="004C5FD1" w:rsidRDefault="005458AC" w:rsidP="005458AC">
      <w:pPr>
        <w:pStyle w:val="Oznakaslike"/>
        <w:rPr>
          <w:lang w:val="sr-Cyrl-CS"/>
        </w:rPr>
      </w:pPr>
      <w:bookmarkStart w:id="12" w:name="_Toc445721836"/>
      <w:r w:rsidRPr="004C5FD1">
        <w:rPr>
          <w:lang w:val="sr-Cyrl-CS"/>
        </w:rPr>
        <w:t>Слика 3.3.2. Правилан приказ графика</w:t>
      </w:r>
      <w:bookmarkEnd w:id="12"/>
    </w:p>
    <w:p w:rsidR="00842F06" w:rsidRPr="004C5FD1" w:rsidRDefault="00842F06" w:rsidP="00842F06">
      <w:pPr>
        <w:pStyle w:val="Osnovnitekst"/>
      </w:pPr>
      <w:r w:rsidRPr="004C5FD1">
        <w:t xml:space="preserve">Слике и табеле се нумеришу у оквиру потпоглавља, нпр. прва табела у потпоглављу 2.3. има редни број 2.3.1. Свака слика и табела морају бити описане и прокоментарисане у тексту, макар и кратко. Свака табела и слика морају имати назив. Не може се оставити само нумерација слике/табеле без назива, нпр. да се напише само Слика 2.1. </w:t>
      </w:r>
    </w:p>
    <w:p w:rsidR="00842F06" w:rsidRPr="004C5FD1" w:rsidRDefault="00842F06" w:rsidP="00842F06">
      <w:pPr>
        <w:pStyle w:val="Osnovnitekst"/>
      </w:pPr>
      <w:r w:rsidRPr="004C5FD1">
        <w:t xml:space="preserve">Променљиве се у тексту </w:t>
      </w:r>
      <w:r w:rsidRPr="0031230F">
        <w:t xml:space="preserve">пишу </w:t>
      </w:r>
      <w:r w:rsidRPr="0031230F">
        <w:rPr>
          <w:i/>
        </w:rPr>
        <w:t>курзивом</w:t>
      </w:r>
      <w:r w:rsidRPr="004C5FD1">
        <w:t>. Све променљиве треба дефинисати приликом првог појављивања у једначини. Списак променљивих и њихове дефиниције треба да буду дати у другом прилогу документа.</w:t>
      </w:r>
    </w:p>
    <w:p w:rsidR="00842F06" w:rsidRPr="004C5FD1" w:rsidRDefault="00842F06" w:rsidP="00842F06">
      <w:pPr>
        <w:pStyle w:val="Osnovnitekst"/>
      </w:pPr>
    </w:p>
    <w:p w:rsidR="00063807" w:rsidRPr="004C5FD1" w:rsidRDefault="006412E1" w:rsidP="00F06BB2">
      <w:pPr>
        <w:pStyle w:val="Osnovnitekst"/>
      </w:pPr>
      <w:r w:rsidRPr="004C5FD1">
        <w:t>Табела</w:t>
      </w:r>
      <w:r w:rsidR="00063807" w:rsidRPr="004C5FD1">
        <w:t xml:space="preserve"> </w:t>
      </w:r>
      <w:r w:rsidR="00844393" w:rsidRPr="004C5FD1">
        <w:t>3</w:t>
      </w:r>
      <w:r w:rsidR="00063807" w:rsidRPr="004C5FD1">
        <w:t xml:space="preserve">.3.1. </w:t>
      </w:r>
      <w:r w:rsidRPr="004C5FD1">
        <w:t>представља</w:t>
      </w:r>
      <w:r w:rsidR="00063807" w:rsidRPr="004C5FD1">
        <w:t xml:space="preserve"> </w:t>
      </w:r>
      <w:r w:rsidRPr="004C5FD1">
        <w:t>образац</w:t>
      </w:r>
      <w:r w:rsidR="00063807" w:rsidRPr="004C5FD1">
        <w:t xml:space="preserve"> </w:t>
      </w:r>
      <w:r w:rsidRPr="004C5FD1">
        <w:t>за</w:t>
      </w:r>
      <w:r w:rsidR="00063807" w:rsidRPr="004C5FD1">
        <w:t xml:space="preserve"> </w:t>
      </w:r>
      <w:r w:rsidRPr="004C5FD1">
        <w:t>изглед</w:t>
      </w:r>
      <w:r w:rsidR="00063807" w:rsidRPr="004C5FD1">
        <w:t xml:space="preserve"> </w:t>
      </w:r>
      <w:r w:rsidRPr="004C5FD1">
        <w:t>табеле</w:t>
      </w:r>
      <w:r w:rsidR="00063807" w:rsidRPr="004C5FD1">
        <w:t>.</w:t>
      </w:r>
    </w:p>
    <w:p w:rsidR="00063807" w:rsidRPr="004C5FD1" w:rsidRDefault="006412E1" w:rsidP="00063807">
      <w:pPr>
        <w:pStyle w:val="Oznakatabele"/>
        <w:rPr>
          <w:lang w:val="sr-Cyrl-CS"/>
        </w:rPr>
      </w:pPr>
      <w:bookmarkStart w:id="13" w:name="_Toc445721866"/>
      <w:r w:rsidRPr="004C5FD1">
        <w:rPr>
          <w:lang w:val="sr-Cyrl-CS"/>
        </w:rPr>
        <w:t>Табела</w:t>
      </w:r>
      <w:r w:rsidR="00063807" w:rsidRPr="004C5FD1">
        <w:rPr>
          <w:lang w:val="sr-Cyrl-CS"/>
        </w:rPr>
        <w:t xml:space="preserve"> </w:t>
      </w:r>
      <w:r w:rsidR="000B1246" w:rsidRPr="004C5FD1">
        <w:rPr>
          <w:lang w:val="sr-Cyrl-CS"/>
        </w:rPr>
        <w:t>3</w:t>
      </w:r>
      <w:r w:rsidR="00063807" w:rsidRPr="004C5FD1">
        <w:rPr>
          <w:lang w:val="sr-Cyrl-CS"/>
        </w:rPr>
        <w:t xml:space="preserve">.3.1. </w:t>
      </w:r>
      <w:r w:rsidRPr="004C5FD1">
        <w:rPr>
          <w:lang w:val="sr-Cyrl-CS"/>
        </w:rPr>
        <w:t>Образац</w:t>
      </w:r>
      <w:r w:rsidR="00063807" w:rsidRPr="004C5FD1">
        <w:rPr>
          <w:lang w:val="sr-Cyrl-CS"/>
        </w:rPr>
        <w:t xml:space="preserve"> </w:t>
      </w:r>
      <w:r w:rsidRPr="004C5FD1">
        <w:rPr>
          <w:lang w:val="sr-Cyrl-CS"/>
        </w:rPr>
        <w:t>за</w:t>
      </w:r>
      <w:r w:rsidR="00063807" w:rsidRPr="004C5FD1">
        <w:rPr>
          <w:lang w:val="sr-Cyrl-CS"/>
        </w:rPr>
        <w:t xml:space="preserve"> </w:t>
      </w:r>
      <w:r w:rsidRPr="004C5FD1">
        <w:rPr>
          <w:lang w:val="sr-Cyrl-CS"/>
        </w:rPr>
        <w:t>изглед</w:t>
      </w:r>
      <w:r w:rsidR="00063807" w:rsidRPr="004C5FD1">
        <w:rPr>
          <w:lang w:val="sr-Cyrl-CS"/>
        </w:rPr>
        <w:t xml:space="preserve"> </w:t>
      </w:r>
      <w:r w:rsidRPr="004C5FD1">
        <w:rPr>
          <w:lang w:val="sr-Cyrl-CS"/>
        </w:rPr>
        <w:t>табеле</w:t>
      </w:r>
      <w:bookmarkEnd w:id="13"/>
      <w:r w:rsidR="00063807" w:rsidRPr="004C5FD1">
        <w:rPr>
          <w:lang w:val="sr-Cyrl-CS"/>
        </w:rPr>
        <w:t xml:space="preserve"> </w:t>
      </w:r>
    </w:p>
    <w:tbl>
      <w:tblPr>
        <w:tblW w:w="4500" w:type="pct"/>
        <w:jc w:val="center"/>
        <w:tblBorders>
          <w:top w:val="single" w:sz="12" w:space="0" w:color="000000"/>
          <w:bottom w:val="single" w:sz="12" w:space="0" w:color="000000"/>
        </w:tblBorders>
        <w:tblLook w:val="01E0"/>
      </w:tblPr>
      <w:tblGrid>
        <w:gridCol w:w="1155"/>
        <w:gridCol w:w="1155"/>
        <w:gridCol w:w="1155"/>
        <w:gridCol w:w="1155"/>
        <w:gridCol w:w="1155"/>
        <w:gridCol w:w="1155"/>
        <w:gridCol w:w="1155"/>
        <w:gridCol w:w="1155"/>
      </w:tblGrid>
      <w:tr w:rsidR="00063807" w:rsidRPr="004C5FD1">
        <w:trPr>
          <w:trHeight w:val="553"/>
          <w:jc w:val="center"/>
        </w:trPr>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rFonts w:eastAsia="MS Mincho"/>
                <w:b/>
                <w:smallCaps/>
                <w:lang w:val="sr-Cyrl-CS" w:eastAsia="ja-JP"/>
              </w:rPr>
            </w:pPr>
            <w:r w:rsidRPr="004C5FD1">
              <w:rPr>
                <w:rFonts w:eastAsia="MS Mincho"/>
                <w:b/>
                <w:smallCaps/>
                <w:lang w:val="sr-Cyrl-CS" w:eastAsia="ja-JP"/>
              </w:rPr>
              <w:t>величина</w:t>
            </w:r>
            <w:r w:rsidR="00063807" w:rsidRPr="004C5FD1">
              <w:rPr>
                <w:rFonts w:eastAsia="MS Mincho"/>
                <w:b/>
                <w:smallCaps/>
                <w:lang w:val="sr-Cyrl-CS" w:eastAsia="ja-JP"/>
              </w:rPr>
              <w:t xml:space="preserve"> 1</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rFonts w:eastAsia="MS Mincho"/>
                <w:b/>
                <w:smallCaps/>
                <w:lang w:val="sr-Cyrl-CS" w:eastAsia="ja-JP"/>
              </w:rPr>
            </w:pPr>
            <w:r w:rsidRPr="004C5FD1">
              <w:rPr>
                <w:rFonts w:eastAsia="MS Mincho"/>
                <w:b/>
                <w:smallCaps/>
                <w:lang w:val="sr-Cyrl-CS" w:eastAsia="ja-JP"/>
              </w:rPr>
              <w:t>величина</w:t>
            </w:r>
            <w:r w:rsidR="00063807" w:rsidRPr="004C5FD1">
              <w:rPr>
                <w:rFonts w:eastAsia="MS Mincho"/>
                <w:b/>
                <w:smallCaps/>
                <w:lang w:val="sr-Cyrl-CS" w:eastAsia="ja-JP"/>
              </w:rPr>
              <w:t xml:space="preserve"> 2</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rFonts w:eastAsia="MS Mincho"/>
                <w:b/>
                <w:smallCaps/>
                <w:lang w:val="sr-Cyrl-CS" w:eastAsia="ja-JP"/>
              </w:rPr>
            </w:pPr>
            <w:r w:rsidRPr="004C5FD1">
              <w:rPr>
                <w:rFonts w:eastAsia="MS Mincho"/>
                <w:b/>
                <w:smallCaps/>
                <w:lang w:val="sr-Cyrl-CS" w:eastAsia="ja-JP"/>
              </w:rPr>
              <w:t>величина</w:t>
            </w:r>
            <w:r w:rsidR="00063807" w:rsidRPr="004C5FD1">
              <w:rPr>
                <w:rFonts w:eastAsia="MS Mincho"/>
                <w:b/>
                <w:smallCaps/>
                <w:lang w:val="sr-Cyrl-CS" w:eastAsia="ja-JP"/>
              </w:rPr>
              <w:t xml:space="preserve"> 3</w:t>
            </w:r>
          </w:p>
        </w:tc>
        <w:tc>
          <w:tcPr>
            <w:tcW w:w="627"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b/>
                <w:smallCaps/>
                <w:lang w:val="sr-Cyrl-CS"/>
              </w:rPr>
            </w:pPr>
            <w:r w:rsidRPr="004C5FD1">
              <w:rPr>
                <w:rFonts w:eastAsia="MS Mincho"/>
                <w:b/>
                <w:smallCaps/>
                <w:lang w:val="sr-Cyrl-CS" w:eastAsia="ja-JP"/>
              </w:rPr>
              <w:t>величина</w:t>
            </w:r>
            <w:r w:rsidR="00063807" w:rsidRPr="004C5FD1">
              <w:rPr>
                <w:rFonts w:eastAsia="MS Mincho"/>
                <w:b/>
                <w:smallCaps/>
                <w:lang w:val="sr-Cyrl-CS" w:eastAsia="ja-JP"/>
              </w:rPr>
              <w:t xml:space="preserve"> 4</w:t>
            </w:r>
          </w:p>
        </w:tc>
        <w:tc>
          <w:tcPr>
            <w:tcW w:w="627"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b/>
                <w:smallCaps/>
                <w:lang w:val="sr-Cyrl-CS"/>
              </w:rPr>
            </w:pPr>
            <w:r w:rsidRPr="004C5FD1">
              <w:rPr>
                <w:rFonts w:eastAsia="MS Mincho"/>
                <w:b/>
                <w:smallCaps/>
                <w:lang w:val="sr-Cyrl-CS" w:eastAsia="ja-JP"/>
              </w:rPr>
              <w:t>величина</w:t>
            </w:r>
            <w:r w:rsidR="00063807" w:rsidRPr="004C5FD1">
              <w:rPr>
                <w:rFonts w:eastAsia="MS Mincho"/>
                <w:b/>
                <w:smallCaps/>
                <w:lang w:val="sr-Cyrl-CS" w:eastAsia="ja-JP"/>
              </w:rPr>
              <w:t xml:space="preserve"> 5</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b/>
                <w:smallCaps/>
                <w:lang w:val="sr-Cyrl-CS"/>
              </w:rPr>
            </w:pPr>
            <w:r w:rsidRPr="004C5FD1">
              <w:rPr>
                <w:rFonts w:eastAsia="MS Mincho"/>
                <w:b/>
                <w:smallCaps/>
                <w:lang w:val="sr-Cyrl-CS" w:eastAsia="ja-JP"/>
              </w:rPr>
              <w:t>величина</w:t>
            </w:r>
            <w:r w:rsidR="00063807" w:rsidRPr="004C5FD1">
              <w:rPr>
                <w:rFonts w:eastAsia="MS Mincho"/>
                <w:b/>
                <w:smallCaps/>
                <w:lang w:val="sr-Cyrl-CS" w:eastAsia="ja-JP"/>
              </w:rPr>
              <w:t xml:space="preserve"> 6</w:t>
            </w:r>
          </w:p>
        </w:tc>
        <w:tc>
          <w:tcPr>
            <w:tcW w:w="625"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rFonts w:eastAsia="MS Mincho"/>
                <w:b/>
                <w:i/>
                <w:smallCaps/>
                <w:lang w:val="sr-Cyrl-CS" w:eastAsia="ja-JP"/>
              </w:rPr>
            </w:pPr>
            <w:r w:rsidRPr="004C5FD1">
              <w:rPr>
                <w:rFonts w:eastAsia="MS Mincho"/>
                <w:b/>
                <w:smallCaps/>
                <w:lang w:val="sr-Cyrl-CS" w:eastAsia="ja-JP"/>
              </w:rPr>
              <w:t>величина</w:t>
            </w:r>
            <w:r w:rsidR="00063807" w:rsidRPr="004C5FD1">
              <w:rPr>
                <w:rFonts w:eastAsia="MS Mincho"/>
                <w:b/>
                <w:smallCaps/>
                <w:lang w:val="sr-Cyrl-CS" w:eastAsia="ja-JP"/>
              </w:rPr>
              <w:t xml:space="preserve"> 7</w:t>
            </w:r>
          </w:p>
        </w:tc>
        <w:tc>
          <w:tcPr>
            <w:tcW w:w="621" w:type="pct"/>
            <w:tcBorders>
              <w:top w:val="thinThickSmallGap" w:sz="18" w:space="0" w:color="auto"/>
              <w:left w:val="single" w:sz="2" w:space="0" w:color="000000"/>
              <w:bottom w:val="single" w:sz="12" w:space="0" w:color="000000"/>
              <w:right w:val="single" w:sz="2" w:space="0" w:color="000000"/>
            </w:tcBorders>
            <w:shd w:val="clear" w:color="auto" w:fill="E6E6E6"/>
            <w:vAlign w:val="center"/>
          </w:tcPr>
          <w:p w:rsidR="00063807" w:rsidRPr="004C5FD1" w:rsidRDefault="006412E1" w:rsidP="00063807">
            <w:pPr>
              <w:pStyle w:val="Text"/>
              <w:ind w:firstLine="0"/>
              <w:jc w:val="center"/>
              <w:rPr>
                <w:rFonts w:eastAsia="MS Mincho"/>
                <w:b/>
                <w:i/>
                <w:smallCaps/>
                <w:lang w:val="sr-Cyrl-CS" w:eastAsia="ja-JP"/>
              </w:rPr>
            </w:pPr>
            <w:r w:rsidRPr="004C5FD1">
              <w:rPr>
                <w:rFonts w:eastAsia="MS Mincho"/>
                <w:b/>
                <w:smallCaps/>
                <w:lang w:val="sr-Cyrl-CS" w:eastAsia="ja-JP"/>
              </w:rPr>
              <w:t>величина</w:t>
            </w:r>
            <w:r w:rsidR="00063807" w:rsidRPr="004C5FD1">
              <w:rPr>
                <w:rFonts w:eastAsia="MS Mincho"/>
                <w:b/>
                <w:smallCaps/>
                <w:lang w:val="sr-Cyrl-CS" w:eastAsia="ja-JP"/>
              </w:rPr>
              <w:t xml:space="preserve"> 8</w:t>
            </w:r>
          </w:p>
        </w:tc>
      </w:tr>
      <w:tr w:rsidR="00063807" w:rsidRPr="004C5FD1">
        <w:trPr>
          <w:trHeight w:val="113"/>
          <w:jc w:val="center"/>
        </w:trPr>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c>
          <w:tcPr>
            <w:tcW w:w="627"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lang w:val="sr-Cyrl-CS"/>
              </w:rPr>
            </w:pPr>
          </w:p>
        </w:tc>
        <w:tc>
          <w:tcPr>
            <w:tcW w:w="627"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lang w:val="sr-Cyrl-CS"/>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c>
          <w:tcPr>
            <w:tcW w:w="625"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c>
          <w:tcPr>
            <w:tcW w:w="621" w:type="pct"/>
            <w:tcBorders>
              <w:top w:val="single" w:sz="1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r>
      <w:tr w:rsidR="00063807" w:rsidRPr="004C5FD1">
        <w:trPr>
          <w:trHeight w:val="113"/>
          <w:jc w:val="center"/>
        </w:trPr>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1"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r>
      <w:tr w:rsidR="00063807" w:rsidRPr="004C5FD1">
        <w:trPr>
          <w:trHeight w:val="113"/>
          <w:jc w:val="center"/>
        </w:trPr>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pStyle w:val="Text"/>
              <w:ind w:firstLine="0"/>
              <w:jc w:val="center"/>
              <w:rPr>
                <w:rFonts w:eastAsia="MS Mincho"/>
                <w:lang w:val="sr-Cyrl-CS" w:eastAsia="ja-JP"/>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7"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5"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c>
          <w:tcPr>
            <w:tcW w:w="621" w:type="pct"/>
            <w:tcBorders>
              <w:top w:val="single" w:sz="2" w:space="0" w:color="000000"/>
              <w:left w:val="single" w:sz="2" w:space="0" w:color="000000"/>
              <w:bottom w:val="single" w:sz="2" w:space="0" w:color="000000"/>
              <w:right w:val="single" w:sz="2" w:space="0" w:color="000000"/>
            </w:tcBorders>
            <w:vAlign w:val="center"/>
          </w:tcPr>
          <w:p w:rsidR="00063807" w:rsidRPr="004C5FD1" w:rsidRDefault="00063807" w:rsidP="00063807">
            <w:pPr>
              <w:jc w:val="center"/>
              <w:rPr>
                <w:sz w:val="20"/>
                <w:szCs w:val="20"/>
                <w:lang w:val="sr-Cyrl-CS"/>
              </w:rPr>
            </w:pPr>
          </w:p>
        </w:tc>
      </w:tr>
    </w:tbl>
    <w:p w:rsidR="00B653B5" w:rsidRPr="004C5FD1" w:rsidRDefault="00B653B5" w:rsidP="00F06BB2">
      <w:pPr>
        <w:pStyle w:val="Osnovnitekst"/>
      </w:pPr>
    </w:p>
    <w:p w:rsidR="009E0194" w:rsidRPr="004C5FD1" w:rsidRDefault="006412E1" w:rsidP="009E0194">
      <w:pPr>
        <w:pStyle w:val="IInivonaslova-Potpoglavlje"/>
      </w:pPr>
      <w:bookmarkStart w:id="14" w:name="_Toc175249004"/>
      <w:r w:rsidRPr="004C5FD1">
        <w:t>Мерне</w:t>
      </w:r>
      <w:r w:rsidR="009E0194" w:rsidRPr="004C5FD1">
        <w:t xml:space="preserve"> </w:t>
      </w:r>
      <w:r w:rsidRPr="004C5FD1">
        <w:t>јединице</w:t>
      </w:r>
      <w:bookmarkEnd w:id="14"/>
    </w:p>
    <w:p w:rsidR="009E0194" w:rsidRPr="004C5FD1" w:rsidRDefault="006412E1" w:rsidP="00C04786">
      <w:pPr>
        <w:pStyle w:val="Osnovnitekst"/>
      </w:pPr>
      <w:r w:rsidRPr="004C5FD1">
        <w:t>Приликом</w:t>
      </w:r>
      <w:r w:rsidR="009E0194" w:rsidRPr="004C5FD1">
        <w:t xml:space="preserve"> </w:t>
      </w:r>
      <w:r w:rsidRPr="004C5FD1">
        <w:t>писања</w:t>
      </w:r>
      <w:r w:rsidR="009E0194" w:rsidRPr="004C5FD1">
        <w:t xml:space="preserve"> </w:t>
      </w:r>
      <w:r w:rsidRPr="004C5FD1">
        <w:t>резултата</w:t>
      </w:r>
      <w:r w:rsidR="009E0194" w:rsidRPr="004C5FD1">
        <w:t xml:space="preserve"> </w:t>
      </w:r>
      <w:r w:rsidRPr="004C5FD1">
        <w:t>мерења</w:t>
      </w:r>
      <w:r w:rsidR="009E0194" w:rsidRPr="004C5FD1">
        <w:t xml:space="preserve"> </w:t>
      </w:r>
      <w:r w:rsidRPr="004C5FD1">
        <w:t>и</w:t>
      </w:r>
      <w:r w:rsidR="009E0194" w:rsidRPr="004C5FD1">
        <w:t xml:space="preserve"> </w:t>
      </w:r>
      <w:r w:rsidRPr="004C5FD1">
        <w:t>сл</w:t>
      </w:r>
      <w:r w:rsidR="009E0194" w:rsidRPr="004C5FD1">
        <w:t xml:space="preserve">., </w:t>
      </w:r>
      <w:r w:rsidRPr="004C5FD1">
        <w:t>у</w:t>
      </w:r>
      <w:r w:rsidR="009E0194" w:rsidRPr="004C5FD1">
        <w:t xml:space="preserve"> </w:t>
      </w:r>
      <w:r w:rsidRPr="004C5FD1">
        <w:t>приказу</w:t>
      </w:r>
      <w:r w:rsidR="009E0194" w:rsidRPr="004C5FD1">
        <w:t xml:space="preserve"> </w:t>
      </w:r>
      <w:r w:rsidRPr="004C5FD1">
        <w:t>резултата</w:t>
      </w:r>
      <w:r w:rsidR="009E0194" w:rsidRPr="004C5FD1">
        <w:t xml:space="preserve"> </w:t>
      </w:r>
      <w:r w:rsidRPr="004C5FD1">
        <w:t>треба</w:t>
      </w:r>
      <w:r w:rsidR="009E0194" w:rsidRPr="004C5FD1">
        <w:t xml:space="preserve"> </w:t>
      </w:r>
      <w:r w:rsidRPr="004C5FD1">
        <w:t>користити</w:t>
      </w:r>
      <w:r w:rsidR="009E0194" w:rsidRPr="004C5FD1">
        <w:t xml:space="preserve"> </w:t>
      </w:r>
      <w:r w:rsidRPr="004C5FD1">
        <w:t>основне</w:t>
      </w:r>
      <w:r w:rsidR="009E0194" w:rsidRPr="004C5FD1">
        <w:t xml:space="preserve"> </w:t>
      </w:r>
      <w:r w:rsidRPr="004C5FD1">
        <w:t>и</w:t>
      </w:r>
      <w:r w:rsidR="009E0194" w:rsidRPr="004C5FD1">
        <w:t xml:space="preserve"> </w:t>
      </w:r>
      <w:r w:rsidRPr="004C5FD1">
        <w:t>изведене</w:t>
      </w:r>
      <w:r w:rsidR="009E0194" w:rsidRPr="004C5FD1">
        <w:t xml:space="preserve"> </w:t>
      </w:r>
      <w:r w:rsidRPr="004C5FD1">
        <w:t>SI</w:t>
      </w:r>
      <w:r w:rsidR="009E0194" w:rsidRPr="004C5FD1">
        <w:t xml:space="preserve"> </w:t>
      </w:r>
      <w:r w:rsidRPr="004C5FD1">
        <w:t>јединице</w:t>
      </w:r>
      <w:r w:rsidR="009E0194" w:rsidRPr="004C5FD1">
        <w:t xml:space="preserve"> </w:t>
      </w:r>
      <w:r w:rsidRPr="004C5FD1">
        <w:t>мерених</w:t>
      </w:r>
      <w:r w:rsidR="009E0194" w:rsidRPr="004C5FD1">
        <w:t>/</w:t>
      </w:r>
      <w:r w:rsidRPr="004C5FD1">
        <w:t>приказиваних</w:t>
      </w:r>
      <w:r w:rsidR="009E0194" w:rsidRPr="004C5FD1">
        <w:t xml:space="preserve"> </w:t>
      </w:r>
      <w:r w:rsidRPr="004C5FD1">
        <w:t>величина</w:t>
      </w:r>
      <w:r w:rsidR="009E0194" w:rsidRPr="004C5FD1">
        <w:t xml:space="preserve"> </w:t>
      </w:r>
      <w:r w:rsidR="00CD781C">
        <w:fldChar w:fldCharType="begin"/>
      </w:r>
      <w:r w:rsidR="00CD781C">
        <w:instrText xml:space="preserve"> REF _Ref175248532 \r \h </w:instrText>
      </w:r>
      <w:r w:rsidR="00CD781C">
        <w:fldChar w:fldCharType="separate"/>
      </w:r>
      <w:r w:rsidR="00CD781C">
        <w:t>[5]</w:t>
      </w:r>
      <w:r w:rsidR="00CD781C">
        <w:fldChar w:fldCharType="end"/>
      </w:r>
      <w:r w:rsidR="009E0194" w:rsidRPr="004C5FD1">
        <w:t xml:space="preserve">. </w:t>
      </w:r>
      <w:r w:rsidR="008D3847" w:rsidRPr="004C5FD1">
        <w:t xml:space="preserve">При томе SI јединице писати латиницом. На пример, ознаку за центиметар треба писати cm, а не цм. </w:t>
      </w:r>
      <w:r w:rsidRPr="004C5FD1">
        <w:t>Избегавати</w:t>
      </w:r>
      <w:r w:rsidR="009E0194" w:rsidRPr="004C5FD1">
        <w:t xml:space="preserve"> </w:t>
      </w:r>
      <w:r w:rsidRPr="004C5FD1">
        <w:t>коришћење</w:t>
      </w:r>
      <w:r w:rsidR="009E0194" w:rsidRPr="004C5FD1">
        <w:t xml:space="preserve"> </w:t>
      </w:r>
      <w:r w:rsidRPr="004C5FD1">
        <w:t>енглеског</w:t>
      </w:r>
      <w:r w:rsidR="005540C9" w:rsidRPr="004C5FD1">
        <w:t xml:space="preserve"> </w:t>
      </w:r>
      <w:r w:rsidRPr="004C5FD1">
        <w:t>термина</w:t>
      </w:r>
      <w:r w:rsidR="005540C9" w:rsidRPr="004C5FD1">
        <w:t xml:space="preserve"> </w:t>
      </w:r>
      <w:r w:rsidRPr="004C5FD1">
        <w:rPr>
          <w:i/>
        </w:rPr>
        <w:t>per</w:t>
      </w:r>
      <w:r w:rsidR="005540C9" w:rsidRPr="004C5FD1">
        <w:t xml:space="preserve">, </w:t>
      </w:r>
      <w:r w:rsidRPr="004C5FD1">
        <w:t>тј</w:t>
      </w:r>
      <w:r w:rsidR="005540C9" w:rsidRPr="004C5FD1">
        <w:t xml:space="preserve">. </w:t>
      </w:r>
      <w:r w:rsidRPr="004C5FD1">
        <w:t>не</w:t>
      </w:r>
      <w:r w:rsidR="005540C9" w:rsidRPr="004C5FD1">
        <w:t xml:space="preserve"> </w:t>
      </w:r>
      <w:r w:rsidRPr="004C5FD1">
        <w:t>треба</w:t>
      </w:r>
      <w:r w:rsidR="005540C9" w:rsidRPr="004C5FD1">
        <w:t xml:space="preserve"> </w:t>
      </w:r>
      <w:r w:rsidRPr="004C5FD1">
        <w:t>писати</w:t>
      </w:r>
      <w:r w:rsidR="005540C9" w:rsidRPr="004C5FD1">
        <w:t xml:space="preserve"> </w:t>
      </w:r>
      <w:r w:rsidRPr="004C5FD1">
        <w:rPr>
          <w:i/>
        </w:rPr>
        <w:t>p</w:t>
      </w:r>
      <w:r w:rsidR="005540C9" w:rsidRPr="004C5FD1">
        <w:t xml:space="preserve"> </w:t>
      </w:r>
      <w:r w:rsidRPr="004C5FD1">
        <w:t>уместо</w:t>
      </w:r>
      <w:r w:rsidR="005540C9" w:rsidRPr="004C5FD1">
        <w:t xml:space="preserve"> </w:t>
      </w:r>
      <w:r w:rsidRPr="004C5FD1">
        <w:t>косе</w:t>
      </w:r>
      <w:r w:rsidR="005540C9" w:rsidRPr="004C5FD1">
        <w:t xml:space="preserve"> </w:t>
      </w:r>
      <w:r w:rsidRPr="004C5FD1">
        <w:t>црте</w:t>
      </w:r>
      <w:r w:rsidR="009E0194" w:rsidRPr="004C5FD1">
        <w:t xml:space="preserve">. </w:t>
      </w:r>
      <w:r w:rsidRPr="004C5FD1">
        <w:t>На</w:t>
      </w:r>
      <w:r w:rsidR="009E0194" w:rsidRPr="004C5FD1">
        <w:t xml:space="preserve"> </w:t>
      </w:r>
      <w:r w:rsidRPr="004C5FD1">
        <w:t>пример</w:t>
      </w:r>
      <w:r w:rsidR="009E0194" w:rsidRPr="004C5FD1">
        <w:t xml:space="preserve">, </w:t>
      </w:r>
      <w:r w:rsidRPr="004C5FD1">
        <w:t>уколико</w:t>
      </w:r>
      <w:r w:rsidR="009E0194" w:rsidRPr="004C5FD1">
        <w:t xml:space="preserve"> </w:t>
      </w:r>
      <w:r w:rsidRPr="004C5FD1">
        <w:t>је</w:t>
      </w:r>
      <w:r w:rsidR="009E0194" w:rsidRPr="004C5FD1">
        <w:t xml:space="preserve"> </w:t>
      </w:r>
      <w:r w:rsidRPr="004C5FD1">
        <w:t>приказивани</w:t>
      </w:r>
      <w:r w:rsidR="009E0194" w:rsidRPr="004C5FD1">
        <w:t xml:space="preserve"> </w:t>
      </w:r>
      <w:r w:rsidRPr="004C5FD1">
        <w:t>проток</w:t>
      </w:r>
      <w:r w:rsidR="009E0194" w:rsidRPr="004C5FD1">
        <w:t xml:space="preserve"> </w:t>
      </w:r>
      <w:r w:rsidRPr="004C5FD1">
        <w:t>података</w:t>
      </w:r>
      <w:r w:rsidR="009E0194" w:rsidRPr="004C5FD1">
        <w:t xml:space="preserve"> </w:t>
      </w:r>
      <w:r w:rsidRPr="004C5FD1">
        <w:t>сто</w:t>
      </w:r>
      <w:r w:rsidR="009E0194" w:rsidRPr="004C5FD1">
        <w:t xml:space="preserve"> </w:t>
      </w:r>
      <w:r w:rsidRPr="004C5FD1">
        <w:t>мегабита</w:t>
      </w:r>
      <w:r w:rsidR="009E0194" w:rsidRPr="004C5FD1">
        <w:t xml:space="preserve"> </w:t>
      </w:r>
      <w:r w:rsidRPr="004C5FD1">
        <w:t>у</w:t>
      </w:r>
      <w:r w:rsidR="009E0194" w:rsidRPr="004C5FD1">
        <w:t xml:space="preserve"> </w:t>
      </w:r>
      <w:r w:rsidRPr="004C5FD1">
        <w:t>секунди</w:t>
      </w:r>
      <w:r w:rsidR="009E0194" w:rsidRPr="004C5FD1">
        <w:t xml:space="preserve"> </w:t>
      </w:r>
      <w:r w:rsidRPr="004C5FD1">
        <w:t>треба</w:t>
      </w:r>
      <w:r w:rsidR="009E0194" w:rsidRPr="004C5FD1">
        <w:t xml:space="preserve"> </w:t>
      </w:r>
      <w:r w:rsidRPr="004C5FD1">
        <w:t>користити</w:t>
      </w:r>
      <w:r w:rsidR="009E0194" w:rsidRPr="004C5FD1">
        <w:t xml:space="preserve"> </w:t>
      </w:r>
      <w:r w:rsidRPr="004C5FD1">
        <w:t>ознаку</w:t>
      </w:r>
      <w:r w:rsidR="009E0194" w:rsidRPr="004C5FD1">
        <w:t xml:space="preserve"> </w:t>
      </w:r>
      <w:r w:rsidRPr="004C5FD1">
        <w:t>Mb</w:t>
      </w:r>
      <w:r w:rsidR="009E0194" w:rsidRPr="004C5FD1">
        <w:t>/</w:t>
      </w:r>
      <w:r w:rsidRPr="004C5FD1">
        <w:t>s</w:t>
      </w:r>
      <w:r w:rsidR="009E0194" w:rsidRPr="004C5FD1">
        <w:t xml:space="preserve"> </w:t>
      </w:r>
      <w:r w:rsidRPr="004C5FD1">
        <w:t>уместо</w:t>
      </w:r>
      <w:r w:rsidR="009E0194" w:rsidRPr="004C5FD1">
        <w:t xml:space="preserve"> </w:t>
      </w:r>
      <w:r w:rsidRPr="004C5FD1">
        <w:t>Mbps</w:t>
      </w:r>
      <w:r w:rsidR="009E0194" w:rsidRPr="004C5FD1">
        <w:t xml:space="preserve"> </w:t>
      </w:r>
      <w:r w:rsidRPr="004C5FD1">
        <w:t>ознаке</w:t>
      </w:r>
      <w:r w:rsidR="009E0194" w:rsidRPr="004C5FD1">
        <w:t xml:space="preserve"> </w:t>
      </w:r>
      <w:r w:rsidRPr="004C5FD1">
        <w:t>која</w:t>
      </w:r>
      <w:r w:rsidR="009E0194" w:rsidRPr="004C5FD1">
        <w:t xml:space="preserve"> </w:t>
      </w:r>
      <w:r w:rsidRPr="004C5FD1">
        <w:t>се</w:t>
      </w:r>
      <w:r w:rsidR="009E0194" w:rsidRPr="004C5FD1">
        <w:t xml:space="preserve"> </w:t>
      </w:r>
      <w:r w:rsidRPr="004C5FD1">
        <w:t>користи</w:t>
      </w:r>
      <w:r w:rsidR="009E0194" w:rsidRPr="004C5FD1">
        <w:t xml:space="preserve"> </w:t>
      </w:r>
      <w:r w:rsidRPr="004C5FD1">
        <w:t>у</w:t>
      </w:r>
      <w:r w:rsidR="009E0194" w:rsidRPr="004C5FD1">
        <w:t xml:space="preserve"> </w:t>
      </w:r>
      <w:r w:rsidRPr="004C5FD1">
        <w:t>литератури</w:t>
      </w:r>
      <w:r w:rsidR="009E0194" w:rsidRPr="004C5FD1">
        <w:t xml:space="preserve"> </w:t>
      </w:r>
      <w:r w:rsidRPr="004C5FD1">
        <w:t>на</w:t>
      </w:r>
      <w:r w:rsidR="009E0194" w:rsidRPr="004C5FD1">
        <w:t xml:space="preserve"> </w:t>
      </w:r>
      <w:r w:rsidRPr="004C5FD1">
        <w:t>енглеском</w:t>
      </w:r>
      <w:r w:rsidR="009E0194" w:rsidRPr="004C5FD1">
        <w:t xml:space="preserve"> </w:t>
      </w:r>
      <w:r w:rsidRPr="004C5FD1">
        <w:t>језику</w:t>
      </w:r>
      <w:r w:rsidR="009E0194" w:rsidRPr="004C5FD1">
        <w:t xml:space="preserve">. </w:t>
      </w:r>
    </w:p>
    <w:p w:rsidR="00F06BB2" w:rsidRPr="004C5FD1" w:rsidRDefault="006412E1" w:rsidP="00F06BB2">
      <w:pPr>
        <w:pStyle w:val="IInivonaslova-Potpoglavlje"/>
      </w:pPr>
      <w:bookmarkStart w:id="15" w:name="_Toc254342945"/>
      <w:bookmarkStart w:id="16" w:name="_Toc175249005"/>
      <w:r w:rsidRPr="004C5FD1">
        <w:t>Програмски</w:t>
      </w:r>
      <w:r w:rsidR="00F06BB2" w:rsidRPr="004C5FD1">
        <w:t xml:space="preserve"> </w:t>
      </w:r>
      <w:r w:rsidRPr="004C5FD1">
        <w:t>код</w:t>
      </w:r>
      <w:bookmarkEnd w:id="15"/>
      <w:bookmarkEnd w:id="16"/>
    </w:p>
    <w:p w:rsidR="00F06BB2" w:rsidRPr="004C5FD1" w:rsidRDefault="006412E1" w:rsidP="00F06BB2">
      <w:pPr>
        <w:pStyle w:val="Osnovnitekst"/>
      </w:pPr>
      <w:r w:rsidRPr="004C5FD1">
        <w:t>Уколико</w:t>
      </w:r>
      <w:r w:rsidR="00F06BB2" w:rsidRPr="004C5FD1">
        <w:t xml:space="preserve"> </w:t>
      </w:r>
      <w:r w:rsidRPr="004C5FD1">
        <w:t>се</w:t>
      </w:r>
      <w:r w:rsidR="00F06BB2" w:rsidRPr="004C5FD1">
        <w:t xml:space="preserve"> </w:t>
      </w:r>
      <w:r w:rsidRPr="004C5FD1">
        <w:t>уз</w:t>
      </w:r>
      <w:r w:rsidR="00F06BB2" w:rsidRPr="004C5FD1">
        <w:t xml:space="preserve"> </w:t>
      </w:r>
      <w:r w:rsidRPr="004C5FD1">
        <w:t>тезу</w:t>
      </w:r>
      <w:r w:rsidR="00F06BB2" w:rsidRPr="004C5FD1">
        <w:t xml:space="preserve"> </w:t>
      </w:r>
      <w:r w:rsidRPr="004C5FD1">
        <w:t>прилаже</w:t>
      </w:r>
      <w:r w:rsidR="00F06BB2" w:rsidRPr="004C5FD1">
        <w:t xml:space="preserve"> </w:t>
      </w:r>
      <w:r w:rsidRPr="004C5FD1">
        <w:t>програмски</w:t>
      </w:r>
      <w:r w:rsidR="00F06BB2" w:rsidRPr="004C5FD1">
        <w:t xml:space="preserve"> </w:t>
      </w:r>
      <w:r w:rsidRPr="004C5FD1">
        <w:t>код</w:t>
      </w:r>
      <w:r w:rsidR="00F06BB2" w:rsidRPr="004C5FD1">
        <w:t xml:space="preserve">, </w:t>
      </w:r>
      <w:r w:rsidRPr="004C5FD1">
        <w:t>треба</w:t>
      </w:r>
      <w:r w:rsidR="00F06BB2" w:rsidRPr="004C5FD1">
        <w:t xml:space="preserve"> </w:t>
      </w:r>
      <w:r w:rsidRPr="004C5FD1">
        <w:t>да</w:t>
      </w:r>
      <w:r w:rsidR="00F06BB2" w:rsidRPr="004C5FD1">
        <w:t xml:space="preserve"> </w:t>
      </w:r>
      <w:r w:rsidRPr="004C5FD1">
        <w:t>буде</w:t>
      </w:r>
      <w:r w:rsidR="00F06BB2" w:rsidRPr="004C5FD1">
        <w:t xml:space="preserve"> </w:t>
      </w:r>
      <w:r w:rsidRPr="004C5FD1">
        <w:t>јасно</w:t>
      </w:r>
      <w:r w:rsidR="00374335" w:rsidRPr="004C5FD1">
        <w:t xml:space="preserve"> </w:t>
      </w:r>
      <w:r w:rsidRPr="004C5FD1">
        <w:t>описана</w:t>
      </w:r>
      <w:r w:rsidR="00374335" w:rsidRPr="004C5FD1">
        <w:t xml:space="preserve"> </w:t>
      </w:r>
      <w:r w:rsidRPr="004C5FD1">
        <w:t>структура</w:t>
      </w:r>
      <w:r w:rsidR="00374335" w:rsidRPr="004C5FD1">
        <w:t xml:space="preserve"> </w:t>
      </w:r>
      <w:r w:rsidRPr="004C5FD1">
        <w:t>пројекта</w:t>
      </w:r>
      <w:r w:rsidR="00F06BB2" w:rsidRPr="004C5FD1">
        <w:t xml:space="preserve"> </w:t>
      </w:r>
      <w:r w:rsidRPr="004C5FD1">
        <w:t>и</w:t>
      </w:r>
      <w:r w:rsidR="00374335" w:rsidRPr="004C5FD1">
        <w:t xml:space="preserve"> </w:t>
      </w:r>
      <w:r w:rsidRPr="004C5FD1">
        <w:t>позиција</w:t>
      </w:r>
      <w:r w:rsidR="00374335" w:rsidRPr="004C5FD1">
        <w:t xml:space="preserve"> </w:t>
      </w:r>
      <w:r w:rsidRPr="004C5FD1">
        <w:t>приложеног</w:t>
      </w:r>
      <w:r w:rsidR="00374335" w:rsidRPr="004C5FD1">
        <w:t xml:space="preserve"> </w:t>
      </w:r>
      <w:r w:rsidRPr="004C5FD1">
        <w:t>кода</w:t>
      </w:r>
      <w:r w:rsidR="00374335" w:rsidRPr="004C5FD1">
        <w:t xml:space="preserve"> </w:t>
      </w:r>
      <w:r w:rsidRPr="004C5FD1">
        <w:t>унутар</w:t>
      </w:r>
      <w:r w:rsidR="00374335" w:rsidRPr="004C5FD1">
        <w:t xml:space="preserve"> </w:t>
      </w:r>
      <w:r w:rsidRPr="004C5FD1">
        <w:t>комплетног</w:t>
      </w:r>
      <w:r w:rsidR="00374335" w:rsidRPr="004C5FD1">
        <w:t xml:space="preserve"> </w:t>
      </w:r>
      <w:r w:rsidRPr="004C5FD1">
        <w:t>пројекта</w:t>
      </w:r>
      <w:r w:rsidR="00374335" w:rsidRPr="004C5FD1">
        <w:t xml:space="preserve">. </w:t>
      </w:r>
      <w:r w:rsidRPr="004C5FD1">
        <w:t>Такође</w:t>
      </w:r>
      <w:r w:rsidR="00F06BB2" w:rsidRPr="004C5FD1">
        <w:t xml:space="preserve">, </w:t>
      </w:r>
      <w:r w:rsidRPr="004C5FD1">
        <w:t>код</w:t>
      </w:r>
      <w:r w:rsidR="00F06BB2" w:rsidRPr="004C5FD1">
        <w:t xml:space="preserve"> </w:t>
      </w:r>
      <w:r w:rsidRPr="004C5FD1">
        <w:t>треба</w:t>
      </w:r>
      <w:r w:rsidR="00F06BB2" w:rsidRPr="004C5FD1">
        <w:t xml:space="preserve"> </w:t>
      </w:r>
      <w:r w:rsidRPr="004C5FD1">
        <w:t>да</w:t>
      </w:r>
      <w:r w:rsidR="00F06BB2" w:rsidRPr="004C5FD1">
        <w:t xml:space="preserve"> </w:t>
      </w:r>
      <w:r w:rsidRPr="004C5FD1">
        <w:t>буде</w:t>
      </w:r>
      <w:r w:rsidR="00F06BB2" w:rsidRPr="004C5FD1">
        <w:t xml:space="preserve"> </w:t>
      </w:r>
      <w:r w:rsidRPr="004C5FD1">
        <w:t>изузетно</w:t>
      </w:r>
      <w:r w:rsidR="00F06BB2" w:rsidRPr="004C5FD1">
        <w:t xml:space="preserve"> </w:t>
      </w:r>
      <w:r w:rsidRPr="004C5FD1">
        <w:t>добро</w:t>
      </w:r>
      <w:r w:rsidR="00F06BB2" w:rsidRPr="004C5FD1">
        <w:t xml:space="preserve"> </w:t>
      </w:r>
      <w:r w:rsidRPr="004C5FD1">
        <w:t>коментарисан</w:t>
      </w:r>
      <w:r w:rsidR="00F06BB2" w:rsidRPr="004C5FD1">
        <w:t xml:space="preserve">. </w:t>
      </w:r>
      <w:r w:rsidRPr="004C5FD1">
        <w:t>Програмски</w:t>
      </w:r>
      <w:r w:rsidR="00F06BB2" w:rsidRPr="004C5FD1">
        <w:t xml:space="preserve"> </w:t>
      </w:r>
      <w:r w:rsidRPr="004C5FD1">
        <w:t>код</w:t>
      </w:r>
      <w:r w:rsidR="00F06BB2" w:rsidRPr="004C5FD1">
        <w:t xml:space="preserve"> </w:t>
      </w:r>
      <w:r w:rsidRPr="004C5FD1">
        <w:t>се</w:t>
      </w:r>
      <w:r w:rsidR="00374335" w:rsidRPr="004C5FD1">
        <w:t xml:space="preserve"> </w:t>
      </w:r>
      <w:r w:rsidRPr="004C5FD1">
        <w:t>прилаже</w:t>
      </w:r>
      <w:r w:rsidR="00F06BB2" w:rsidRPr="004C5FD1">
        <w:t xml:space="preserve"> </w:t>
      </w:r>
      <w:r w:rsidRPr="004C5FD1">
        <w:t>у</w:t>
      </w:r>
      <w:r w:rsidR="00F06BB2" w:rsidRPr="004C5FD1">
        <w:t xml:space="preserve"> </w:t>
      </w:r>
      <w:r w:rsidRPr="004C5FD1">
        <w:t>прилогу</w:t>
      </w:r>
      <w:r w:rsidR="00C04786" w:rsidRPr="004C5FD1">
        <w:t>.</w:t>
      </w:r>
      <w:r w:rsidR="00731B2D" w:rsidRPr="004C5FD1">
        <w:t xml:space="preserve"> Делови кода се могу наводити и у самом тексту рада (централним поглављима), али ти делови кода не би требали да буду дужи од пола стране.</w:t>
      </w:r>
      <w:r w:rsidR="00F06BB2" w:rsidRPr="004C5FD1">
        <w:t xml:space="preserve"> </w:t>
      </w:r>
    </w:p>
    <w:p w:rsidR="00F06BB2" w:rsidRPr="004C5FD1" w:rsidRDefault="006412E1" w:rsidP="00F06BB2">
      <w:pPr>
        <w:pStyle w:val="Osnovnitekst"/>
      </w:pPr>
      <w:r w:rsidRPr="004C5FD1">
        <w:t>Променљиве</w:t>
      </w:r>
      <w:r w:rsidR="00F06BB2" w:rsidRPr="004C5FD1">
        <w:t xml:space="preserve"> </w:t>
      </w:r>
      <w:r w:rsidRPr="004C5FD1">
        <w:t>у</w:t>
      </w:r>
      <w:r w:rsidR="00F06BB2" w:rsidRPr="004C5FD1">
        <w:t xml:space="preserve"> </w:t>
      </w:r>
      <w:r w:rsidRPr="004C5FD1">
        <w:t>програму</w:t>
      </w:r>
      <w:r w:rsidR="00F06BB2" w:rsidRPr="004C5FD1">
        <w:t xml:space="preserve"> </w:t>
      </w:r>
      <w:r w:rsidRPr="004C5FD1">
        <w:t>треба</w:t>
      </w:r>
      <w:r w:rsidR="00F06BB2" w:rsidRPr="004C5FD1">
        <w:t xml:space="preserve"> </w:t>
      </w:r>
      <w:r w:rsidRPr="004C5FD1">
        <w:t>да</w:t>
      </w:r>
      <w:r w:rsidR="00F06BB2" w:rsidRPr="004C5FD1">
        <w:t xml:space="preserve"> </w:t>
      </w:r>
      <w:r w:rsidRPr="004C5FD1">
        <w:t>имају</w:t>
      </w:r>
      <w:r w:rsidR="00F06BB2" w:rsidRPr="004C5FD1">
        <w:t xml:space="preserve"> </w:t>
      </w:r>
      <w:r w:rsidRPr="004C5FD1">
        <w:t>формат</w:t>
      </w:r>
      <w:r w:rsidR="00F06BB2" w:rsidRPr="004C5FD1">
        <w:t xml:space="preserve"> </w:t>
      </w:r>
      <w:r w:rsidR="008E21F2" w:rsidRPr="004C5FD1">
        <w:rPr>
          <w:rStyle w:val="PromenljivaizkodaChar"/>
        </w:rPr>
        <w:t>ImePromenljive</w:t>
      </w:r>
      <w:r w:rsidR="00F06BB2" w:rsidRPr="004C5FD1">
        <w:t xml:space="preserve"> </w:t>
      </w:r>
      <w:r w:rsidRPr="004C5FD1">
        <w:t>и</w:t>
      </w:r>
      <w:r w:rsidR="00F06BB2" w:rsidRPr="004C5FD1">
        <w:t xml:space="preserve"> </w:t>
      </w:r>
      <w:r w:rsidRPr="004C5FD1">
        <w:t>морају</w:t>
      </w:r>
      <w:r w:rsidR="00F06BB2" w:rsidRPr="004C5FD1">
        <w:t xml:space="preserve"> </w:t>
      </w:r>
      <w:r w:rsidRPr="004C5FD1">
        <w:t>бити</w:t>
      </w:r>
      <w:r w:rsidR="00F06BB2" w:rsidRPr="004C5FD1">
        <w:t xml:space="preserve"> </w:t>
      </w:r>
      <w:r w:rsidRPr="004C5FD1">
        <w:t>конзистентне</w:t>
      </w:r>
      <w:r w:rsidR="00F06BB2" w:rsidRPr="004C5FD1">
        <w:t xml:space="preserve">. </w:t>
      </w:r>
      <w:r w:rsidRPr="004C5FD1">
        <w:t>Пример</w:t>
      </w:r>
      <w:r w:rsidR="00F06BB2" w:rsidRPr="004C5FD1">
        <w:t xml:space="preserve"> </w:t>
      </w:r>
      <w:r w:rsidRPr="004C5FD1">
        <w:t>конзистентно</w:t>
      </w:r>
      <w:r w:rsidR="00F06BB2" w:rsidRPr="004C5FD1">
        <w:t xml:space="preserve"> </w:t>
      </w:r>
      <w:r w:rsidRPr="004C5FD1">
        <w:t>именованих</w:t>
      </w:r>
      <w:r w:rsidR="00F06BB2" w:rsidRPr="004C5FD1">
        <w:t xml:space="preserve"> </w:t>
      </w:r>
      <w:r w:rsidRPr="004C5FD1">
        <w:t>променљивих</w:t>
      </w:r>
      <w:r w:rsidR="00F06BB2" w:rsidRPr="004C5FD1">
        <w:t xml:space="preserve"> </w:t>
      </w:r>
      <w:r w:rsidRPr="004C5FD1">
        <w:t>биле</w:t>
      </w:r>
      <w:r w:rsidR="00F06BB2" w:rsidRPr="004C5FD1">
        <w:t xml:space="preserve"> </w:t>
      </w:r>
      <w:r w:rsidRPr="004C5FD1">
        <w:t>би</w:t>
      </w:r>
      <w:r w:rsidR="00F06BB2" w:rsidRPr="004C5FD1">
        <w:t xml:space="preserve"> </w:t>
      </w:r>
      <w:r w:rsidR="008E21F2" w:rsidRPr="004C5FD1">
        <w:rPr>
          <w:rStyle w:val="PromenljivaizkodaChar"/>
        </w:rPr>
        <w:t>AdrMaleTabele</w:t>
      </w:r>
      <w:r w:rsidR="00F06BB2" w:rsidRPr="004C5FD1">
        <w:t xml:space="preserve"> </w:t>
      </w:r>
      <w:r w:rsidRPr="004C5FD1">
        <w:t>и</w:t>
      </w:r>
      <w:r w:rsidR="00F06BB2" w:rsidRPr="004C5FD1">
        <w:t xml:space="preserve"> </w:t>
      </w:r>
      <w:r w:rsidR="008E21F2" w:rsidRPr="004C5FD1">
        <w:rPr>
          <w:rStyle w:val="PromenljivaizkodaChar"/>
        </w:rPr>
        <w:t>AdrVelikeTabele</w:t>
      </w:r>
      <w:r w:rsidR="00F06BB2" w:rsidRPr="004C5FD1">
        <w:t xml:space="preserve">, </w:t>
      </w:r>
      <w:r w:rsidRPr="004C5FD1">
        <w:t>а</w:t>
      </w:r>
      <w:r w:rsidR="00F06BB2" w:rsidRPr="004C5FD1">
        <w:t xml:space="preserve"> </w:t>
      </w:r>
      <w:r w:rsidRPr="004C5FD1">
        <w:t>неконзистентне</w:t>
      </w:r>
      <w:r w:rsidR="00F06BB2" w:rsidRPr="004C5FD1">
        <w:t xml:space="preserve"> </w:t>
      </w:r>
      <w:r w:rsidRPr="004C5FD1">
        <w:t>би</w:t>
      </w:r>
      <w:r w:rsidR="00F06BB2" w:rsidRPr="004C5FD1">
        <w:t xml:space="preserve"> </w:t>
      </w:r>
      <w:r w:rsidRPr="004C5FD1">
        <w:t>биле</w:t>
      </w:r>
      <w:r w:rsidR="00F06BB2" w:rsidRPr="004C5FD1">
        <w:t xml:space="preserve"> </w:t>
      </w:r>
      <w:r w:rsidR="008E21F2" w:rsidRPr="004C5FD1">
        <w:rPr>
          <w:rStyle w:val="PromenljivaizkodaChar"/>
        </w:rPr>
        <w:t>AdresaMaleTabele</w:t>
      </w:r>
      <w:r w:rsidR="008E21F2" w:rsidRPr="004C5FD1">
        <w:t xml:space="preserve"> </w:t>
      </w:r>
      <w:r w:rsidRPr="004C5FD1">
        <w:t>и</w:t>
      </w:r>
      <w:r w:rsidR="00F06BB2" w:rsidRPr="004C5FD1">
        <w:t xml:space="preserve"> </w:t>
      </w:r>
      <w:r w:rsidR="008E21F2" w:rsidRPr="004C5FD1">
        <w:rPr>
          <w:rStyle w:val="PromenljivaizkodaChar"/>
        </w:rPr>
        <w:t>AdrVelikeTabele</w:t>
      </w:r>
      <w:r w:rsidR="00F06BB2" w:rsidRPr="004C5FD1">
        <w:t xml:space="preserve">. </w:t>
      </w:r>
      <w:r w:rsidRPr="004C5FD1">
        <w:t>Променљиве</w:t>
      </w:r>
      <w:r w:rsidR="00F06BB2" w:rsidRPr="004C5FD1">
        <w:t xml:space="preserve"> </w:t>
      </w:r>
      <w:r w:rsidRPr="004C5FD1">
        <w:t>треба</w:t>
      </w:r>
      <w:r w:rsidR="00F06BB2" w:rsidRPr="004C5FD1">
        <w:t xml:space="preserve"> </w:t>
      </w:r>
      <w:r w:rsidRPr="004C5FD1">
        <w:t>да</w:t>
      </w:r>
      <w:r w:rsidR="00F06BB2" w:rsidRPr="004C5FD1">
        <w:t xml:space="preserve"> </w:t>
      </w:r>
      <w:r w:rsidRPr="004C5FD1">
        <w:t>имају</w:t>
      </w:r>
      <w:r w:rsidR="00F06BB2" w:rsidRPr="004C5FD1">
        <w:t xml:space="preserve"> </w:t>
      </w:r>
      <w:r w:rsidRPr="004C5FD1">
        <w:t>интуитивне</w:t>
      </w:r>
      <w:r w:rsidR="00196C7A" w:rsidRPr="004C5FD1">
        <w:t>,</w:t>
      </w:r>
      <w:r w:rsidR="00F06BB2" w:rsidRPr="004C5FD1">
        <w:t xml:space="preserve"> </w:t>
      </w:r>
      <w:r w:rsidRPr="004C5FD1">
        <w:t>али</w:t>
      </w:r>
      <w:r w:rsidR="00F06BB2" w:rsidRPr="004C5FD1">
        <w:t xml:space="preserve"> </w:t>
      </w:r>
      <w:r w:rsidRPr="004C5FD1">
        <w:t>и</w:t>
      </w:r>
      <w:r w:rsidR="00F06BB2" w:rsidRPr="004C5FD1">
        <w:t xml:space="preserve"> </w:t>
      </w:r>
      <w:r w:rsidRPr="004C5FD1">
        <w:t>што</w:t>
      </w:r>
      <w:r w:rsidR="00F06BB2" w:rsidRPr="004C5FD1">
        <w:t xml:space="preserve"> </w:t>
      </w:r>
      <w:r w:rsidRPr="004C5FD1">
        <w:t>је</w:t>
      </w:r>
      <w:r w:rsidR="00F06BB2" w:rsidRPr="004C5FD1">
        <w:t xml:space="preserve"> </w:t>
      </w:r>
      <w:r w:rsidRPr="004C5FD1">
        <w:t>могуће</w:t>
      </w:r>
      <w:r w:rsidR="00F06BB2" w:rsidRPr="004C5FD1">
        <w:t xml:space="preserve"> </w:t>
      </w:r>
      <w:r w:rsidRPr="004C5FD1">
        <w:t>краће</w:t>
      </w:r>
      <w:r w:rsidR="00F06BB2" w:rsidRPr="004C5FD1">
        <w:t xml:space="preserve"> </w:t>
      </w:r>
      <w:r w:rsidRPr="004C5FD1">
        <w:t>називе</w:t>
      </w:r>
      <w:r w:rsidR="00F06BB2" w:rsidRPr="004C5FD1">
        <w:t xml:space="preserve">. </w:t>
      </w:r>
      <w:r w:rsidRPr="004C5FD1">
        <w:t>У</w:t>
      </w:r>
      <w:r w:rsidR="00F06BB2" w:rsidRPr="004C5FD1">
        <w:t xml:space="preserve"> </w:t>
      </w:r>
      <w:r w:rsidRPr="004C5FD1">
        <w:t>тексту</w:t>
      </w:r>
      <w:r w:rsidR="00F06BB2" w:rsidRPr="004C5FD1">
        <w:t xml:space="preserve"> </w:t>
      </w:r>
      <w:r w:rsidRPr="004C5FD1">
        <w:t>тезе</w:t>
      </w:r>
      <w:r w:rsidR="00F06BB2" w:rsidRPr="004C5FD1">
        <w:t xml:space="preserve"> </w:t>
      </w:r>
      <w:r w:rsidRPr="004C5FD1">
        <w:t>променљиве</w:t>
      </w:r>
      <w:r w:rsidR="00F06BB2" w:rsidRPr="004C5FD1">
        <w:t xml:space="preserve"> </w:t>
      </w:r>
      <w:r w:rsidRPr="004C5FD1">
        <w:t>из</w:t>
      </w:r>
      <w:r w:rsidR="00F06BB2" w:rsidRPr="004C5FD1">
        <w:t xml:space="preserve"> </w:t>
      </w:r>
      <w:r w:rsidRPr="004C5FD1">
        <w:t>кода</w:t>
      </w:r>
      <w:r w:rsidR="00F06BB2" w:rsidRPr="004C5FD1">
        <w:t xml:space="preserve"> </w:t>
      </w:r>
      <w:r w:rsidRPr="004C5FD1">
        <w:t>треба</w:t>
      </w:r>
      <w:r w:rsidR="00F06BB2" w:rsidRPr="004C5FD1">
        <w:t xml:space="preserve"> </w:t>
      </w:r>
      <w:r w:rsidRPr="0031230F">
        <w:t>писати</w:t>
      </w:r>
      <w:r w:rsidR="00F06BB2" w:rsidRPr="0031230F">
        <w:t xml:space="preserve"> </w:t>
      </w:r>
      <w:r w:rsidR="000A46C2" w:rsidRPr="0031230F">
        <w:rPr>
          <w:i/>
        </w:rPr>
        <w:t>курзивом</w:t>
      </w:r>
      <w:r w:rsidR="00C04786" w:rsidRPr="004C5FD1">
        <w:t>.</w:t>
      </w:r>
      <w:r w:rsidR="000F0F13" w:rsidRPr="004C5FD1">
        <w:t xml:space="preserve"> Стил писања променљивих</w:t>
      </w:r>
      <w:r w:rsidR="00F97B91" w:rsidRPr="004C5FD1">
        <w:t xml:space="preserve"> </w:t>
      </w:r>
      <w:r w:rsidR="000F0F13" w:rsidRPr="004C5FD1">
        <w:t>може бити и другачији у зависности од врсте програмског језика</w:t>
      </w:r>
      <w:r w:rsidR="00D76E8F" w:rsidRPr="004C5FD1">
        <w:t xml:space="preserve"> (на пример, неки програмски језици разликују мала и велика слова, а неки не)</w:t>
      </w:r>
      <w:r w:rsidR="000F0F13" w:rsidRPr="004C5FD1">
        <w:t>, па кандидат у договору са ментором може да дефинише стил писања променљивих</w:t>
      </w:r>
      <w:r w:rsidR="00CB6E46" w:rsidRPr="004C5FD1">
        <w:t xml:space="preserve"> </w:t>
      </w:r>
      <w:r w:rsidR="00D76E8F" w:rsidRPr="004C5FD1">
        <w:t>у програму</w:t>
      </w:r>
      <w:r w:rsidR="000F0F13" w:rsidRPr="004C5FD1">
        <w:t xml:space="preserve"> и на другачији начин.</w:t>
      </w:r>
    </w:p>
    <w:p w:rsidR="00F06BB2" w:rsidRPr="004C5FD1" w:rsidRDefault="006412E1" w:rsidP="00F06BB2">
      <w:pPr>
        <w:pStyle w:val="Osnovnitekst"/>
      </w:pPr>
      <w:r w:rsidRPr="004C5FD1">
        <w:t>Аутор</w:t>
      </w:r>
      <w:r w:rsidR="00F06BB2" w:rsidRPr="004C5FD1">
        <w:t xml:space="preserve"> </w:t>
      </w:r>
      <w:r w:rsidRPr="004C5FD1">
        <w:t>може</w:t>
      </w:r>
      <w:r w:rsidR="00F06BB2" w:rsidRPr="004C5FD1">
        <w:t xml:space="preserve"> </w:t>
      </w:r>
      <w:r w:rsidRPr="004C5FD1">
        <w:t>по</w:t>
      </w:r>
      <w:r w:rsidR="00F06BB2" w:rsidRPr="004C5FD1">
        <w:t xml:space="preserve"> </w:t>
      </w:r>
      <w:r w:rsidRPr="004C5FD1">
        <w:t>жељи</w:t>
      </w:r>
      <w:r w:rsidR="00F06BB2" w:rsidRPr="004C5FD1">
        <w:t xml:space="preserve"> </w:t>
      </w:r>
      <w:r w:rsidRPr="004C5FD1">
        <w:t>извршити</w:t>
      </w:r>
      <w:r w:rsidR="00F06BB2" w:rsidRPr="004C5FD1">
        <w:t xml:space="preserve"> </w:t>
      </w:r>
      <w:r w:rsidRPr="004C5FD1">
        <w:t>форматирање</w:t>
      </w:r>
      <w:r w:rsidR="00F06BB2" w:rsidRPr="004C5FD1">
        <w:t xml:space="preserve"> </w:t>
      </w:r>
      <w:r w:rsidRPr="004C5FD1">
        <w:t>текста</w:t>
      </w:r>
      <w:r w:rsidR="00F06BB2" w:rsidRPr="004C5FD1">
        <w:t xml:space="preserve"> </w:t>
      </w:r>
      <w:r w:rsidRPr="004C5FD1">
        <w:t>програмског</w:t>
      </w:r>
      <w:r w:rsidR="00F06BB2" w:rsidRPr="004C5FD1">
        <w:t xml:space="preserve"> </w:t>
      </w:r>
      <w:r w:rsidRPr="004C5FD1">
        <w:t>кода</w:t>
      </w:r>
      <w:r w:rsidR="00F06BB2" w:rsidRPr="004C5FD1">
        <w:t xml:space="preserve"> </w:t>
      </w:r>
      <w:r w:rsidRPr="004C5FD1">
        <w:t>ради</w:t>
      </w:r>
      <w:r w:rsidR="00F06BB2" w:rsidRPr="004C5FD1">
        <w:t xml:space="preserve"> </w:t>
      </w:r>
      <w:r w:rsidRPr="004C5FD1">
        <w:t>боље</w:t>
      </w:r>
      <w:r w:rsidR="00F06BB2" w:rsidRPr="004C5FD1">
        <w:t xml:space="preserve"> </w:t>
      </w:r>
      <w:r w:rsidRPr="004C5FD1">
        <w:t>прегледности</w:t>
      </w:r>
      <w:r w:rsidR="00F06BB2" w:rsidRPr="004C5FD1">
        <w:t xml:space="preserve">, </w:t>
      </w:r>
      <w:r w:rsidRPr="004C5FD1">
        <w:t>али</w:t>
      </w:r>
      <w:r w:rsidR="00F06BB2" w:rsidRPr="004C5FD1">
        <w:t xml:space="preserve"> </w:t>
      </w:r>
      <w:r w:rsidRPr="004C5FD1">
        <w:t>при</w:t>
      </w:r>
      <w:r w:rsidR="00F06BB2" w:rsidRPr="004C5FD1">
        <w:t xml:space="preserve"> </w:t>
      </w:r>
      <w:r w:rsidRPr="004C5FD1">
        <w:t>томе</w:t>
      </w:r>
      <w:r w:rsidR="00F06BB2" w:rsidRPr="004C5FD1">
        <w:t xml:space="preserve"> </w:t>
      </w:r>
      <w:r w:rsidRPr="004C5FD1">
        <w:t>мора</w:t>
      </w:r>
      <w:r w:rsidR="00F06BB2" w:rsidRPr="004C5FD1">
        <w:t xml:space="preserve"> </w:t>
      </w:r>
      <w:r w:rsidRPr="004C5FD1">
        <w:t>поштовати</w:t>
      </w:r>
      <w:r w:rsidR="00F06BB2" w:rsidRPr="004C5FD1">
        <w:t xml:space="preserve"> </w:t>
      </w:r>
      <w:r w:rsidRPr="004C5FD1">
        <w:t>одређена</w:t>
      </w:r>
      <w:r w:rsidR="00F06BB2" w:rsidRPr="004C5FD1">
        <w:t xml:space="preserve"> </w:t>
      </w:r>
      <w:r w:rsidRPr="004C5FD1">
        <w:t>правила</w:t>
      </w:r>
      <w:r w:rsidR="00F06BB2" w:rsidRPr="004C5FD1">
        <w:t xml:space="preserve">. </w:t>
      </w:r>
      <w:r w:rsidRPr="004C5FD1">
        <w:t>Форматирање</w:t>
      </w:r>
      <w:r w:rsidR="00C04786" w:rsidRPr="004C5FD1">
        <w:t xml:space="preserve"> </w:t>
      </w:r>
      <w:r w:rsidRPr="004C5FD1">
        <w:t>мора</w:t>
      </w:r>
      <w:r w:rsidR="00C04786" w:rsidRPr="004C5FD1">
        <w:t xml:space="preserve"> </w:t>
      </w:r>
      <w:r w:rsidRPr="004C5FD1">
        <w:t>бити</w:t>
      </w:r>
      <w:r w:rsidR="00C04786" w:rsidRPr="004C5FD1">
        <w:t xml:space="preserve"> </w:t>
      </w:r>
      <w:r w:rsidRPr="004C5FD1">
        <w:t>конзистентно</w:t>
      </w:r>
      <w:r w:rsidR="00C04786" w:rsidRPr="004C5FD1">
        <w:t xml:space="preserve">, </w:t>
      </w:r>
      <w:r w:rsidRPr="004C5FD1">
        <w:t>односно</w:t>
      </w:r>
      <w:r w:rsidR="00C04786" w:rsidRPr="004C5FD1">
        <w:t xml:space="preserve"> </w:t>
      </w:r>
      <w:r w:rsidRPr="004C5FD1">
        <w:t>исти</w:t>
      </w:r>
      <w:r w:rsidR="00C04786" w:rsidRPr="004C5FD1">
        <w:t xml:space="preserve"> </w:t>
      </w:r>
      <w:r w:rsidRPr="004C5FD1">
        <w:t>начин</w:t>
      </w:r>
      <w:r w:rsidR="00C04786" w:rsidRPr="004C5FD1">
        <w:t xml:space="preserve"> </w:t>
      </w:r>
      <w:r w:rsidRPr="004C5FD1">
        <w:t>форматирања</w:t>
      </w:r>
      <w:r w:rsidR="00C04786" w:rsidRPr="004C5FD1">
        <w:t xml:space="preserve"> </w:t>
      </w:r>
      <w:r w:rsidRPr="004C5FD1">
        <w:t>мора</w:t>
      </w:r>
      <w:r w:rsidR="00C04786" w:rsidRPr="004C5FD1">
        <w:t xml:space="preserve"> </w:t>
      </w:r>
      <w:r w:rsidRPr="004C5FD1">
        <w:t>се</w:t>
      </w:r>
      <w:r w:rsidR="00C04786" w:rsidRPr="004C5FD1">
        <w:t xml:space="preserve"> </w:t>
      </w:r>
      <w:r w:rsidRPr="004C5FD1">
        <w:t>применити</w:t>
      </w:r>
      <w:r w:rsidR="00C04786" w:rsidRPr="004C5FD1">
        <w:t xml:space="preserve"> </w:t>
      </w:r>
      <w:r w:rsidRPr="004C5FD1">
        <w:t>на</w:t>
      </w:r>
      <w:r w:rsidR="00C04786" w:rsidRPr="004C5FD1">
        <w:t xml:space="preserve"> </w:t>
      </w:r>
      <w:r w:rsidRPr="004C5FD1">
        <w:t>све</w:t>
      </w:r>
      <w:r w:rsidR="00C04786" w:rsidRPr="004C5FD1">
        <w:t xml:space="preserve"> </w:t>
      </w:r>
      <w:r w:rsidRPr="004C5FD1">
        <w:t>објекте</w:t>
      </w:r>
      <w:r w:rsidR="00C04786" w:rsidRPr="004C5FD1">
        <w:t xml:space="preserve"> </w:t>
      </w:r>
      <w:r w:rsidRPr="004C5FD1">
        <w:t>исте</w:t>
      </w:r>
      <w:r w:rsidR="00C04786" w:rsidRPr="004C5FD1">
        <w:t xml:space="preserve"> </w:t>
      </w:r>
      <w:r w:rsidRPr="004C5FD1">
        <w:t>врсте</w:t>
      </w:r>
      <w:r w:rsidR="00C04786" w:rsidRPr="004C5FD1">
        <w:t xml:space="preserve"> </w:t>
      </w:r>
      <w:r w:rsidRPr="004C5FD1">
        <w:t>у</w:t>
      </w:r>
      <w:r w:rsidR="00C04786" w:rsidRPr="004C5FD1">
        <w:t xml:space="preserve"> </w:t>
      </w:r>
      <w:r w:rsidRPr="004C5FD1">
        <w:t>тексту</w:t>
      </w:r>
      <w:r w:rsidR="00C04786" w:rsidRPr="004C5FD1">
        <w:t xml:space="preserve"> </w:t>
      </w:r>
      <w:r w:rsidRPr="004C5FD1">
        <w:t>програмског</w:t>
      </w:r>
      <w:r w:rsidR="00C04786" w:rsidRPr="004C5FD1">
        <w:t xml:space="preserve"> </w:t>
      </w:r>
      <w:r w:rsidRPr="004C5FD1">
        <w:t>кода</w:t>
      </w:r>
      <w:r w:rsidR="00C04786" w:rsidRPr="004C5FD1">
        <w:t>.</w:t>
      </w:r>
      <w:r w:rsidR="00196C7A" w:rsidRPr="004C5FD1">
        <w:t xml:space="preserve"> </w:t>
      </w:r>
      <w:r w:rsidRPr="004C5FD1">
        <w:t>Ако</w:t>
      </w:r>
      <w:r w:rsidR="00196C7A" w:rsidRPr="004C5FD1">
        <w:t xml:space="preserve"> </w:t>
      </w:r>
      <w:r w:rsidRPr="004C5FD1">
        <w:t>се</w:t>
      </w:r>
      <w:r w:rsidR="00196C7A" w:rsidRPr="004C5FD1">
        <w:t xml:space="preserve"> </w:t>
      </w:r>
      <w:r w:rsidRPr="004C5FD1">
        <w:t>део</w:t>
      </w:r>
      <w:r w:rsidR="00196C7A" w:rsidRPr="004C5FD1">
        <w:t xml:space="preserve"> </w:t>
      </w:r>
      <w:r w:rsidRPr="004C5FD1">
        <w:t>програмског</w:t>
      </w:r>
      <w:r w:rsidR="002A5F84" w:rsidRPr="004C5FD1">
        <w:t xml:space="preserve"> </w:t>
      </w:r>
      <w:r w:rsidRPr="004C5FD1">
        <w:t>кода</w:t>
      </w:r>
      <w:r w:rsidR="00196C7A" w:rsidRPr="004C5FD1">
        <w:t xml:space="preserve"> </w:t>
      </w:r>
      <w:r w:rsidRPr="004C5FD1">
        <w:t>ради</w:t>
      </w:r>
      <w:r w:rsidR="00196C7A" w:rsidRPr="004C5FD1">
        <w:t xml:space="preserve"> </w:t>
      </w:r>
      <w:r w:rsidRPr="004C5FD1">
        <w:t>ефикаснијег</w:t>
      </w:r>
      <w:r w:rsidR="00196C7A" w:rsidRPr="004C5FD1">
        <w:t xml:space="preserve"> </w:t>
      </w:r>
      <w:r w:rsidRPr="004C5FD1">
        <w:t>објашњења</w:t>
      </w:r>
      <w:r w:rsidR="00196C7A" w:rsidRPr="004C5FD1">
        <w:t xml:space="preserve"> </w:t>
      </w:r>
      <w:r w:rsidRPr="004C5FD1">
        <w:t>убацује</w:t>
      </w:r>
      <w:r w:rsidR="00196C7A" w:rsidRPr="004C5FD1">
        <w:t xml:space="preserve"> </w:t>
      </w:r>
      <w:r w:rsidRPr="004C5FD1">
        <w:t>у</w:t>
      </w:r>
      <w:r w:rsidR="00196C7A" w:rsidRPr="004C5FD1">
        <w:t xml:space="preserve"> </w:t>
      </w:r>
      <w:r w:rsidRPr="004C5FD1">
        <w:t>тезу</w:t>
      </w:r>
      <w:r w:rsidR="002A5F84" w:rsidRPr="004C5FD1">
        <w:t>,</w:t>
      </w:r>
      <w:r w:rsidR="00CB6E46" w:rsidRPr="004C5FD1">
        <w:t xml:space="preserve"> пожељно је користити одговарајуће алате који ће очувати форматирање текста програмског кода.</w:t>
      </w:r>
      <w:r w:rsidR="00A50599">
        <w:t xml:space="preserve"> </w:t>
      </w:r>
      <w:r w:rsidR="00CB6E46" w:rsidRPr="004C5FD1">
        <w:t>На пример, ако се користи едитор</w:t>
      </w:r>
      <w:r w:rsidR="002A5F84" w:rsidRPr="004C5FD1">
        <w:t xml:space="preserve"> </w:t>
      </w:r>
      <w:r w:rsidR="00CB6E46" w:rsidRPr="004C5FD1">
        <w:t xml:space="preserve">Notepad++ може се урадити </w:t>
      </w:r>
      <w:r w:rsidRPr="004C5FD1">
        <w:t>следеће</w:t>
      </w:r>
      <w:r w:rsidR="002A5F84" w:rsidRPr="004C5FD1">
        <w:t>:</w:t>
      </w:r>
    </w:p>
    <w:p w:rsidR="002A5F84" w:rsidRPr="004C5FD1" w:rsidRDefault="006412E1" w:rsidP="002A5F84">
      <w:pPr>
        <w:pStyle w:val="Nabrajanje"/>
      </w:pPr>
      <w:r w:rsidRPr="004C5FD1">
        <w:t>Фајл</w:t>
      </w:r>
      <w:r w:rsidR="002A5F84" w:rsidRPr="004C5FD1">
        <w:t xml:space="preserve"> </w:t>
      </w:r>
      <w:r w:rsidRPr="004C5FD1">
        <w:t>који</w:t>
      </w:r>
      <w:r w:rsidR="002A5F84" w:rsidRPr="004C5FD1">
        <w:t xml:space="preserve"> </w:t>
      </w:r>
      <w:r w:rsidRPr="004C5FD1">
        <w:t>садржи</w:t>
      </w:r>
      <w:r w:rsidR="002A5F84" w:rsidRPr="004C5FD1">
        <w:t xml:space="preserve"> </w:t>
      </w:r>
      <w:r w:rsidRPr="004C5FD1">
        <w:t>програмски</w:t>
      </w:r>
      <w:r w:rsidR="002A5F84" w:rsidRPr="004C5FD1">
        <w:t xml:space="preserve"> </w:t>
      </w:r>
      <w:r w:rsidRPr="004C5FD1">
        <w:t>код</w:t>
      </w:r>
      <w:r w:rsidR="002A5F84" w:rsidRPr="004C5FD1">
        <w:t xml:space="preserve"> </w:t>
      </w:r>
      <w:r w:rsidRPr="004C5FD1">
        <w:t>треба</w:t>
      </w:r>
      <w:r w:rsidR="002A5F84" w:rsidRPr="004C5FD1">
        <w:t xml:space="preserve"> </w:t>
      </w:r>
      <w:r w:rsidRPr="004C5FD1">
        <w:t>да</w:t>
      </w:r>
      <w:r w:rsidR="002A5F84" w:rsidRPr="004C5FD1">
        <w:t xml:space="preserve"> </w:t>
      </w:r>
      <w:r w:rsidRPr="004C5FD1">
        <w:t>се</w:t>
      </w:r>
      <w:r w:rsidR="002A5F84" w:rsidRPr="004C5FD1">
        <w:t xml:space="preserve"> </w:t>
      </w:r>
      <w:r w:rsidRPr="004C5FD1">
        <w:t>отвори</w:t>
      </w:r>
      <w:r w:rsidR="002A5F84" w:rsidRPr="004C5FD1">
        <w:t xml:space="preserve"> </w:t>
      </w:r>
      <w:r w:rsidRPr="004C5FD1">
        <w:t>у</w:t>
      </w:r>
      <w:r w:rsidR="002A5F84" w:rsidRPr="004C5FD1">
        <w:t xml:space="preserve"> </w:t>
      </w:r>
      <w:r w:rsidRPr="004C5FD1">
        <w:t>едитору</w:t>
      </w:r>
      <w:r w:rsidR="002A5F84" w:rsidRPr="004C5FD1">
        <w:t xml:space="preserve"> </w:t>
      </w:r>
      <w:r w:rsidR="00B82F49" w:rsidRPr="004C5FD1">
        <w:t>Notepad</w:t>
      </w:r>
      <w:r w:rsidR="002A5F84" w:rsidRPr="004C5FD1">
        <w:t>++.</w:t>
      </w:r>
    </w:p>
    <w:p w:rsidR="002A5F84" w:rsidRPr="004C5FD1" w:rsidRDefault="006412E1" w:rsidP="002A5F84">
      <w:pPr>
        <w:pStyle w:val="Nabrajanje"/>
      </w:pPr>
      <w:r w:rsidRPr="004C5FD1">
        <w:t>Селектује</w:t>
      </w:r>
      <w:r w:rsidR="002A5F84" w:rsidRPr="004C5FD1">
        <w:t xml:space="preserve"> </w:t>
      </w:r>
      <w:r w:rsidRPr="004C5FD1">
        <w:t>се</w:t>
      </w:r>
      <w:r w:rsidR="002A5F84" w:rsidRPr="004C5FD1">
        <w:t xml:space="preserve"> </w:t>
      </w:r>
      <w:r w:rsidRPr="004C5FD1">
        <w:t>жељени</w:t>
      </w:r>
      <w:r w:rsidR="002A5F84" w:rsidRPr="004C5FD1">
        <w:t xml:space="preserve"> </w:t>
      </w:r>
      <w:r w:rsidRPr="004C5FD1">
        <w:t>део</w:t>
      </w:r>
      <w:r w:rsidR="002A5F84" w:rsidRPr="004C5FD1">
        <w:t xml:space="preserve"> </w:t>
      </w:r>
      <w:r w:rsidRPr="004C5FD1">
        <w:t>програмског</w:t>
      </w:r>
      <w:r w:rsidR="002A5F84" w:rsidRPr="004C5FD1">
        <w:t xml:space="preserve"> </w:t>
      </w:r>
      <w:r w:rsidRPr="004C5FD1">
        <w:t>кода</w:t>
      </w:r>
      <w:r w:rsidR="002A5F84" w:rsidRPr="004C5FD1">
        <w:t>.</w:t>
      </w:r>
    </w:p>
    <w:p w:rsidR="002A5F84" w:rsidRPr="004C5FD1" w:rsidRDefault="006412E1" w:rsidP="002A5F84">
      <w:pPr>
        <w:pStyle w:val="Nabrajanje"/>
      </w:pPr>
      <w:r w:rsidRPr="004C5FD1">
        <w:t>У</w:t>
      </w:r>
      <w:r w:rsidR="002A5F84" w:rsidRPr="004C5FD1">
        <w:t xml:space="preserve"> </w:t>
      </w:r>
      <w:r w:rsidRPr="004C5FD1">
        <w:t>главном</w:t>
      </w:r>
      <w:r w:rsidR="002A5F84" w:rsidRPr="004C5FD1">
        <w:t xml:space="preserve"> (</w:t>
      </w:r>
      <w:r w:rsidRPr="004C5FD1">
        <w:t>хоризонталном</w:t>
      </w:r>
      <w:r w:rsidR="002A5F84" w:rsidRPr="004C5FD1">
        <w:t xml:space="preserve">) </w:t>
      </w:r>
      <w:r w:rsidRPr="004C5FD1">
        <w:t>менију</w:t>
      </w:r>
      <w:r w:rsidR="002A5F84" w:rsidRPr="004C5FD1">
        <w:t xml:space="preserve"> </w:t>
      </w:r>
      <w:r w:rsidRPr="004C5FD1">
        <w:t>се</w:t>
      </w:r>
      <w:r w:rsidR="002A5F84" w:rsidRPr="004C5FD1">
        <w:t xml:space="preserve"> </w:t>
      </w:r>
      <w:r w:rsidRPr="004C5FD1">
        <w:t>изабере</w:t>
      </w:r>
      <w:r w:rsidR="002A5F84" w:rsidRPr="004C5FD1">
        <w:t xml:space="preserve"> </w:t>
      </w:r>
      <w:r w:rsidRPr="004C5FD1">
        <w:t>опција</w:t>
      </w:r>
      <w:r w:rsidR="002A5F84" w:rsidRPr="004C5FD1">
        <w:t xml:space="preserve"> </w:t>
      </w:r>
      <w:r w:rsidR="00B82F49" w:rsidRPr="004C5FD1">
        <w:rPr>
          <w:i/>
        </w:rPr>
        <w:t>Plugins</w:t>
      </w:r>
      <w:r w:rsidR="002A5F84" w:rsidRPr="004C5FD1">
        <w:rPr>
          <w:i/>
        </w:rPr>
        <w:t>-&gt;</w:t>
      </w:r>
      <w:r w:rsidR="00B82F49" w:rsidRPr="004C5FD1">
        <w:rPr>
          <w:i/>
        </w:rPr>
        <w:t>NppE</w:t>
      </w:r>
      <w:r w:rsidR="002A5F84" w:rsidRPr="004C5FD1">
        <w:rPr>
          <w:i/>
        </w:rPr>
        <w:t>x</w:t>
      </w:r>
      <w:r w:rsidR="00B82F49" w:rsidRPr="004C5FD1">
        <w:rPr>
          <w:i/>
        </w:rPr>
        <w:t>port</w:t>
      </w:r>
      <w:r w:rsidR="002A5F84" w:rsidRPr="004C5FD1">
        <w:rPr>
          <w:i/>
        </w:rPr>
        <w:t>-&gt;</w:t>
      </w:r>
      <w:r w:rsidR="00B82F49" w:rsidRPr="004C5FD1">
        <w:rPr>
          <w:i/>
        </w:rPr>
        <w:t>Cop</w:t>
      </w:r>
      <w:r w:rsidR="002A5F84" w:rsidRPr="004C5FD1">
        <w:rPr>
          <w:i/>
        </w:rPr>
        <w:t xml:space="preserve">y </w:t>
      </w:r>
      <w:r w:rsidR="00B82F49" w:rsidRPr="004C5FD1">
        <w:rPr>
          <w:i/>
        </w:rPr>
        <w:t>RTF</w:t>
      </w:r>
      <w:r w:rsidR="002A5F84" w:rsidRPr="004C5FD1">
        <w:rPr>
          <w:i/>
        </w:rPr>
        <w:t xml:space="preserve"> </w:t>
      </w:r>
      <w:r w:rsidR="00B82F49" w:rsidRPr="004C5FD1">
        <w:rPr>
          <w:i/>
        </w:rPr>
        <w:t>to</w:t>
      </w:r>
      <w:r w:rsidR="002A5F84" w:rsidRPr="004C5FD1">
        <w:rPr>
          <w:i/>
        </w:rPr>
        <w:t xml:space="preserve"> </w:t>
      </w:r>
      <w:r w:rsidR="00B82F49" w:rsidRPr="004C5FD1">
        <w:rPr>
          <w:i/>
        </w:rPr>
        <w:t>Clipboard</w:t>
      </w:r>
      <w:r w:rsidR="002A5F84" w:rsidRPr="004C5FD1">
        <w:t>.</w:t>
      </w:r>
    </w:p>
    <w:p w:rsidR="002A5F84" w:rsidRPr="004C5FD1" w:rsidRDefault="006412E1" w:rsidP="002A5F84">
      <w:pPr>
        <w:pStyle w:val="Nabrajanje"/>
      </w:pPr>
      <w:r w:rsidRPr="004C5FD1">
        <w:lastRenderedPageBreak/>
        <w:t>На</w:t>
      </w:r>
      <w:r w:rsidR="002A5F84" w:rsidRPr="004C5FD1">
        <w:t xml:space="preserve"> </w:t>
      </w:r>
      <w:r w:rsidRPr="004C5FD1">
        <w:t>жељено</w:t>
      </w:r>
      <w:r w:rsidR="002A5F84" w:rsidRPr="004C5FD1">
        <w:t xml:space="preserve"> </w:t>
      </w:r>
      <w:r w:rsidRPr="004C5FD1">
        <w:t>место</w:t>
      </w:r>
      <w:r w:rsidR="002A5F84" w:rsidRPr="004C5FD1">
        <w:t xml:space="preserve"> </w:t>
      </w:r>
      <w:r w:rsidRPr="004C5FD1">
        <w:t>у</w:t>
      </w:r>
      <w:r w:rsidR="002A5F84" w:rsidRPr="004C5FD1">
        <w:t xml:space="preserve"> </w:t>
      </w:r>
      <w:r w:rsidRPr="004C5FD1">
        <w:t>тези</w:t>
      </w:r>
      <w:r w:rsidR="002A5F84" w:rsidRPr="004C5FD1">
        <w:t xml:space="preserve"> </w:t>
      </w:r>
      <w:r w:rsidRPr="004C5FD1">
        <w:t>се</w:t>
      </w:r>
      <w:r w:rsidR="002A5F84" w:rsidRPr="004C5FD1">
        <w:t xml:space="preserve"> </w:t>
      </w:r>
      <w:r w:rsidRPr="004C5FD1">
        <w:t>уради</w:t>
      </w:r>
      <w:r w:rsidR="002A5F84" w:rsidRPr="004C5FD1">
        <w:t xml:space="preserve"> </w:t>
      </w:r>
      <w:r w:rsidR="00B82F49" w:rsidRPr="004C5FD1">
        <w:rPr>
          <w:i/>
        </w:rPr>
        <w:t>Paste</w:t>
      </w:r>
      <w:r w:rsidR="002A5F84" w:rsidRPr="004C5FD1">
        <w:t xml:space="preserve"> </w:t>
      </w:r>
      <w:r w:rsidRPr="004C5FD1">
        <w:t>копираног</w:t>
      </w:r>
      <w:r w:rsidR="002A5F84" w:rsidRPr="004C5FD1">
        <w:t xml:space="preserve"> </w:t>
      </w:r>
      <w:r w:rsidRPr="004C5FD1">
        <w:t>дела</w:t>
      </w:r>
      <w:r w:rsidR="002A5F84" w:rsidRPr="004C5FD1">
        <w:t xml:space="preserve"> </w:t>
      </w:r>
      <w:r w:rsidRPr="004C5FD1">
        <w:t>програмског</w:t>
      </w:r>
      <w:r w:rsidR="002A5F84" w:rsidRPr="004C5FD1">
        <w:t xml:space="preserve"> </w:t>
      </w:r>
      <w:r w:rsidRPr="004C5FD1">
        <w:t>кода</w:t>
      </w:r>
      <w:r w:rsidR="002A5F84" w:rsidRPr="004C5FD1">
        <w:t>.</w:t>
      </w:r>
    </w:p>
    <w:p w:rsidR="002A5F84" w:rsidRPr="004C5FD1" w:rsidRDefault="006412E1" w:rsidP="002A5F84">
      <w:pPr>
        <w:pStyle w:val="Osnovnitekst"/>
      </w:pPr>
      <w:r w:rsidRPr="004C5FD1">
        <w:t>На</w:t>
      </w:r>
      <w:r w:rsidR="002A5F84" w:rsidRPr="004C5FD1">
        <w:t xml:space="preserve"> </w:t>
      </w:r>
      <w:r w:rsidRPr="004C5FD1">
        <w:t>овај</w:t>
      </w:r>
      <w:r w:rsidR="002A5F84" w:rsidRPr="004C5FD1">
        <w:t xml:space="preserve"> </w:t>
      </w:r>
      <w:r w:rsidRPr="004C5FD1">
        <w:t>начин</w:t>
      </w:r>
      <w:r w:rsidR="002A5F84" w:rsidRPr="004C5FD1">
        <w:t xml:space="preserve"> </w:t>
      </w:r>
      <w:r w:rsidRPr="004C5FD1">
        <w:t>ће</w:t>
      </w:r>
      <w:r w:rsidR="002A5F84" w:rsidRPr="004C5FD1">
        <w:t xml:space="preserve"> </w:t>
      </w:r>
      <w:r w:rsidRPr="004C5FD1">
        <w:t>форматирање</w:t>
      </w:r>
      <w:r w:rsidR="002A5F84" w:rsidRPr="004C5FD1">
        <w:t xml:space="preserve"> </w:t>
      </w:r>
      <w:r w:rsidRPr="004C5FD1">
        <w:t>кода</w:t>
      </w:r>
      <w:r w:rsidR="002A5F84" w:rsidRPr="004C5FD1">
        <w:t xml:space="preserve"> </w:t>
      </w:r>
      <w:r w:rsidRPr="004C5FD1">
        <w:t>из</w:t>
      </w:r>
      <w:r w:rsidR="002A5F84" w:rsidRPr="004C5FD1">
        <w:t xml:space="preserve"> </w:t>
      </w:r>
      <w:r w:rsidRPr="004C5FD1">
        <w:t>едитора</w:t>
      </w:r>
      <w:r w:rsidR="002A5F84" w:rsidRPr="004C5FD1">
        <w:t xml:space="preserve"> </w:t>
      </w:r>
      <w:r w:rsidRPr="004C5FD1">
        <w:t>бити</w:t>
      </w:r>
      <w:r w:rsidR="002A5F84" w:rsidRPr="004C5FD1">
        <w:t xml:space="preserve"> </w:t>
      </w:r>
      <w:r w:rsidRPr="004C5FD1">
        <w:t>очувано</w:t>
      </w:r>
      <w:r w:rsidR="002A5F84" w:rsidRPr="004C5FD1">
        <w:t xml:space="preserve">, </w:t>
      </w:r>
      <w:r w:rsidRPr="004C5FD1">
        <w:t>нпр</w:t>
      </w:r>
      <w:r w:rsidR="002A5F84" w:rsidRPr="004C5FD1">
        <w:t xml:space="preserve">. </w:t>
      </w:r>
      <w:r w:rsidRPr="004C5FD1">
        <w:t>боје</w:t>
      </w:r>
      <w:r w:rsidR="002A5F84" w:rsidRPr="004C5FD1">
        <w:t xml:space="preserve"> </w:t>
      </w:r>
      <w:r w:rsidRPr="004C5FD1">
        <w:t>кључних</w:t>
      </w:r>
      <w:r w:rsidR="002A5F84" w:rsidRPr="004C5FD1">
        <w:t xml:space="preserve"> </w:t>
      </w:r>
      <w:r w:rsidRPr="004C5FD1">
        <w:t>речи</w:t>
      </w:r>
      <w:r w:rsidR="002A5F84" w:rsidRPr="004C5FD1">
        <w:t xml:space="preserve"> </w:t>
      </w:r>
      <w:r w:rsidRPr="004C5FD1">
        <w:t>ће</w:t>
      </w:r>
      <w:r w:rsidR="002A5F84" w:rsidRPr="004C5FD1">
        <w:t xml:space="preserve"> </w:t>
      </w:r>
      <w:r w:rsidRPr="004C5FD1">
        <w:t>бити</w:t>
      </w:r>
      <w:r w:rsidR="002A5F84" w:rsidRPr="004C5FD1">
        <w:t xml:space="preserve"> </w:t>
      </w:r>
      <w:r w:rsidRPr="004C5FD1">
        <w:t>очуване</w:t>
      </w:r>
      <w:r w:rsidR="002A5F84" w:rsidRPr="004C5FD1">
        <w:t>.</w:t>
      </w:r>
      <w:r w:rsidR="00CB6E46" w:rsidRPr="004C5FD1">
        <w:t xml:space="preserve"> Наравно, могу се користити и други алати за </w:t>
      </w:r>
      <w:r w:rsidR="00D65152" w:rsidRPr="004C5FD1">
        <w:t>адекватно</w:t>
      </w:r>
      <w:r w:rsidR="00CB6E46" w:rsidRPr="004C5FD1">
        <w:t xml:space="preserve"> убацивање програмског кода у текст тезе.</w:t>
      </w:r>
    </w:p>
    <w:p w:rsidR="00374335" w:rsidRPr="004C5FD1" w:rsidRDefault="006412E1" w:rsidP="00374335">
      <w:pPr>
        <w:pStyle w:val="IInivonaslova-Potpoglavlje"/>
      </w:pPr>
      <w:bookmarkStart w:id="17" w:name="_Toc175249006"/>
      <w:r w:rsidRPr="004C5FD1">
        <w:t>Референце</w:t>
      </w:r>
      <w:bookmarkEnd w:id="17"/>
    </w:p>
    <w:p w:rsidR="002A5F84" w:rsidRPr="004C5FD1" w:rsidRDefault="006412E1" w:rsidP="00374335">
      <w:pPr>
        <w:pStyle w:val="Osnovnitekst"/>
      </w:pPr>
      <w:r w:rsidRPr="004C5FD1">
        <w:t>Сви</w:t>
      </w:r>
      <w:r w:rsidR="00374335" w:rsidRPr="004C5FD1">
        <w:t xml:space="preserve"> </w:t>
      </w:r>
      <w:r w:rsidRPr="004C5FD1">
        <w:t>делови</w:t>
      </w:r>
      <w:r w:rsidR="00374335" w:rsidRPr="004C5FD1">
        <w:t xml:space="preserve"> </w:t>
      </w:r>
      <w:r w:rsidRPr="004C5FD1">
        <w:t>текста</w:t>
      </w:r>
      <w:r w:rsidR="00374335" w:rsidRPr="004C5FD1">
        <w:t xml:space="preserve">, </w:t>
      </w:r>
      <w:r w:rsidRPr="004C5FD1">
        <w:t>слике</w:t>
      </w:r>
      <w:r w:rsidR="00374335" w:rsidRPr="004C5FD1">
        <w:t xml:space="preserve">, </w:t>
      </w:r>
      <w:r w:rsidRPr="004C5FD1">
        <w:t>табеле</w:t>
      </w:r>
      <w:r w:rsidR="00374335" w:rsidRPr="004C5FD1">
        <w:t xml:space="preserve"> </w:t>
      </w:r>
      <w:r w:rsidRPr="004C5FD1">
        <w:t>и</w:t>
      </w:r>
      <w:r w:rsidR="00374335" w:rsidRPr="004C5FD1">
        <w:t xml:space="preserve"> </w:t>
      </w:r>
      <w:r w:rsidRPr="004C5FD1">
        <w:t>др</w:t>
      </w:r>
      <w:r w:rsidR="00374335" w:rsidRPr="004C5FD1">
        <w:t xml:space="preserve">. </w:t>
      </w:r>
      <w:r w:rsidRPr="004C5FD1">
        <w:t>који</w:t>
      </w:r>
      <w:r w:rsidR="00374335" w:rsidRPr="004C5FD1">
        <w:t xml:space="preserve"> </w:t>
      </w:r>
      <w:r w:rsidRPr="004C5FD1">
        <w:t>су</w:t>
      </w:r>
      <w:r w:rsidR="00374335" w:rsidRPr="004C5FD1">
        <w:t xml:space="preserve"> </w:t>
      </w:r>
      <w:r w:rsidRPr="004C5FD1">
        <w:t>преузети</w:t>
      </w:r>
      <w:r w:rsidR="00374335" w:rsidRPr="004C5FD1">
        <w:t xml:space="preserve"> </w:t>
      </w:r>
      <w:r w:rsidRPr="004C5FD1">
        <w:t>из</w:t>
      </w:r>
      <w:r w:rsidR="00374335" w:rsidRPr="004C5FD1">
        <w:t xml:space="preserve"> </w:t>
      </w:r>
      <w:r w:rsidRPr="004C5FD1">
        <w:t>неког</w:t>
      </w:r>
      <w:r w:rsidR="00374335" w:rsidRPr="004C5FD1">
        <w:t xml:space="preserve"> </w:t>
      </w:r>
      <w:r w:rsidRPr="004C5FD1">
        <w:t>извора</w:t>
      </w:r>
      <w:r w:rsidR="00374335" w:rsidRPr="004C5FD1">
        <w:t xml:space="preserve"> </w:t>
      </w:r>
      <w:r w:rsidRPr="004C5FD1">
        <w:t>морају</w:t>
      </w:r>
      <w:r w:rsidR="00374335" w:rsidRPr="004C5FD1">
        <w:t xml:space="preserve"> </w:t>
      </w:r>
      <w:r w:rsidRPr="004C5FD1">
        <w:t>бити</w:t>
      </w:r>
      <w:r w:rsidR="00374335" w:rsidRPr="004C5FD1">
        <w:t xml:space="preserve"> </w:t>
      </w:r>
      <w:r w:rsidRPr="004C5FD1">
        <w:t>референцирани</w:t>
      </w:r>
      <w:r w:rsidR="00374335" w:rsidRPr="004C5FD1">
        <w:t xml:space="preserve">. </w:t>
      </w:r>
      <w:r w:rsidRPr="004C5FD1">
        <w:t>Референца</w:t>
      </w:r>
      <w:r w:rsidR="00374335" w:rsidRPr="004C5FD1">
        <w:t xml:space="preserve"> </w:t>
      </w:r>
      <w:r w:rsidRPr="004C5FD1">
        <w:t>се</w:t>
      </w:r>
      <w:r w:rsidR="00374335" w:rsidRPr="004C5FD1">
        <w:t xml:space="preserve"> </w:t>
      </w:r>
      <w:r w:rsidRPr="004C5FD1">
        <w:t>наводи</w:t>
      </w:r>
      <w:r w:rsidR="00374335" w:rsidRPr="004C5FD1">
        <w:t xml:space="preserve"> </w:t>
      </w:r>
      <w:r w:rsidRPr="004C5FD1">
        <w:t>као</w:t>
      </w:r>
      <w:r w:rsidR="00374335" w:rsidRPr="004C5FD1">
        <w:t xml:space="preserve"> </w:t>
      </w:r>
      <w:r w:rsidRPr="004C5FD1">
        <w:t>број</w:t>
      </w:r>
      <w:r w:rsidR="00374335" w:rsidRPr="004C5FD1">
        <w:t xml:space="preserve"> </w:t>
      </w:r>
      <w:r w:rsidRPr="004C5FD1">
        <w:t>у</w:t>
      </w:r>
      <w:r w:rsidR="00374335" w:rsidRPr="004C5FD1">
        <w:t xml:space="preserve"> </w:t>
      </w:r>
      <w:r w:rsidRPr="004C5FD1">
        <w:t>угластој</w:t>
      </w:r>
      <w:r w:rsidR="00374335" w:rsidRPr="004C5FD1">
        <w:t xml:space="preserve"> </w:t>
      </w:r>
      <w:r w:rsidRPr="004C5FD1">
        <w:t>загради</w:t>
      </w:r>
      <w:r w:rsidR="00374335" w:rsidRPr="004C5FD1">
        <w:t xml:space="preserve">, </w:t>
      </w:r>
      <w:r w:rsidRPr="004C5FD1">
        <w:t>где</w:t>
      </w:r>
      <w:r w:rsidR="00374335" w:rsidRPr="004C5FD1">
        <w:t xml:space="preserve"> </w:t>
      </w:r>
      <w:r w:rsidRPr="004C5FD1">
        <w:t>број</w:t>
      </w:r>
      <w:r w:rsidR="00374335" w:rsidRPr="004C5FD1">
        <w:t xml:space="preserve"> </w:t>
      </w:r>
      <w:r w:rsidRPr="004C5FD1">
        <w:t>представља</w:t>
      </w:r>
      <w:r w:rsidR="00374335" w:rsidRPr="004C5FD1">
        <w:t xml:space="preserve"> </w:t>
      </w:r>
      <w:r w:rsidRPr="004C5FD1">
        <w:t>редни</w:t>
      </w:r>
      <w:r w:rsidR="00374335" w:rsidRPr="004C5FD1">
        <w:t xml:space="preserve"> </w:t>
      </w:r>
      <w:r w:rsidRPr="004C5FD1">
        <w:t>број</w:t>
      </w:r>
      <w:r w:rsidR="00374335" w:rsidRPr="004C5FD1">
        <w:t xml:space="preserve"> </w:t>
      </w:r>
      <w:r w:rsidRPr="004C5FD1">
        <w:t>извора</w:t>
      </w:r>
      <w:r w:rsidR="00374335" w:rsidRPr="004C5FD1">
        <w:t xml:space="preserve"> </w:t>
      </w:r>
      <w:r w:rsidRPr="004C5FD1">
        <w:t>са</w:t>
      </w:r>
      <w:r w:rsidR="00374335" w:rsidRPr="004C5FD1">
        <w:t xml:space="preserve"> </w:t>
      </w:r>
      <w:r w:rsidRPr="004C5FD1">
        <w:t>списка</w:t>
      </w:r>
      <w:r w:rsidR="00374335" w:rsidRPr="004C5FD1">
        <w:t xml:space="preserve"> </w:t>
      </w:r>
      <w:r w:rsidRPr="004C5FD1">
        <w:t>литературе</w:t>
      </w:r>
      <w:r w:rsidR="00374335" w:rsidRPr="004C5FD1">
        <w:t xml:space="preserve"> </w:t>
      </w:r>
      <w:r w:rsidRPr="004C5FD1">
        <w:t>која</w:t>
      </w:r>
      <w:r w:rsidR="00374335" w:rsidRPr="004C5FD1">
        <w:t xml:space="preserve"> </w:t>
      </w:r>
      <w:r w:rsidRPr="004C5FD1">
        <w:t>је</w:t>
      </w:r>
      <w:r w:rsidR="00374335" w:rsidRPr="004C5FD1">
        <w:t xml:space="preserve"> </w:t>
      </w:r>
      <w:r w:rsidRPr="004C5FD1">
        <w:t>наведена</w:t>
      </w:r>
      <w:r w:rsidR="00374335" w:rsidRPr="004C5FD1">
        <w:t xml:space="preserve"> </w:t>
      </w:r>
      <w:r w:rsidRPr="004C5FD1">
        <w:t>на</w:t>
      </w:r>
      <w:r w:rsidR="00374335" w:rsidRPr="004C5FD1">
        <w:t xml:space="preserve"> </w:t>
      </w:r>
      <w:r w:rsidRPr="004C5FD1">
        <w:t>крају</w:t>
      </w:r>
      <w:r w:rsidR="00374335" w:rsidRPr="004C5FD1">
        <w:t xml:space="preserve"> </w:t>
      </w:r>
      <w:r w:rsidRPr="004C5FD1">
        <w:t>рада</w:t>
      </w:r>
      <w:r w:rsidR="00374335" w:rsidRPr="004C5FD1">
        <w:t xml:space="preserve">. </w:t>
      </w:r>
      <w:r w:rsidRPr="004C5FD1">
        <w:t>У</w:t>
      </w:r>
      <w:r w:rsidR="00466380" w:rsidRPr="004C5FD1">
        <w:t xml:space="preserve"> </w:t>
      </w:r>
      <w:r w:rsidRPr="004C5FD1">
        <w:t>случају</w:t>
      </w:r>
      <w:r w:rsidR="00466380" w:rsidRPr="004C5FD1">
        <w:t xml:space="preserve"> </w:t>
      </w:r>
      <w:r w:rsidRPr="004C5FD1">
        <w:t>преузете</w:t>
      </w:r>
      <w:r w:rsidR="00466380" w:rsidRPr="004C5FD1">
        <w:t xml:space="preserve"> </w:t>
      </w:r>
      <w:r w:rsidRPr="004C5FD1">
        <w:t>слике</w:t>
      </w:r>
      <w:r w:rsidR="00466380" w:rsidRPr="004C5FD1">
        <w:t xml:space="preserve"> </w:t>
      </w:r>
      <w:r w:rsidRPr="004C5FD1">
        <w:t>и</w:t>
      </w:r>
      <w:r w:rsidR="00466380" w:rsidRPr="004C5FD1">
        <w:t xml:space="preserve"> </w:t>
      </w:r>
      <w:r w:rsidRPr="004C5FD1">
        <w:t>табеле</w:t>
      </w:r>
      <w:r w:rsidR="00466380" w:rsidRPr="004C5FD1">
        <w:t xml:space="preserve">, </w:t>
      </w:r>
      <w:r w:rsidRPr="004C5FD1">
        <w:t>референца</w:t>
      </w:r>
      <w:r w:rsidR="00466380" w:rsidRPr="004C5FD1">
        <w:t xml:space="preserve"> </w:t>
      </w:r>
      <w:r w:rsidRPr="004C5FD1">
        <w:t>се</w:t>
      </w:r>
      <w:r w:rsidR="00466380" w:rsidRPr="004C5FD1">
        <w:t xml:space="preserve"> </w:t>
      </w:r>
      <w:r w:rsidRPr="004C5FD1">
        <w:t>наводи</w:t>
      </w:r>
      <w:r w:rsidR="00466380" w:rsidRPr="004C5FD1">
        <w:t xml:space="preserve"> </w:t>
      </w:r>
      <w:r w:rsidRPr="004C5FD1">
        <w:t>на</w:t>
      </w:r>
      <w:r w:rsidR="00466380" w:rsidRPr="004C5FD1">
        <w:t xml:space="preserve"> </w:t>
      </w:r>
      <w:r w:rsidRPr="004C5FD1">
        <w:t>крају</w:t>
      </w:r>
      <w:r w:rsidR="00466380" w:rsidRPr="004C5FD1">
        <w:t xml:space="preserve"> </w:t>
      </w:r>
      <w:r w:rsidRPr="004C5FD1">
        <w:t>назива</w:t>
      </w:r>
      <w:r w:rsidR="00466380" w:rsidRPr="004C5FD1">
        <w:t xml:space="preserve"> </w:t>
      </w:r>
      <w:r w:rsidRPr="004C5FD1">
        <w:t>слике</w:t>
      </w:r>
      <w:r w:rsidR="00466380" w:rsidRPr="004C5FD1">
        <w:t>/</w:t>
      </w:r>
      <w:r w:rsidRPr="004C5FD1">
        <w:t>табеле</w:t>
      </w:r>
      <w:r w:rsidR="00466380" w:rsidRPr="004C5FD1">
        <w:t xml:space="preserve">. </w:t>
      </w:r>
      <w:r w:rsidRPr="004C5FD1">
        <w:t>У</w:t>
      </w:r>
      <w:r w:rsidR="00466380" w:rsidRPr="004C5FD1">
        <w:t xml:space="preserve"> </w:t>
      </w:r>
      <w:r w:rsidRPr="004C5FD1">
        <w:t>случају</w:t>
      </w:r>
      <w:r w:rsidR="00466380" w:rsidRPr="004C5FD1">
        <w:t xml:space="preserve"> </w:t>
      </w:r>
      <w:r w:rsidRPr="004C5FD1">
        <w:t>преузете</w:t>
      </w:r>
      <w:r w:rsidR="00466380" w:rsidRPr="004C5FD1">
        <w:t xml:space="preserve"> </w:t>
      </w:r>
      <w:r w:rsidRPr="004C5FD1">
        <w:t>реченице</w:t>
      </w:r>
      <w:r w:rsidR="00466380" w:rsidRPr="004C5FD1">
        <w:t xml:space="preserve">, </w:t>
      </w:r>
      <w:r w:rsidRPr="004C5FD1">
        <w:t>референцу</w:t>
      </w:r>
      <w:r w:rsidR="00466380" w:rsidRPr="004C5FD1">
        <w:t xml:space="preserve"> </w:t>
      </w:r>
      <w:r w:rsidRPr="004C5FD1">
        <w:t>навести</w:t>
      </w:r>
      <w:r w:rsidR="00466380" w:rsidRPr="004C5FD1">
        <w:t xml:space="preserve"> </w:t>
      </w:r>
      <w:r w:rsidRPr="004C5FD1">
        <w:t>на</w:t>
      </w:r>
      <w:r w:rsidR="00466380" w:rsidRPr="004C5FD1">
        <w:t xml:space="preserve"> </w:t>
      </w:r>
      <w:r w:rsidRPr="004C5FD1">
        <w:t>крају</w:t>
      </w:r>
      <w:r w:rsidR="00466380" w:rsidRPr="004C5FD1">
        <w:t xml:space="preserve"> </w:t>
      </w:r>
      <w:r w:rsidRPr="004C5FD1">
        <w:t>преузете</w:t>
      </w:r>
      <w:r w:rsidR="00466380" w:rsidRPr="004C5FD1">
        <w:t xml:space="preserve"> </w:t>
      </w:r>
      <w:r w:rsidRPr="004C5FD1">
        <w:t>реченице</w:t>
      </w:r>
      <w:r w:rsidR="00CB6E46" w:rsidRPr="004C5FD1">
        <w:t>, при чему ако је реченица дословно преузета онда је потребно дословно преузети текст ставити под наводнике</w:t>
      </w:r>
      <w:r w:rsidR="00466380" w:rsidRPr="004C5FD1">
        <w:t xml:space="preserve">. </w:t>
      </w:r>
      <w:r w:rsidRPr="004C5FD1">
        <w:t>У</w:t>
      </w:r>
      <w:r w:rsidR="00466380" w:rsidRPr="004C5FD1">
        <w:t xml:space="preserve"> </w:t>
      </w:r>
      <w:r w:rsidRPr="004C5FD1">
        <w:t>случају</w:t>
      </w:r>
      <w:r w:rsidR="00466380" w:rsidRPr="004C5FD1">
        <w:t xml:space="preserve"> </w:t>
      </w:r>
      <w:r w:rsidRPr="004C5FD1">
        <w:t>преузетог</w:t>
      </w:r>
      <w:r w:rsidR="00466380" w:rsidRPr="004C5FD1">
        <w:t xml:space="preserve"> </w:t>
      </w:r>
      <w:r w:rsidRPr="004C5FD1">
        <w:t>дела</w:t>
      </w:r>
      <w:r w:rsidR="00466380" w:rsidRPr="004C5FD1">
        <w:t xml:space="preserve"> </w:t>
      </w:r>
      <w:r w:rsidRPr="004C5FD1">
        <w:t>текста</w:t>
      </w:r>
      <w:r w:rsidR="00466380" w:rsidRPr="004C5FD1">
        <w:t xml:space="preserve"> </w:t>
      </w:r>
      <w:r w:rsidRPr="004C5FD1">
        <w:t>референцу</w:t>
      </w:r>
      <w:r w:rsidR="00466380" w:rsidRPr="004C5FD1">
        <w:t xml:space="preserve"> </w:t>
      </w:r>
      <w:r w:rsidRPr="004C5FD1">
        <w:t>навести</w:t>
      </w:r>
      <w:r w:rsidR="00466380" w:rsidRPr="004C5FD1">
        <w:t xml:space="preserve"> </w:t>
      </w:r>
      <w:r w:rsidRPr="004C5FD1">
        <w:t>на</w:t>
      </w:r>
      <w:r w:rsidR="00466380" w:rsidRPr="004C5FD1">
        <w:t xml:space="preserve"> </w:t>
      </w:r>
      <w:r w:rsidRPr="004C5FD1">
        <w:t>крају</w:t>
      </w:r>
      <w:r w:rsidR="00466380" w:rsidRPr="004C5FD1">
        <w:t xml:space="preserve"> </w:t>
      </w:r>
      <w:r w:rsidRPr="004C5FD1">
        <w:t>последње</w:t>
      </w:r>
      <w:r w:rsidR="00466380" w:rsidRPr="004C5FD1">
        <w:t xml:space="preserve"> </w:t>
      </w:r>
      <w:r w:rsidRPr="004C5FD1">
        <w:t>реченице</w:t>
      </w:r>
      <w:r w:rsidR="00466380" w:rsidRPr="004C5FD1">
        <w:t xml:space="preserve"> </w:t>
      </w:r>
      <w:r w:rsidRPr="004C5FD1">
        <w:t>преузетог</w:t>
      </w:r>
      <w:r w:rsidR="00466380" w:rsidRPr="004C5FD1">
        <w:t xml:space="preserve"> </w:t>
      </w:r>
      <w:r w:rsidRPr="004C5FD1">
        <w:t>дела</w:t>
      </w:r>
      <w:r w:rsidR="00CB6E46" w:rsidRPr="004C5FD1">
        <w:t>, при чему ако је текст дословно преузиман онда је потребно преузети текст ставити под наводнике</w:t>
      </w:r>
      <w:r w:rsidR="00466380" w:rsidRPr="004C5FD1">
        <w:t xml:space="preserve">. </w:t>
      </w:r>
      <w:r w:rsidRPr="004C5FD1">
        <w:t>У</w:t>
      </w:r>
      <w:r w:rsidR="00466380" w:rsidRPr="004C5FD1">
        <w:t xml:space="preserve"> </w:t>
      </w:r>
      <w:r w:rsidRPr="004C5FD1">
        <w:t>случају</w:t>
      </w:r>
      <w:r w:rsidR="00466380" w:rsidRPr="004C5FD1">
        <w:t xml:space="preserve"> </w:t>
      </w:r>
      <w:r w:rsidRPr="004C5FD1">
        <w:t>позивања</w:t>
      </w:r>
      <w:r w:rsidR="00466380" w:rsidRPr="004C5FD1">
        <w:t xml:space="preserve"> </w:t>
      </w:r>
      <w:r w:rsidRPr="004C5FD1">
        <w:t>на</w:t>
      </w:r>
      <w:r w:rsidR="00466380" w:rsidRPr="004C5FD1">
        <w:t xml:space="preserve"> </w:t>
      </w:r>
      <w:r w:rsidRPr="004C5FD1">
        <w:t>неки</w:t>
      </w:r>
      <w:r w:rsidR="00466380" w:rsidRPr="004C5FD1">
        <w:t xml:space="preserve"> </w:t>
      </w:r>
      <w:r w:rsidRPr="004C5FD1">
        <w:t>извор</w:t>
      </w:r>
      <w:r w:rsidR="00466380" w:rsidRPr="004C5FD1">
        <w:t xml:space="preserve">, </w:t>
      </w:r>
      <w:r w:rsidRPr="004C5FD1">
        <w:t>на</w:t>
      </w:r>
      <w:r w:rsidR="00466380" w:rsidRPr="004C5FD1">
        <w:t xml:space="preserve"> </w:t>
      </w:r>
      <w:r w:rsidRPr="004C5FD1">
        <w:t>одговарајуће</w:t>
      </w:r>
      <w:r w:rsidR="00466380" w:rsidRPr="004C5FD1">
        <w:t xml:space="preserve"> </w:t>
      </w:r>
      <w:r w:rsidRPr="004C5FD1">
        <w:t>место</w:t>
      </w:r>
      <w:r w:rsidR="00466380" w:rsidRPr="004C5FD1">
        <w:t xml:space="preserve"> </w:t>
      </w:r>
      <w:r w:rsidRPr="004C5FD1">
        <w:t>у</w:t>
      </w:r>
      <w:r w:rsidR="00466380" w:rsidRPr="004C5FD1">
        <w:t xml:space="preserve"> </w:t>
      </w:r>
      <w:r w:rsidRPr="004C5FD1">
        <w:t>реченици</w:t>
      </w:r>
      <w:r w:rsidR="00466380" w:rsidRPr="004C5FD1">
        <w:t xml:space="preserve"> </w:t>
      </w:r>
      <w:r w:rsidRPr="004C5FD1">
        <w:t>навести</w:t>
      </w:r>
      <w:r w:rsidR="00466380" w:rsidRPr="004C5FD1">
        <w:t xml:space="preserve"> </w:t>
      </w:r>
      <w:r w:rsidRPr="004C5FD1">
        <w:t>референцу</w:t>
      </w:r>
      <w:r w:rsidR="00466380" w:rsidRPr="004C5FD1">
        <w:t xml:space="preserve"> (</w:t>
      </w:r>
      <w:r w:rsidRPr="004C5FD1">
        <w:t>нпр</w:t>
      </w:r>
      <w:r w:rsidR="00466380" w:rsidRPr="004C5FD1">
        <w:t xml:space="preserve">. </w:t>
      </w:r>
      <w:r w:rsidRPr="004C5FD1">
        <w:t>У</w:t>
      </w:r>
      <w:r w:rsidR="00466380" w:rsidRPr="004C5FD1">
        <w:t xml:space="preserve"> </w:t>
      </w:r>
      <w:r w:rsidRPr="004C5FD1">
        <w:t>тези</w:t>
      </w:r>
      <w:r w:rsidR="00466380" w:rsidRPr="004C5FD1">
        <w:t xml:space="preserve"> </w:t>
      </w:r>
      <w:r w:rsidRPr="004C5FD1">
        <w:t>је</w:t>
      </w:r>
      <w:r w:rsidR="00466380" w:rsidRPr="004C5FD1">
        <w:t xml:space="preserve"> </w:t>
      </w:r>
      <w:r w:rsidRPr="004C5FD1">
        <w:t>коришћен</w:t>
      </w:r>
      <w:r w:rsidR="00466380" w:rsidRPr="004C5FD1">
        <w:t xml:space="preserve"> </w:t>
      </w:r>
      <w:r w:rsidRPr="004C5FD1">
        <w:t>алгоритам</w:t>
      </w:r>
      <w:r w:rsidR="00466380" w:rsidRPr="004C5FD1">
        <w:t xml:space="preserve"> </w:t>
      </w:r>
      <w:r w:rsidRPr="004C5FD1">
        <w:t>предложен</w:t>
      </w:r>
      <w:r w:rsidR="00466380" w:rsidRPr="004C5FD1">
        <w:t xml:space="preserve"> </w:t>
      </w:r>
      <w:r w:rsidRPr="004C5FD1">
        <w:t>у</w:t>
      </w:r>
      <w:r w:rsidR="00466380" w:rsidRPr="004C5FD1">
        <w:t xml:space="preserve"> </w:t>
      </w:r>
      <w:r w:rsidR="00CD781C">
        <w:fldChar w:fldCharType="begin"/>
      </w:r>
      <w:r w:rsidR="00CD781C">
        <w:instrText xml:space="preserve"> REF _Ref175248556 \r \h </w:instrText>
      </w:r>
      <w:r w:rsidR="00CD781C">
        <w:fldChar w:fldCharType="separate"/>
      </w:r>
      <w:r w:rsidR="00CD781C">
        <w:t>[2</w:t>
      </w:r>
      <w:r w:rsidR="00CD781C">
        <w:t>]</w:t>
      </w:r>
      <w:r w:rsidR="00CD781C">
        <w:fldChar w:fldCharType="end"/>
      </w:r>
      <w:r w:rsidR="00466380" w:rsidRPr="004C5FD1">
        <w:t xml:space="preserve">). </w:t>
      </w:r>
      <w:r w:rsidRPr="004C5FD1">
        <w:t>Све</w:t>
      </w:r>
      <w:r w:rsidR="00466380" w:rsidRPr="004C5FD1">
        <w:t xml:space="preserve"> </w:t>
      </w:r>
      <w:r w:rsidRPr="004C5FD1">
        <w:t>референце</w:t>
      </w:r>
      <w:r w:rsidR="00466380" w:rsidRPr="004C5FD1">
        <w:t xml:space="preserve"> </w:t>
      </w:r>
      <w:r w:rsidRPr="004C5FD1">
        <w:t>које</w:t>
      </w:r>
      <w:r w:rsidR="00466380" w:rsidRPr="004C5FD1">
        <w:t xml:space="preserve"> </w:t>
      </w:r>
      <w:r w:rsidRPr="004C5FD1">
        <w:t>су</w:t>
      </w:r>
      <w:r w:rsidR="00466380" w:rsidRPr="004C5FD1">
        <w:t xml:space="preserve"> </w:t>
      </w:r>
      <w:r w:rsidRPr="004C5FD1">
        <w:t>наведене</w:t>
      </w:r>
      <w:r w:rsidR="00466380" w:rsidRPr="004C5FD1">
        <w:t xml:space="preserve"> </w:t>
      </w:r>
      <w:r w:rsidRPr="004C5FD1">
        <w:t>у</w:t>
      </w:r>
      <w:r w:rsidR="00466380" w:rsidRPr="004C5FD1">
        <w:t xml:space="preserve"> </w:t>
      </w:r>
      <w:r w:rsidRPr="004C5FD1">
        <w:t>списку</w:t>
      </w:r>
      <w:r w:rsidR="00466380" w:rsidRPr="004C5FD1">
        <w:t xml:space="preserve"> </w:t>
      </w:r>
      <w:r w:rsidRPr="004C5FD1">
        <w:t>литературе</w:t>
      </w:r>
      <w:r w:rsidR="00466380" w:rsidRPr="004C5FD1">
        <w:t xml:space="preserve">, </w:t>
      </w:r>
      <w:r w:rsidRPr="004C5FD1">
        <w:t>морају</w:t>
      </w:r>
      <w:r w:rsidR="00466380" w:rsidRPr="004C5FD1">
        <w:t xml:space="preserve"> </w:t>
      </w:r>
      <w:r w:rsidRPr="004C5FD1">
        <w:t>имати</w:t>
      </w:r>
      <w:r w:rsidR="00466380" w:rsidRPr="004C5FD1">
        <w:t xml:space="preserve"> </w:t>
      </w:r>
      <w:r w:rsidRPr="004C5FD1">
        <w:t>бар</w:t>
      </w:r>
      <w:r w:rsidR="00466380" w:rsidRPr="004C5FD1">
        <w:t xml:space="preserve"> </w:t>
      </w:r>
      <w:r w:rsidRPr="004C5FD1">
        <w:t>једно</w:t>
      </w:r>
      <w:r w:rsidR="00466380" w:rsidRPr="004C5FD1">
        <w:t xml:space="preserve"> </w:t>
      </w:r>
      <w:r w:rsidRPr="004C5FD1">
        <w:t>позивање</w:t>
      </w:r>
      <w:r w:rsidR="00466380" w:rsidRPr="004C5FD1">
        <w:t xml:space="preserve"> </w:t>
      </w:r>
      <w:r w:rsidRPr="004C5FD1">
        <w:t>у</w:t>
      </w:r>
      <w:r w:rsidR="00466380" w:rsidRPr="004C5FD1">
        <w:t xml:space="preserve"> </w:t>
      </w:r>
      <w:r w:rsidRPr="004C5FD1">
        <w:t>тексту</w:t>
      </w:r>
      <w:r w:rsidR="00466380" w:rsidRPr="004C5FD1">
        <w:t xml:space="preserve"> </w:t>
      </w:r>
      <w:r w:rsidRPr="004C5FD1">
        <w:t>тезе</w:t>
      </w:r>
      <w:r w:rsidR="00466380" w:rsidRPr="004C5FD1">
        <w:t>.</w:t>
      </w:r>
      <w:r w:rsidR="007C4DB4" w:rsidRPr="004C5FD1">
        <w:t xml:space="preserve"> Изузетак представља индиректно коришћена литература (уџбеници, приручници и сл.) која је коришћена приликом рада на тези, али из које није ништа директно преузето у самом раду.</w:t>
      </w:r>
      <w:r w:rsidR="00B64A20" w:rsidRPr="004C5FD1">
        <w:t xml:space="preserve"> Али, чак и у том случају није лоше да се у неком од уводних поглавља напомене која је помоћна литература коришћена приликом рада на тези и да се на том месту позову референце.</w:t>
      </w:r>
    </w:p>
    <w:p w:rsidR="00754446" w:rsidRPr="004C5FD1" w:rsidRDefault="00754446" w:rsidP="00754446">
      <w:pPr>
        <w:pStyle w:val="IInivonaslova-Potpoglavlje"/>
      </w:pPr>
      <w:bookmarkStart w:id="18" w:name="_Toc175249007"/>
      <w:r w:rsidRPr="004C5FD1">
        <w:t>Списак скраћеница, слика, табела</w:t>
      </w:r>
      <w:bookmarkEnd w:id="18"/>
    </w:p>
    <w:p w:rsidR="00754446" w:rsidRPr="004C5FD1" w:rsidRDefault="00754446" w:rsidP="00754446">
      <w:pPr>
        <w:pStyle w:val="Osnovnitekst"/>
      </w:pPr>
      <w:r w:rsidRPr="004C5FD1">
        <w:t>Иза списка коришћене литературе, треба навести списак скраћеница. Скраћенице наводити у азбучном или абецедном редоследу, при чему се прво пише скраћеница, а онда и њено објашњење.</w:t>
      </w:r>
      <w:r w:rsidR="007C5175" w:rsidRPr="004C5FD1">
        <w:t xml:space="preserve"> Ако се користе само скраћенице које воде порекло из енглеског језика препорука је да се користи абецедни редослед.</w:t>
      </w:r>
    </w:p>
    <w:p w:rsidR="00754446" w:rsidRPr="004C5FD1" w:rsidRDefault="00754446" w:rsidP="00754446">
      <w:pPr>
        <w:pStyle w:val="Osnovnitekst"/>
      </w:pPr>
      <w:r w:rsidRPr="004C5FD1">
        <w:t xml:space="preserve">Иза списка скраћеница треба навести списак слика, а потом и списак табела. У случају списка слика прво се наводи нумерација и назив слике, а потом и страница појављивања слике. На исти начин се наводе и табеле. </w:t>
      </w:r>
      <w:r w:rsidR="003854F8" w:rsidRPr="004C5FD1">
        <w:t>У темплејту су дефинисани стилови за означавање назива слике и табеле, па је могуће аутоматски креирати списак слика и табела.</w:t>
      </w:r>
    </w:p>
    <w:p w:rsidR="00754446" w:rsidRPr="004C5FD1" w:rsidRDefault="00754446" w:rsidP="00754446">
      <w:pPr>
        <w:pStyle w:val="IInivonaslova-Potpoglavlje"/>
      </w:pPr>
      <w:bookmarkStart w:id="19" w:name="_Toc175249008"/>
      <w:r w:rsidRPr="004C5FD1">
        <w:t>Захвалница</w:t>
      </w:r>
      <w:bookmarkEnd w:id="19"/>
    </w:p>
    <w:p w:rsidR="00754446" w:rsidRPr="004C5FD1" w:rsidRDefault="00754446" w:rsidP="00754446">
      <w:pPr>
        <w:pStyle w:val="Osnovnitekst"/>
      </w:pPr>
      <w:r w:rsidRPr="004C5FD1">
        <w:t>У случају да кандидат жели да напише захвалницу</w:t>
      </w:r>
      <w:r w:rsidR="00B64A20" w:rsidRPr="004C5FD1">
        <w:t xml:space="preserve"> (или посвету)</w:t>
      </w:r>
      <w:r w:rsidRPr="004C5FD1">
        <w:t>, онда се она ставља</w:t>
      </w:r>
      <w:r w:rsidR="0028548E" w:rsidRPr="004C5FD1">
        <w:t xml:space="preserve"> на страну која се смешта</w:t>
      </w:r>
      <w:r w:rsidRPr="004C5FD1">
        <w:t xml:space="preserve"> између наслова тезе и </w:t>
      </w:r>
      <w:r w:rsidR="00125C81" w:rsidRPr="004C5FD1">
        <w:t xml:space="preserve">садржаја. </w:t>
      </w:r>
      <w:r w:rsidR="0028548E" w:rsidRPr="004C5FD1">
        <w:t>Захвалница не би смела да буде дужа од једне стране, а за сам формат захвалнице користити исти формат као за параграф основног текста тезе.</w:t>
      </w:r>
    </w:p>
    <w:p w:rsidR="00F06BB2" w:rsidRPr="004C5FD1" w:rsidRDefault="006412E1" w:rsidP="00F06BB2">
      <w:pPr>
        <w:pStyle w:val="Inivonaslova-Poglavlje"/>
      </w:pPr>
      <w:bookmarkStart w:id="20" w:name="_Toc175249009"/>
      <w:r w:rsidRPr="004C5FD1">
        <w:lastRenderedPageBreak/>
        <w:t>Форматирање</w:t>
      </w:r>
      <w:r w:rsidR="00F06BB2" w:rsidRPr="004C5FD1">
        <w:t xml:space="preserve"> </w:t>
      </w:r>
      <w:r w:rsidRPr="004C5FD1">
        <w:t>текста</w:t>
      </w:r>
      <w:bookmarkEnd w:id="20"/>
    </w:p>
    <w:p w:rsidR="00F06BB2" w:rsidRPr="004C5FD1" w:rsidRDefault="006412E1" w:rsidP="00F06BB2">
      <w:pPr>
        <w:pStyle w:val="Osnovnitekst"/>
      </w:pPr>
      <w:r w:rsidRPr="004C5FD1">
        <w:t>Формат</w:t>
      </w:r>
      <w:r w:rsidR="00F06BB2" w:rsidRPr="004C5FD1">
        <w:t xml:space="preserve"> </w:t>
      </w:r>
      <w:r w:rsidRPr="004C5FD1">
        <w:t>наслова</w:t>
      </w:r>
      <w:r w:rsidR="00F06BB2" w:rsidRPr="004C5FD1">
        <w:t xml:space="preserve">, </w:t>
      </w:r>
      <w:r w:rsidRPr="004C5FD1">
        <w:t>поднаслова</w:t>
      </w:r>
      <w:r w:rsidR="00F06BB2" w:rsidRPr="004C5FD1">
        <w:t xml:space="preserve">, </w:t>
      </w:r>
      <w:r w:rsidRPr="004C5FD1">
        <w:t>текста</w:t>
      </w:r>
      <w:r w:rsidR="00F06BB2" w:rsidRPr="004C5FD1">
        <w:t xml:space="preserve">, </w:t>
      </w:r>
      <w:r w:rsidRPr="004C5FD1">
        <w:t>ознака</w:t>
      </w:r>
      <w:r w:rsidR="00F06BB2" w:rsidRPr="004C5FD1">
        <w:t xml:space="preserve"> </w:t>
      </w:r>
      <w:r w:rsidRPr="004C5FD1">
        <w:t>слика</w:t>
      </w:r>
      <w:r w:rsidR="00F06BB2" w:rsidRPr="004C5FD1">
        <w:t xml:space="preserve"> </w:t>
      </w:r>
      <w:r w:rsidRPr="004C5FD1">
        <w:t>и</w:t>
      </w:r>
      <w:r w:rsidR="00F06BB2" w:rsidRPr="004C5FD1">
        <w:t xml:space="preserve"> </w:t>
      </w:r>
      <w:r w:rsidRPr="004C5FD1">
        <w:t>референци</w:t>
      </w:r>
      <w:r w:rsidR="00F06BB2" w:rsidRPr="004C5FD1">
        <w:t xml:space="preserve"> </w:t>
      </w:r>
      <w:r w:rsidRPr="004C5FD1">
        <w:t>који</w:t>
      </w:r>
      <w:r w:rsidR="00F06BB2" w:rsidRPr="004C5FD1">
        <w:t xml:space="preserve"> </w:t>
      </w:r>
      <w:r w:rsidRPr="004C5FD1">
        <w:t>се</w:t>
      </w:r>
      <w:r w:rsidR="00F06BB2" w:rsidRPr="004C5FD1">
        <w:t xml:space="preserve"> </w:t>
      </w:r>
      <w:r w:rsidRPr="004C5FD1">
        <w:t>користи</w:t>
      </w:r>
      <w:r w:rsidR="00F06BB2" w:rsidRPr="004C5FD1">
        <w:t xml:space="preserve"> </w:t>
      </w:r>
      <w:r w:rsidRPr="004C5FD1">
        <w:t>у</w:t>
      </w:r>
      <w:r w:rsidR="00F06BB2" w:rsidRPr="004C5FD1">
        <w:t xml:space="preserve"> </w:t>
      </w:r>
      <w:r w:rsidRPr="004C5FD1">
        <w:t>овом</w:t>
      </w:r>
      <w:r w:rsidR="00F06BB2" w:rsidRPr="004C5FD1">
        <w:t xml:space="preserve"> </w:t>
      </w:r>
      <w:r w:rsidRPr="004C5FD1">
        <w:t>документу</w:t>
      </w:r>
      <w:r w:rsidR="00F06BB2" w:rsidRPr="004C5FD1">
        <w:t xml:space="preserve"> </w:t>
      </w:r>
      <w:r w:rsidRPr="004C5FD1">
        <w:t>представља</w:t>
      </w:r>
      <w:r w:rsidR="00F06BB2" w:rsidRPr="004C5FD1">
        <w:t xml:space="preserve"> </w:t>
      </w:r>
      <w:r w:rsidRPr="004C5FD1">
        <w:t>образац</w:t>
      </w:r>
      <w:r w:rsidR="00F06BB2" w:rsidRPr="004C5FD1">
        <w:t xml:space="preserve"> </w:t>
      </w:r>
      <w:r w:rsidRPr="004C5FD1">
        <w:t>по</w:t>
      </w:r>
      <w:r w:rsidR="00F06BB2" w:rsidRPr="004C5FD1">
        <w:t xml:space="preserve"> </w:t>
      </w:r>
      <w:r w:rsidRPr="004C5FD1">
        <w:t>коме</w:t>
      </w:r>
      <w:r w:rsidR="00F06BB2" w:rsidRPr="004C5FD1">
        <w:t xml:space="preserve"> </w:t>
      </w:r>
      <w:r w:rsidRPr="004C5FD1">
        <w:t>треба</w:t>
      </w:r>
      <w:r w:rsidR="00F06BB2" w:rsidRPr="004C5FD1">
        <w:t xml:space="preserve"> </w:t>
      </w:r>
      <w:r w:rsidRPr="004C5FD1">
        <w:t>извршити</w:t>
      </w:r>
      <w:r w:rsidR="00F06BB2" w:rsidRPr="004C5FD1">
        <w:t xml:space="preserve"> </w:t>
      </w:r>
      <w:r w:rsidRPr="004C5FD1">
        <w:t>форматирање</w:t>
      </w:r>
      <w:r w:rsidR="00F06BB2" w:rsidRPr="004C5FD1">
        <w:t xml:space="preserve"> </w:t>
      </w:r>
      <w:r w:rsidRPr="004C5FD1">
        <w:t>текста</w:t>
      </w:r>
      <w:r w:rsidR="00F06BB2" w:rsidRPr="004C5FD1">
        <w:t xml:space="preserve"> </w:t>
      </w:r>
      <w:r w:rsidRPr="004C5FD1">
        <w:t>тезе</w:t>
      </w:r>
      <w:r w:rsidR="00F06BB2" w:rsidRPr="004C5FD1">
        <w:t xml:space="preserve">. </w:t>
      </w:r>
      <w:r w:rsidRPr="004C5FD1">
        <w:t>Приликом</w:t>
      </w:r>
      <w:r w:rsidR="00F06BB2" w:rsidRPr="004C5FD1">
        <w:t xml:space="preserve"> </w:t>
      </w:r>
      <w:r w:rsidRPr="004C5FD1">
        <w:t>писања</w:t>
      </w:r>
      <w:r w:rsidR="00F06BB2" w:rsidRPr="004C5FD1">
        <w:t xml:space="preserve"> </w:t>
      </w:r>
      <w:r w:rsidRPr="004C5FD1">
        <w:t>је</w:t>
      </w:r>
      <w:r w:rsidR="00F06BB2" w:rsidRPr="004C5FD1">
        <w:t xml:space="preserve"> </w:t>
      </w:r>
      <w:r w:rsidRPr="004C5FD1">
        <w:t>неопходно</w:t>
      </w:r>
      <w:r w:rsidR="00F06BB2" w:rsidRPr="004C5FD1">
        <w:t xml:space="preserve"> </w:t>
      </w:r>
      <w:r w:rsidRPr="004C5FD1">
        <w:t>водити</w:t>
      </w:r>
      <w:r w:rsidR="00F06BB2" w:rsidRPr="004C5FD1">
        <w:t xml:space="preserve"> </w:t>
      </w:r>
      <w:r w:rsidRPr="004C5FD1">
        <w:t>рачуна</w:t>
      </w:r>
      <w:r w:rsidR="00F06BB2" w:rsidRPr="004C5FD1">
        <w:t xml:space="preserve"> </w:t>
      </w:r>
      <w:r w:rsidRPr="004C5FD1">
        <w:t>о</w:t>
      </w:r>
      <w:r w:rsidR="00F06BB2" w:rsidRPr="004C5FD1">
        <w:t xml:space="preserve"> </w:t>
      </w:r>
      <w:r w:rsidRPr="004C5FD1">
        <w:t>томе</w:t>
      </w:r>
      <w:r w:rsidR="00F06BB2" w:rsidRPr="004C5FD1">
        <w:t xml:space="preserve"> </w:t>
      </w:r>
      <w:r w:rsidRPr="004C5FD1">
        <w:t>да</w:t>
      </w:r>
      <w:r w:rsidR="00F06BB2" w:rsidRPr="004C5FD1">
        <w:t xml:space="preserve"> </w:t>
      </w:r>
      <w:r w:rsidRPr="004C5FD1">
        <w:t>се</w:t>
      </w:r>
      <w:r w:rsidR="00F06BB2" w:rsidRPr="004C5FD1">
        <w:t xml:space="preserve"> </w:t>
      </w:r>
      <w:r w:rsidRPr="004C5FD1">
        <w:t>стил</w:t>
      </w:r>
      <w:r w:rsidR="00F06BB2" w:rsidRPr="004C5FD1">
        <w:t xml:space="preserve"> </w:t>
      </w:r>
      <w:r w:rsidRPr="004C5FD1">
        <w:t>текста</w:t>
      </w:r>
      <w:r w:rsidR="00F06BB2" w:rsidRPr="004C5FD1">
        <w:t xml:space="preserve"> </w:t>
      </w:r>
      <w:r w:rsidRPr="004C5FD1">
        <w:t>увек</w:t>
      </w:r>
      <w:r w:rsidR="00F06BB2" w:rsidRPr="004C5FD1">
        <w:t xml:space="preserve"> </w:t>
      </w:r>
      <w:r w:rsidRPr="004C5FD1">
        <w:t>прецизно</w:t>
      </w:r>
      <w:r w:rsidR="00F06BB2" w:rsidRPr="004C5FD1">
        <w:t xml:space="preserve"> </w:t>
      </w:r>
      <w:r w:rsidRPr="004C5FD1">
        <w:t>дефинише</w:t>
      </w:r>
      <w:r w:rsidR="00F06BB2" w:rsidRPr="004C5FD1">
        <w:t xml:space="preserve"> (</w:t>
      </w:r>
      <w:r w:rsidRPr="004C5FD1">
        <w:t>основни</w:t>
      </w:r>
      <w:r w:rsidR="00F06BB2" w:rsidRPr="004C5FD1">
        <w:t xml:space="preserve"> </w:t>
      </w:r>
      <w:r w:rsidRPr="004C5FD1">
        <w:t>текст</w:t>
      </w:r>
      <w:r w:rsidR="00F06BB2" w:rsidRPr="004C5FD1">
        <w:t xml:space="preserve">, </w:t>
      </w:r>
      <w:r w:rsidRPr="004C5FD1">
        <w:t>наслов</w:t>
      </w:r>
      <w:r w:rsidR="00F06BB2" w:rsidRPr="004C5FD1">
        <w:t xml:space="preserve"> </w:t>
      </w:r>
      <w:r w:rsidRPr="004C5FD1">
        <w:t>одговарајућег</w:t>
      </w:r>
      <w:r w:rsidR="00F06BB2" w:rsidRPr="004C5FD1">
        <w:t xml:space="preserve"> </w:t>
      </w:r>
      <w:r w:rsidRPr="004C5FD1">
        <w:t>нивоа</w:t>
      </w:r>
      <w:r w:rsidR="00F06BB2" w:rsidRPr="004C5FD1">
        <w:t xml:space="preserve">, </w:t>
      </w:r>
      <w:r w:rsidRPr="004C5FD1">
        <w:t>ознака</w:t>
      </w:r>
      <w:r w:rsidR="00F06BB2" w:rsidRPr="004C5FD1">
        <w:t xml:space="preserve"> </w:t>
      </w:r>
      <w:r w:rsidRPr="004C5FD1">
        <w:t>слике</w:t>
      </w:r>
      <w:r w:rsidR="00F06BB2" w:rsidRPr="004C5FD1">
        <w:t xml:space="preserve"> </w:t>
      </w:r>
      <w:r w:rsidRPr="004C5FD1">
        <w:t>и</w:t>
      </w:r>
      <w:r w:rsidR="00F06BB2" w:rsidRPr="004C5FD1">
        <w:t xml:space="preserve"> </w:t>
      </w:r>
      <w:r w:rsidRPr="004C5FD1">
        <w:t>табеле</w:t>
      </w:r>
      <w:r w:rsidR="00F06BB2" w:rsidRPr="004C5FD1">
        <w:t xml:space="preserve">). </w:t>
      </w:r>
      <w:r w:rsidRPr="004C5FD1">
        <w:t>На</w:t>
      </w:r>
      <w:r w:rsidR="00F06BB2" w:rsidRPr="004C5FD1">
        <w:t xml:space="preserve"> </w:t>
      </w:r>
      <w:r w:rsidRPr="004C5FD1">
        <w:t>овај</w:t>
      </w:r>
      <w:r w:rsidR="00F06BB2" w:rsidRPr="004C5FD1">
        <w:t xml:space="preserve"> </w:t>
      </w:r>
      <w:r w:rsidRPr="004C5FD1">
        <w:t>начин</w:t>
      </w:r>
      <w:r w:rsidR="00F06BB2" w:rsidRPr="004C5FD1">
        <w:t xml:space="preserve"> </w:t>
      </w:r>
      <w:r w:rsidRPr="004C5FD1">
        <w:t>омогућава</w:t>
      </w:r>
      <w:r w:rsidR="00F06BB2" w:rsidRPr="004C5FD1">
        <w:t xml:space="preserve"> </w:t>
      </w:r>
      <w:r w:rsidRPr="004C5FD1">
        <w:t>се</w:t>
      </w:r>
      <w:r w:rsidR="00F06BB2" w:rsidRPr="004C5FD1">
        <w:t xml:space="preserve"> </w:t>
      </w:r>
      <w:r w:rsidRPr="004C5FD1">
        <w:t>употреба</w:t>
      </w:r>
      <w:r w:rsidR="00F06BB2" w:rsidRPr="004C5FD1">
        <w:t xml:space="preserve"> </w:t>
      </w:r>
      <w:r w:rsidRPr="004C5FD1">
        <w:t>неких</w:t>
      </w:r>
      <w:r w:rsidR="00F06BB2" w:rsidRPr="004C5FD1">
        <w:t xml:space="preserve"> </w:t>
      </w:r>
      <w:r w:rsidRPr="004C5FD1">
        <w:t>функција</w:t>
      </w:r>
      <w:r w:rsidR="00F06BB2" w:rsidRPr="004C5FD1">
        <w:t xml:space="preserve"> </w:t>
      </w:r>
      <w:r w:rsidRPr="004C5FD1">
        <w:t>које</w:t>
      </w:r>
      <w:r w:rsidR="00F06BB2" w:rsidRPr="004C5FD1">
        <w:t xml:space="preserve"> </w:t>
      </w:r>
      <w:r w:rsidRPr="004C5FD1">
        <w:t>постоје</w:t>
      </w:r>
      <w:r w:rsidR="00F06BB2" w:rsidRPr="004C5FD1">
        <w:t xml:space="preserve"> </w:t>
      </w:r>
      <w:r w:rsidRPr="004C5FD1">
        <w:t>у</w:t>
      </w:r>
      <w:r w:rsidR="00F06BB2" w:rsidRPr="004C5FD1">
        <w:t xml:space="preserve"> </w:t>
      </w:r>
      <w:r w:rsidRPr="004C5FD1">
        <w:t>алату</w:t>
      </w:r>
      <w:r w:rsidR="00F06BB2" w:rsidRPr="004C5FD1">
        <w:t xml:space="preserve"> </w:t>
      </w:r>
      <w:r w:rsidR="00B82F49" w:rsidRPr="004C5FD1">
        <w:rPr>
          <w:i/>
        </w:rPr>
        <w:t>Microsoft</w:t>
      </w:r>
      <w:r w:rsidR="00F06BB2" w:rsidRPr="004C5FD1">
        <w:t xml:space="preserve"> </w:t>
      </w:r>
      <w:r w:rsidR="00F06BB2" w:rsidRPr="004C5FD1">
        <w:rPr>
          <w:i/>
        </w:rPr>
        <w:t>W</w:t>
      </w:r>
      <w:r w:rsidR="00B82F49" w:rsidRPr="004C5FD1">
        <w:rPr>
          <w:i/>
        </w:rPr>
        <w:t>ord</w:t>
      </w:r>
      <w:r w:rsidR="00F06BB2" w:rsidRPr="004C5FD1">
        <w:t xml:space="preserve">, </w:t>
      </w:r>
      <w:r w:rsidRPr="004C5FD1">
        <w:t>попут</w:t>
      </w:r>
      <w:r w:rsidR="00F06BB2" w:rsidRPr="004C5FD1">
        <w:t xml:space="preserve"> </w:t>
      </w:r>
      <w:r w:rsidRPr="004C5FD1">
        <w:t>аутоматског</w:t>
      </w:r>
      <w:r w:rsidR="00F06BB2" w:rsidRPr="004C5FD1">
        <w:t xml:space="preserve"> </w:t>
      </w:r>
      <w:r w:rsidRPr="004C5FD1">
        <w:t>прављења</w:t>
      </w:r>
      <w:r w:rsidR="00F06BB2" w:rsidRPr="004C5FD1">
        <w:t xml:space="preserve"> </w:t>
      </w:r>
      <w:r w:rsidRPr="004C5FD1">
        <w:t>садржаја</w:t>
      </w:r>
      <w:r w:rsidR="00F06BB2" w:rsidRPr="004C5FD1">
        <w:t xml:space="preserve">, </w:t>
      </w:r>
      <w:r w:rsidRPr="004C5FD1">
        <w:t>на</w:t>
      </w:r>
      <w:r w:rsidR="00F06BB2" w:rsidRPr="004C5FD1">
        <w:t xml:space="preserve"> </w:t>
      </w:r>
      <w:r w:rsidRPr="004C5FD1">
        <w:t>пример</w:t>
      </w:r>
      <w:r w:rsidR="00F06BB2" w:rsidRPr="004C5FD1">
        <w:t xml:space="preserve">. </w:t>
      </w:r>
    </w:p>
    <w:p w:rsidR="00C04786" w:rsidRPr="004C5FD1" w:rsidRDefault="006412E1" w:rsidP="00C04786">
      <w:pPr>
        <w:pStyle w:val="Osnovnitekst"/>
      </w:pPr>
      <w:r w:rsidRPr="004C5FD1">
        <w:t>Овај</w:t>
      </w:r>
      <w:r w:rsidR="00F06BB2" w:rsidRPr="004C5FD1">
        <w:t xml:space="preserve"> </w:t>
      </w:r>
      <w:r w:rsidRPr="004C5FD1">
        <w:t>документ</w:t>
      </w:r>
      <w:r w:rsidR="00F06BB2" w:rsidRPr="004C5FD1">
        <w:t xml:space="preserve"> </w:t>
      </w:r>
      <w:r w:rsidRPr="004C5FD1">
        <w:t>и</w:t>
      </w:r>
      <w:r w:rsidR="00F06BB2" w:rsidRPr="004C5FD1">
        <w:t xml:space="preserve"> </w:t>
      </w:r>
      <w:r w:rsidRPr="004C5FD1">
        <w:t>у</w:t>
      </w:r>
      <w:r w:rsidR="00F06BB2" w:rsidRPr="004C5FD1">
        <w:t xml:space="preserve"> </w:t>
      </w:r>
      <w:r w:rsidRPr="004C5FD1">
        <w:t>њему</w:t>
      </w:r>
      <w:r w:rsidR="00F06BB2" w:rsidRPr="004C5FD1">
        <w:t xml:space="preserve"> </w:t>
      </w:r>
      <w:r w:rsidRPr="004C5FD1">
        <w:t>дефинисане</w:t>
      </w:r>
      <w:r w:rsidR="00F06BB2" w:rsidRPr="004C5FD1">
        <w:t xml:space="preserve"> </w:t>
      </w:r>
      <w:r w:rsidRPr="004C5FD1">
        <w:t>стилове</w:t>
      </w:r>
      <w:r w:rsidR="00F06BB2" w:rsidRPr="004C5FD1">
        <w:t xml:space="preserve"> </w:t>
      </w:r>
      <w:r w:rsidRPr="004C5FD1">
        <w:t>треба</w:t>
      </w:r>
      <w:r w:rsidR="00F06BB2" w:rsidRPr="004C5FD1">
        <w:t xml:space="preserve"> </w:t>
      </w:r>
      <w:r w:rsidRPr="004C5FD1">
        <w:t>користити</w:t>
      </w:r>
      <w:r w:rsidR="00F06BB2" w:rsidRPr="004C5FD1">
        <w:t xml:space="preserve"> </w:t>
      </w:r>
      <w:r w:rsidRPr="004C5FD1">
        <w:t>као</w:t>
      </w:r>
      <w:r w:rsidR="00F06BB2" w:rsidRPr="004C5FD1">
        <w:t xml:space="preserve"> </w:t>
      </w:r>
      <w:r w:rsidRPr="004C5FD1">
        <w:t>образац</w:t>
      </w:r>
      <w:r w:rsidR="00F06BB2" w:rsidRPr="004C5FD1">
        <w:t xml:space="preserve">. </w:t>
      </w:r>
      <w:r w:rsidRPr="004C5FD1">
        <w:t>Стилови</w:t>
      </w:r>
      <w:r w:rsidR="00C04786" w:rsidRPr="004C5FD1">
        <w:t xml:space="preserve"> </w:t>
      </w:r>
      <w:r w:rsidRPr="004C5FD1">
        <w:t>се</w:t>
      </w:r>
      <w:r w:rsidR="00C04786" w:rsidRPr="004C5FD1">
        <w:t xml:space="preserve"> </w:t>
      </w:r>
      <w:r w:rsidRPr="004C5FD1">
        <w:t>могу</w:t>
      </w:r>
      <w:r w:rsidR="00C04786" w:rsidRPr="004C5FD1">
        <w:t xml:space="preserve"> </w:t>
      </w:r>
      <w:r w:rsidRPr="004C5FD1">
        <w:t>наћи</w:t>
      </w:r>
      <w:r w:rsidR="00C04786" w:rsidRPr="004C5FD1">
        <w:t xml:space="preserve"> </w:t>
      </w:r>
      <w:r w:rsidRPr="004C5FD1">
        <w:t>преко</w:t>
      </w:r>
      <w:r w:rsidR="00C04786" w:rsidRPr="004C5FD1">
        <w:t xml:space="preserve"> </w:t>
      </w:r>
      <w:r w:rsidRPr="004C5FD1">
        <w:t>поља</w:t>
      </w:r>
      <w:r w:rsidR="00C04786" w:rsidRPr="004C5FD1">
        <w:t xml:space="preserve"> </w:t>
      </w:r>
      <w:r w:rsidR="00B82F49" w:rsidRPr="004C5FD1">
        <w:rPr>
          <w:i/>
        </w:rPr>
        <w:t>Formatting</w:t>
      </w:r>
      <w:r w:rsidR="00C04786" w:rsidRPr="004C5FD1">
        <w:rPr>
          <w:i/>
        </w:rPr>
        <w:t xml:space="preserve"> </w:t>
      </w:r>
      <w:r w:rsidR="00B82F49" w:rsidRPr="004C5FD1">
        <w:rPr>
          <w:i/>
        </w:rPr>
        <w:t>Toolbar</w:t>
      </w:r>
      <w:r w:rsidR="00C04786" w:rsidRPr="004C5FD1">
        <w:t xml:space="preserve"> </w:t>
      </w:r>
      <w:r w:rsidRPr="004C5FD1">
        <w:t>у</w:t>
      </w:r>
      <w:r w:rsidR="00C04786" w:rsidRPr="004C5FD1">
        <w:t xml:space="preserve"> </w:t>
      </w:r>
      <w:r w:rsidRPr="004C5FD1">
        <w:t>верзији</w:t>
      </w:r>
      <w:r w:rsidR="002A5F84" w:rsidRPr="004C5FD1">
        <w:t xml:space="preserve"> </w:t>
      </w:r>
      <w:r w:rsidR="00B82F49" w:rsidRPr="004C5FD1">
        <w:rPr>
          <w:i/>
        </w:rPr>
        <w:t>MS</w:t>
      </w:r>
      <w:r w:rsidR="002A5F84" w:rsidRPr="004C5FD1">
        <w:rPr>
          <w:i/>
        </w:rPr>
        <w:t xml:space="preserve"> W</w:t>
      </w:r>
      <w:r w:rsidR="00B82F49" w:rsidRPr="004C5FD1">
        <w:rPr>
          <w:i/>
        </w:rPr>
        <w:t>ord</w:t>
      </w:r>
      <w:r w:rsidR="002A5F84" w:rsidRPr="004C5FD1">
        <w:rPr>
          <w:i/>
        </w:rPr>
        <w:t xml:space="preserve"> </w:t>
      </w:r>
      <w:r w:rsidR="00C04786" w:rsidRPr="004C5FD1">
        <w:rPr>
          <w:i/>
        </w:rPr>
        <w:t>2003</w:t>
      </w:r>
      <w:r w:rsidR="00C04786" w:rsidRPr="004C5FD1">
        <w:t xml:space="preserve">, </w:t>
      </w:r>
      <w:r w:rsidRPr="004C5FD1">
        <w:t>или</w:t>
      </w:r>
      <w:r w:rsidR="00C04786" w:rsidRPr="004C5FD1">
        <w:t xml:space="preserve"> </w:t>
      </w:r>
      <w:r w:rsidRPr="004C5FD1">
        <w:t>преко</w:t>
      </w:r>
      <w:r w:rsidR="00C04786" w:rsidRPr="004C5FD1">
        <w:t xml:space="preserve"> </w:t>
      </w:r>
      <w:r w:rsidR="00B82F49" w:rsidRPr="004C5FD1">
        <w:rPr>
          <w:i/>
        </w:rPr>
        <w:t>Home-&gt;St</w:t>
      </w:r>
      <w:r w:rsidR="00C04786" w:rsidRPr="004C5FD1">
        <w:rPr>
          <w:i/>
        </w:rPr>
        <w:t>y</w:t>
      </w:r>
      <w:r w:rsidR="00B82F49" w:rsidRPr="004C5FD1">
        <w:rPr>
          <w:i/>
        </w:rPr>
        <w:t>les</w:t>
      </w:r>
      <w:r w:rsidR="00C04786" w:rsidRPr="004C5FD1">
        <w:t xml:space="preserve"> (</w:t>
      </w:r>
      <w:r w:rsidRPr="004C5FD1">
        <w:t>кликом</w:t>
      </w:r>
      <w:r w:rsidR="00C04786" w:rsidRPr="004C5FD1">
        <w:t xml:space="preserve"> </w:t>
      </w:r>
      <w:r w:rsidRPr="004C5FD1">
        <w:t>на</w:t>
      </w:r>
      <w:r w:rsidR="00C04786" w:rsidRPr="004C5FD1">
        <w:t xml:space="preserve"> </w:t>
      </w:r>
      <w:r w:rsidRPr="004C5FD1">
        <w:t>стрелицу</w:t>
      </w:r>
      <w:r w:rsidR="00C04786" w:rsidRPr="004C5FD1">
        <w:t xml:space="preserve">) </w:t>
      </w:r>
      <w:r w:rsidRPr="004C5FD1">
        <w:t>у</w:t>
      </w:r>
      <w:r w:rsidR="00C04786" w:rsidRPr="004C5FD1">
        <w:t xml:space="preserve"> </w:t>
      </w:r>
      <w:r w:rsidRPr="004C5FD1">
        <w:t>верзији</w:t>
      </w:r>
      <w:r w:rsidR="002A5F84" w:rsidRPr="004C5FD1">
        <w:t xml:space="preserve"> </w:t>
      </w:r>
      <w:r w:rsidR="00B82F49" w:rsidRPr="004C5FD1">
        <w:rPr>
          <w:i/>
        </w:rPr>
        <w:t>MS</w:t>
      </w:r>
      <w:r w:rsidR="002A5F84" w:rsidRPr="004C5FD1">
        <w:rPr>
          <w:i/>
        </w:rPr>
        <w:t xml:space="preserve"> W</w:t>
      </w:r>
      <w:r w:rsidR="00B82F49" w:rsidRPr="004C5FD1">
        <w:rPr>
          <w:i/>
        </w:rPr>
        <w:t>ord</w:t>
      </w:r>
      <w:r w:rsidR="00C04786" w:rsidRPr="004C5FD1">
        <w:rPr>
          <w:i/>
        </w:rPr>
        <w:t xml:space="preserve"> 2007</w:t>
      </w:r>
      <w:r w:rsidR="00C04786" w:rsidRPr="004C5FD1">
        <w:t xml:space="preserve">. </w:t>
      </w:r>
      <w:r w:rsidRPr="004C5FD1">
        <w:t>Препоручује</w:t>
      </w:r>
      <w:r w:rsidR="00C04786" w:rsidRPr="004C5FD1">
        <w:t xml:space="preserve"> </w:t>
      </w:r>
      <w:r w:rsidRPr="004C5FD1">
        <w:t>се</w:t>
      </w:r>
      <w:r w:rsidR="00C04786" w:rsidRPr="004C5FD1">
        <w:t xml:space="preserve"> </w:t>
      </w:r>
      <w:r w:rsidRPr="004C5FD1">
        <w:t>да</w:t>
      </w:r>
      <w:r w:rsidR="00C04786" w:rsidRPr="004C5FD1">
        <w:t xml:space="preserve"> </w:t>
      </w:r>
      <w:r w:rsidRPr="004C5FD1">
        <w:t>овај</w:t>
      </w:r>
      <w:r w:rsidR="00C04786" w:rsidRPr="004C5FD1">
        <w:t xml:space="preserve"> </w:t>
      </w:r>
      <w:r w:rsidRPr="004C5FD1">
        <w:t>документ</w:t>
      </w:r>
      <w:r w:rsidR="00C04786" w:rsidRPr="004C5FD1">
        <w:t xml:space="preserve"> </w:t>
      </w:r>
      <w:r w:rsidRPr="004C5FD1">
        <w:t>сачувате</w:t>
      </w:r>
      <w:r w:rsidR="00C04786" w:rsidRPr="004C5FD1">
        <w:t xml:space="preserve"> </w:t>
      </w:r>
      <w:r w:rsidRPr="004C5FD1">
        <w:t>у</w:t>
      </w:r>
      <w:r w:rsidR="00C04786" w:rsidRPr="004C5FD1">
        <w:t xml:space="preserve"> </w:t>
      </w:r>
      <w:r w:rsidRPr="004C5FD1">
        <w:t>два</w:t>
      </w:r>
      <w:r w:rsidR="00C04786" w:rsidRPr="004C5FD1">
        <w:t xml:space="preserve"> </w:t>
      </w:r>
      <w:r w:rsidRPr="004C5FD1">
        <w:t>фајла</w:t>
      </w:r>
      <w:r w:rsidR="00C04786" w:rsidRPr="004C5FD1">
        <w:t xml:space="preserve">, </w:t>
      </w:r>
      <w:r w:rsidRPr="004C5FD1">
        <w:t>нпр</w:t>
      </w:r>
      <w:r w:rsidR="00C04786" w:rsidRPr="004C5FD1">
        <w:t xml:space="preserve">. </w:t>
      </w:r>
      <w:r w:rsidR="00B82F49" w:rsidRPr="004C5FD1">
        <w:rPr>
          <w:b/>
        </w:rPr>
        <w:t>teza</w:t>
      </w:r>
      <w:r w:rsidR="00C04786" w:rsidRPr="004C5FD1">
        <w:rPr>
          <w:b/>
        </w:rPr>
        <w:t>.</w:t>
      </w:r>
      <w:r w:rsidR="00B82F49" w:rsidRPr="004C5FD1">
        <w:rPr>
          <w:b/>
        </w:rPr>
        <w:t>docx</w:t>
      </w:r>
      <w:r w:rsidR="00C04786" w:rsidRPr="004C5FD1">
        <w:t xml:space="preserve"> </w:t>
      </w:r>
      <w:r w:rsidRPr="004C5FD1">
        <w:t>и</w:t>
      </w:r>
      <w:r w:rsidR="00C04786" w:rsidRPr="004C5FD1">
        <w:t xml:space="preserve"> </w:t>
      </w:r>
      <w:r w:rsidR="00B82F49" w:rsidRPr="004C5FD1">
        <w:rPr>
          <w:b/>
        </w:rPr>
        <w:t>uputstvo</w:t>
      </w:r>
      <w:r w:rsidR="00C04786" w:rsidRPr="004C5FD1">
        <w:rPr>
          <w:b/>
        </w:rPr>
        <w:t>.</w:t>
      </w:r>
      <w:r w:rsidR="00B82F49" w:rsidRPr="004C5FD1">
        <w:rPr>
          <w:b/>
        </w:rPr>
        <w:t>docx</w:t>
      </w:r>
      <w:r w:rsidR="00C04786" w:rsidRPr="004C5FD1">
        <w:t xml:space="preserve">. </w:t>
      </w:r>
      <w:r w:rsidRPr="004C5FD1">
        <w:t>У</w:t>
      </w:r>
      <w:r w:rsidR="00C04786" w:rsidRPr="004C5FD1">
        <w:t xml:space="preserve"> </w:t>
      </w:r>
      <w:r w:rsidRPr="004C5FD1">
        <w:t>фајлу</w:t>
      </w:r>
      <w:r w:rsidR="00C04786" w:rsidRPr="004C5FD1">
        <w:t xml:space="preserve"> </w:t>
      </w:r>
      <w:r w:rsidR="00B82F49" w:rsidRPr="004C5FD1">
        <w:rPr>
          <w:b/>
        </w:rPr>
        <w:t>teza</w:t>
      </w:r>
      <w:r w:rsidR="00C04786" w:rsidRPr="004C5FD1">
        <w:rPr>
          <w:b/>
        </w:rPr>
        <w:t>.</w:t>
      </w:r>
      <w:r w:rsidR="00B82F49" w:rsidRPr="004C5FD1">
        <w:rPr>
          <w:b/>
        </w:rPr>
        <w:t>docx</w:t>
      </w:r>
      <w:r w:rsidR="00C04786" w:rsidRPr="004C5FD1">
        <w:t xml:space="preserve"> </w:t>
      </w:r>
      <w:r w:rsidRPr="004C5FD1">
        <w:t>унесите</w:t>
      </w:r>
      <w:r w:rsidR="00C04786" w:rsidRPr="004C5FD1">
        <w:t xml:space="preserve"> </w:t>
      </w:r>
      <w:r w:rsidRPr="004C5FD1">
        <w:t>своје</w:t>
      </w:r>
      <w:r w:rsidR="00C04786" w:rsidRPr="004C5FD1">
        <w:t xml:space="preserve"> </w:t>
      </w:r>
      <w:r w:rsidRPr="004C5FD1">
        <w:t>податке</w:t>
      </w:r>
      <w:r w:rsidR="00C04786" w:rsidRPr="004C5FD1">
        <w:t xml:space="preserve"> </w:t>
      </w:r>
      <w:r w:rsidRPr="004C5FD1">
        <w:t>на</w:t>
      </w:r>
      <w:r w:rsidR="00C04786" w:rsidRPr="004C5FD1">
        <w:t xml:space="preserve"> </w:t>
      </w:r>
      <w:r w:rsidRPr="004C5FD1">
        <w:t>насловну</w:t>
      </w:r>
      <w:r w:rsidR="00C04786" w:rsidRPr="004C5FD1">
        <w:t xml:space="preserve"> </w:t>
      </w:r>
      <w:r w:rsidRPr="004C5FD1">
        <w:t>страну</w:t>
      </w:r>
      <w:r w:rsidR="00466380" w:rsidRPr="004C5FD1">
        <w:t>,</w:t>
      </w:r>
      <w:r w:rsidR="00C04786" w:rsidRPr="004C5FD1">
        <w:t xml:space="preserve"> </w:t>
      </w:r>
      <w:r w:rsidRPr="004C5FD1">
        <w:t>а</w:t>
      </w:r>
      <w:r w:rsidR="00C04786" w:rsidRPr="004C5FD1">
        <w:t xml:space="preserve"> </w:t>
      </w:r>
      <w:r w:rsidRPr="004C5FD1">
        <w:t>остали</w:t>
      </w:r>
      <w:r w:rsidR="00C04786" w:rsidRPr="004C5FD1">
        <w:t xml:space="preserve"> </w:t>
      </w:r>
      <w:r w:rsidRPr="004C5FD1">
        <w:t>део</w:t>
      </w:r>
      <w:r w:rsidR="00C04786" w:rsidRPr="004C5FD1">
        <w:t xml:space="preserve"> </w:t>
      </w:r>
      <w:r w:rsidRPr="004C5FD1">
        <w:t>упутства</w:t>
      </w:r>
      <w:r w:rsidR="00A14EB5" w:rsidRPr="004C5FD1">
        <w:t xml:space="preserve"> </w:t>
      </w:r>
      <w:r w:rsidRPr="004C5FD1">
        <w:t>осим</w:t>
      </w:r>
      <w:r w:rsidR="00A14EB5" w:rsidRPr="004C5FD1">
        <w:t xml:space="preserve"> </w:t>
      </w:r>
      <w:r w:rsidRPr="004C5FD1">
        <w:t>садржаја</w:t>
      </w:r>
      <w:r w:rsidR="00C04786" w:rsidRPr="004C5FD1">
        <w:t xml:space="preserve"> </w:t>
      </w:r>
      <w:r w:rsidRPr="004C5FD1">
        <w:t>избришите</w:t>
      </w:r>
      <w:r w:rsidR="00C04786" w:rsidRPr="004C5FD1">
        <w:t xml:space="preserve">, </w:t>
      </w:r>
      <w:r w:rsidRPr="004C5FD1">
        <w:t>и</w:t>
      </w:r>
      <w:r w:rsidR="00C04786" w:rsidRPr="004C5FD1">
        <w:t xml:space="preserve"> </w:t>
      </w:r>
      <w:r w:rsidRPr="004C5FD1">
        <w:t>затим</w:t>
      </w:r>
      <w:r w:rsidR="00C04786" w:rsidRPr="004C5FD1">
        <w:t xml:space="preserve"> </w:t>
      </w:r>
      <w:r w:rsidRPr="004C5FD1">
        <w:t>почните</w:t>
      </w:r>
      <w:r w:rsidR="00C04786" w:rsidRPr="004C5FD1">
        <w:t xml:space="preserve"> </w:t>
      </w:r>
      <w:r w:rsidRPr="004C5FD1">
        <w:t>писање</w:t>
      </w:r>
      <w:r w:rsidR="00C04786" w:rsidRPr="004C5FD1">
        <w:t xml:space="preserve"> </w:t>
      </w:r>
      <w:r w:rsidRPr="004C5FD1">
        <w:t>тезе</w:t>
      </w:r>
      <w:r w:rsidR="00C04786" w:rsidRPr="004C5FD1">
        <w:t xml:space="preserve"> </w:t>
      </w:r>
      <w:r w:rsidRPr="004C5FD1">
        <w:t>користећи</w:t>
      </w:r>
      <w:r w:rsidR="00C04786" w:rsidRPr="004C5FD1">
        <w:t xml:space="preserve"> </w:t>
      </w:r>
      <w:r w:rsidRPr="004C5FD1">
        <w:t>припремљене</w:t>
      </w:r>
      <w:r w:rsidR="00C04786" w:rsidRPr="004C5FD1">
        <w:t xml:space="preserve"> </w:t>
      </w:r>
      <w:r w:rsidRPr="004C5FD1">
        <w:t>стилове</w:t>
      </w:r>
      <w:r w:rsidR="00C04786" w:rsidRPr="004C5FD1">
        <w:t xml:space="preserve"> </w:t>
      </w:r>
      <w:r w:rsidRPr="004C5FD1">
        <w:t>према</w:t>
      </w:r>
      <w:r w:rsidR="00C04786" w:rsidRPr="004C5FD1">
        <w:t xml:space="preserve"> </w:t>
      </w:r>
      <w:r w:rsidRPr="004C5FD1">
        <w:t>упутству</w:t>
      </w:r>
      <w:r w:rsidR="00C04786" w:rsidRPr="004C5FD1">
        <w:t xml:space="preserve"> </w:t>
      </w:r>
      <w:r w:rsidRPr="004C5FD1">
        <w:t>из</w:t>
      </w:r>
      <w:r w:rsidR="00C04786" w:rsidRPr="004C5FD1">
        <w:t xml:space="preserve"> </w:t>
      </w:r>
      <w:r w:rsidRPr="004C5FD1">
        <w:t>фајла</w:t>
      </w:r>
      <w:r w:rsidR="00C04786" w:rsidRPr="004C5FD1">
        <w:t xml:space="preserve"> </w:t>
      </w:r>
      <w:r w:rsidR="00B82F49" w:rsidRPr="004C5FD1">
        <w:rPr>
          <w:b/>
        </w:rPr>
        <w:t>uputstvo</w:t>
      </w:r>
      <w:r w:rsidR="00C04786" w:rsidRPr="004C5FD1">
        <w:rPr>
          <w:b/>
        </w:rPr>
        <w:t>.</w:t>
      </w:r>
      <w:r w:rsidR="00B82F49" w:rsidRPr="004C5FD1">
        <w:rPr>
          <w:b/>
        </w:rPr>
        <w:t>docx</w:t>
      </w:r>
      <w:r w:rsidR="00084D3C" w:rsidRPr="004C5FD1">
        <w:t>.</w:t>
      </w:r>
    </w:p>
    <w:p w:rsidR="00084D3C" w:rsidRPr="004C5FD1" w:rsidRDefault="006412E1" w:rsidP="00084D3C">
      <w:pPr>
        <w:pStyle w:val="Osnovnitekst"/>
      </w:pPr>
      <w:r w:rsidRPr="004C5FD1">
        <w:t>Према</w:t>
      </w:r>
      <w:r w:rsidR="00084D3C" w:rsidRPr="004C5FD1">
        <w:t xml:space="preserve"> </w:t>
      </w:r>
      <w:r w:rsidRPr="004C5FD1">
        <w:t>потреби</w:t>
      </w:r>
      <w:r w:rsidR="00084D3C" w:rsidRPr="004C5FD1">
        <w:t xml:space="preserve"> </w:t>
      </w:r>
      <w:r w:rsidRPr="004C5FD1">
        <w:t>могу</w:t>
      </w:r>
      <w:r w:rsidR="00084D3C" w:rsidRPr="004C5FD1">
        <w:t xml:space="preserve"> </w:t>
      </w:r>
      <w:r w:rsidRPr="004C5FD1">
        <w:t>се</w:t>
      </w:r>
      <w:r w:rsidR="00084D3C" w:rsidRPr="004C5FD1">
        <w:t xml:space="preserve"> </w:t>
      </w:r>
      <w:r w:rsidRPr="004C5FD1">
        <w:t>и</w:t>
      </w:r>
      <w:r w:rsidR="00084D3C" w:rsidRPr="004C5FD1">
        <w:t xml:space="preserve"> </w:t>
      </w:r>
      <w:r w:rsidRPr="004C5FD1">
        <w:t>ручно</w:t>
      </w:r>
      <w:r w:rsidR="00084D3C" w:rsidRPr="004C5FD1">
        <w:t xml:space="preserve"> </w:t>
      </w:r>
      <w:r w:rsidRPr="004C5FD1">
        <w:t>извршити</w:t>
      </w:r>
      <w:r w:rsidR="00084D3C" w:rsidRPr="004C5FD1">
        <w:t xml:space="preserve"> </w:t>
      </w:r>
      <w:r w:rsidRPr="004C5FD1">
        <w:t>подешавања</w:t>
      </w:r>
      <w:r w:rsidR="00084D3C" w:rsidRPr="004C5FD1">
        <w:t xml:space="preserve"> </w:t>
      </w:r>
      <w:r w:rsidRPr="004C5FD1">
        <w:t>на</w:t>
      </w:r>
      <w:r w:rsidR="00084D3C" w:rsidRPr="004C5FD1">
        <w:t xml:space="preserve"> </w:t>
      </w:r>
      <w:r w:rsidRPr="004C5FD1">
        <w:t>начин</w:t>
      </w:r>
      <w:r w:rsidR="00084D3C" w:rsidRPr="004C5FD1">
        <w:t xml:space="preserve"> </w:t>
      </w:r>
      <w:r w:rsidRPr="004C5FD1">
        <w:t>који</w:t>
      </w:r>
      <w:r w:rsidR="00084D3C" w:rsidRPr="004C5FD1">
        <w:t xml:space="preserve"> </w:t>
      </w:r>
      <w:r w:rsidRPr="004C5FD1">
        <w:t>ће</w:t>
      </w:r>
      <w:r w:rsidR="00084D3C" w:rsidRPr="004C5FD1">
        <w:t xml:space="preserve"> </w:t>
      </w:r>
      <w:r w:rsidRPr="004C5FD1">
        <w:t>бити</w:t>
      </w:r>
      <w:r w:rsidR="00084D3C" w:rsidRPr="004C5FD1">
        <w:t xml:space="preserve"> </w:t>
      </w:r>
      <w:r w:rsidRPr="004C5FD1">
        <w:t>описан</w:t>
      </w:r>
      <w:r w:rsidR="00084D3C" w:rsidRPr="004C5FD1">
        <w:t xml:space="preserve"> </w:t>
      </w:r>
      <w:r w:rsidRPr="004C5FD1">
        <w:t>у</w:t>
      </w:r>
      <w:r w:rsidR="00084D3C" w:rsidRPr="004C5FD1">
        <w:t xml:space="preserve"> </w:t>
      </w:r>
      <w:r w:rsidRPr="004C5FD1">
        <w:t>прилогу</w:t>
      </w:r>
      <w:r w:rsidR="00084D3C" w:rsidRPr="004C5FD1">
        <w:t xml:space="preserve"> </w:t>
      </w:r>
      <w:r w:rsidRPr="004C5FD1">
        <w:t>А</w:t>
      </w:r>
      <w:r w:rsidR="00084D3C" w:rsidRPr="004C5FD1">
        <w:t xml:space="preserve">. </w:t>
      </w:r>
      <w:r w:rsidRPr="004C5FD1">
        <w:t>Ово</w:t>
      </w:r>
      <w:r w:rsidR="00084D3C" w:rsidRPr="004C5FD1">
        <w:t xml:space="preserve"> </w:t>
      </w:r>
      <w:r w:rsidRPr="004C5FD1">
        <w:t>се</w:t>
      </w:r>
      <w:r w:rsidR="00084D3C" w:rsidRPr="004C5FD1">
        <w:t xml:space="preserve"> </w:t>
      </w:r>
      <w:r w:rsidRPr="004C5FD1">
        <w:t>првенствено</w:t>
      </w:r>
      <w:r w:rsidR="00084D3C" w:rsidRPr="004C5FD1">
        <w:t xml:space="preserve"> </w:t>
      </w:r>
      <w:r w:rsidRPr="004C5FD1">
        <w:t>односи</w:t>
      </w:r>
      <w:r w:rsidR="00084D3C" w:rsidRPr="004C5FD1">
        <w:t xml:space="preserve"> </w:t>
      </w:r>
      <w:r w:rsidRPr="004C5FD1">
        <w:t>на</w:t>
      </w:r>
      <w:r w:rsidR="00084D3C" w:rsidRPr="004C5FD1">
        <w:t xml:space="preserve"> </w:t>
      </w:r>
      <w:r w:rsidRPr="004C5FD1">
        <w:t>оне</w:t>
      </w:r>
      <w:r w:rsidR="00084D3C" w:rsidRPr="004C5FD1">
        <w:t xml:space="preserve"> </w:t>
      </w:r>
      <w:r w:rsidRPr="004C5FD1">
        <w:t>случајеве</w:t>
      </w:r>
      <w:r w:rsidR="00084D3C" w:rsidRPr="004C5FD1">
        <w:t xml:space="preserve"> </w:t>
      </w:r>
      <w:r w:rsidRPr="004C5FD1">
        <w:t>када</w:t>
      </w:r>
      <w:r w:rsidR="00084D3C" w:rsidRPr="004C5FD1">
        <w:t xml:space="preserve"> </w:t>
      </w:r>
      <w:r w:rsidRPr="004C5FD1">
        <w:t>дође</w:t>
      </w:r>
      <w:r w:rsidR="00084D3C" w:rsidRPr="004C5FD1">
        <w:t xml:space="preserve"> </w:t>
      </w:r>
      <w:r w:rsidRPr="004C5FD1">
        <w:t>до</w:t>
      </w:r>
      <w:r w:rsidR="00084D3C" w:rsidRPr="004C5FD1">
        <w:t xml:space="preserve"> </w:t>
      </w:r>
      <w:r w:rsidRPr="004C5FD1">
        <w:t>поремећаја</w:t>
      </w:r>
      <w:r w:rsidR="00084D3C" w:rsidRPr="004C5FD1">
        <w:t xml:space="preserve"> </w:t>
      </w:r>
      <w:r w:rsidRPr="004C5FD1">
        <w:t>у</w:t>
      </w:r>
      <w:r w:rsidR="00084D3C" w:rsidRPr="004C5FD1">
        <w:t xml:space="preserve"> </w:t>
      </w:r>
      <w:r w:rsidRPr="004C5FD1">
        <w:t>дефиницији</w:t>
      </w:r>
      <w:r w:rsidR="00084D3C" w:rsidRPr="004C5FD1">
        <w:t xml:space="preserve"> </w:t>
      </w:r>
      <w:r w:rsidRPr="004C5FD1">
        <w:t>стилова</w:t>
      </w:r>
      <w:r w:rsidR="00084D3C" w:rsidRPr="004C5FD1">
        <w:t xml:space="preserve"> </w:t>
      </w:r>
      <w:r w:rsidRPr="004C5FD1">
        <w:t>текста</w:t>
      </w:r>
      <w:r w:rsidR="00084D3C" w:rsidRPr="004C5FD1">
        <w:t xml:space="preserve"> </w:t>
      </w:r>
      <w:r w:rsidRPr="004C5FD1">
        <w:t>који</w:t>
      </w:r>
      <w:r w:rsidR="00084D3C" w:rsidRPr="004C5FD1">
        <w:t xml:space="preserve"> </w:t>
      </w:r>
      <w:r w:rsidRPr="004C5FD1">
        <w:t>су</w:t>
      </w:r>
      <w:r w:rsidR="00084D3C" w:rsidRPr="004C5FD1">
        <w:t xml:space="preserve"> </w:t>
      </w:r>
      <w:r w:rsidRPr="004C5FD1">
        <w:t>у</w:t>
      </w:r>
      <w:r w:rsidR="00084D3C" w:rsidRPr="004C5FD1">
        <w:t xml:space="preserve"> </w:t>
      </w:r>
      <w:r w:rsidRPr="004C5FD1">
        <w:t>употреби</w:t>
      </w:r>
      <w:r w:rsidR="00084D3C" w:rsidRPr="004C5FD1">
        <w:t xml:space="preserve">. </w:t>
      </w:r>
      <w:r w:rsidRPr="004C5FD1">
        <w:t>Не</w:t>
      </w:r>
      <w:r w:rsidR="00084D3C" w:rsidRPr="004C5FD1">
        <w:t xml:space="preserve"> </w:t>
      </w:r>
      <w:r w:rsidRPr="004C5FD1">
        <w:t>треба</w:t>
      </w:r>
      <w:r w:rsidR="00084D3C" w:rsidRPr="004C5FD1">
        <w:t xml:space="preserve"> </w:t>
      </w:r>
      <w:r w:rsidRPr="004C5FD1">
        <w:t>самостално</w:t>
      </w:r>
      <w:r w:rsidR="00084D3C" w:rsidRPr="004C5FD1">
        <w:t xml:space="preserve"> </w:t>
      </w:r>
      <w:r w:rsidRPr="004C5FD1">
        <w:t>мењати</w:t>
      </w:r>
      <w:r w:rsidR="00084D3C" w:rsidRPr="004C5FD1">
        <w:t xml:space="preserve"> </w:t>
      </w:r>
      <w:r w:rsidRPr="004C5FD1">
        <w:t>параметре</w:t>
      </w:r>
      <w:r w:rsidR="00084D3C" w:rsidRPr="004C5FD1">
        <w:t xml:space="preserve"> </w:t>
      </w:r>
      <w:r w:rsidRPr="004C5FD1">
        <w:t>без</w:t>
      </w:r>
      <w:r w:rsidR="00084D3C" w:rsidRPr="004C5FD1">
        <w:t xml:space="preserve"> </w:t>
      </w:r>
      <w:r w:rsidRPr="004C5FD1">
        <w:t>преке</w:t>
      </w:r>
      <w:r w:rsidR="00084D3C" w:rsidRPr="004C5FD1">
        <w:t xml:space="preserve"> </w:t>
      </w:r>
      <w:r w:rsidRPr="004C5FD1">
        <w:t>потребе</w:t>
      </w:r>
      <w:r w:rsidR="00084D3C" w:rsidRPr="004C5FD1">
        <w:t xml:space="preserve">. </w:t>
      </w:r>
      <w:r w:rsidRPr="004C5FD1">
        <w:t>Уколико</w:t>
      </w:r>
      <w:r w:rsidR="00084D3C" w:rsidRPr="004C5FD1">
        <w:t xml:space="preserve"> </w:t>
      </w:r>
      <w:r w:rsidRPr="004C5FD1">
        <w:t>се</w:t>
      </w:r>
      <w:r w:rsidR="00084D3C" w:rsidRPr="004C5FD1">
        <w:t xml:space="preserve"> </w:t>
      </w:r>
      <w:r w:rsidRPr="004C5FD1">
        <w:t>нека</w:t>
      </w:r>
      <w:r w:rsidR="00084D3C" w:rsidRPr="004C5FD1">
        <w:t xml:space="preserve"> </w:t>
      </w:r>
      <w:r w:rsidRPr="004C5FD1">
        <w:t>промена</w:t>
      </w:r>
      <w:r w:rsidR="00084D3C" w:rsidRPr="004C5FD1">
        <w:t xml:space="preserve"> </w:t>
      </w:r>
      <w:r w:rsidRPr="004C5FD1">
        <w:t>ипак</w:t>
      </w:r>
      <w:r w:rsidR="00084D3C" w:rsidRPr="004C5FD1">
        <w:t xml:space="preserve"> </w:t>
      </w:r>
      <w:r w:rsidRPr="004C5FD1">
        <w:t>врши</w:t>
      </w:r>
      <w:r w:rsidR="00084D3C" w:rsidRPr="004C5FD1">
        <w:t xml:space="preserve">, </w:t>
      </w:r>
      <w:r w:rsidRPr="004C5FD1">
        <w:t>она</w:t>
      </w:r>
      <w:r w:rsidR="00084D3C" w:rsidRPr="004C5FD1">
        <w:t xml:space="preserve"> </w:t>
      </w:r>
      <w:r w:rsidRPr="004C5FD1">
        <w:t>треба</w:t>
      </w:r>
      <w:r w:rsidR="00084D3C" w:rsidRPr="004C5FD1">
        <w:t xml:space="preserve"> </w:t>
      </w:r>
      <w:r w:rsidRPr="004C5FD1">
        <w:t>да</w:t>
      </w:r>
      <w:r w:rsidR="00084D3C" w:rsidRPr="004C5FD1">
        <w:t xml:space="preserve"> </w:t>
      </w:r>
      <w:r w:rsidRPr="004C5FD1">
        <w:t>важи</w:t>
      </w:r>
      <w:r w:rsidR="00084D3C" w:rsidRPr="004C5FD1">
        <w:t xml:space="preserve"> </w:t>
      </w:r>
      <w:r w:rsidRPr="004C5FD1">
        <w:t>за</w:t>
      </w:r>
      <w:r w:rsidR="00084D3C" w:rsidRPr="004C5FD1">
        <w:t xml:space="preserve"> </w:t>
      </w:r>
      <w:r w:rsidRPr="004C5FD1">
        <w:t>све</w:t>
      </w:r>
      <w:r w:rsidR="00084D3C" w:rsidRPr="004C5FD1">
        <w:t xml:space="preserve"> </w:t>
      </w:r>
      <w:r w:rsidRPr="004C5FD1">
        <w:t>инстанце</w:t>
      </w:r>
      <w:r w:rsidR="00084D3C" w:rsidRPr="004C5FD1">
        <w:t xml:space="preserve"> </w:t>
      </w:r>
      <w:r w:rsidRPr="004C5FD1">
        <w:t>текста</w:t>
      </w:r>
      <w:r w:rsidR="00084D3C" w:rsidRPr="004C5FD1">
        <w:t xml:space="preserve"> </w:t>
      </w:r>
      <w:r w:rsidRPr="004C5FD1">
        <w:t>одређеног</w:t>
      </w:r>
      <w:r w:rsidR="00084D3C" w:rsidRPr="004C5FD1">
        <w:t xml:space="preserve"> </w:t>
      </w:r>
      <w:r w:rsidRPr="004C5FD1">
        <w:t>стила</w:t>
      </w:r>
      <w:r w:rsidR="00084D3C" w:rsidRPr="004C5FD1">
        <w:t xml:space="preserve">. </w:t>
      </w:r>
      <w:r w:rsidRPr="004C5FD1">
        <w:t>На</w:t>
      </w:r>
      <w:r w:rsidR="00084D3C" w:rsidRPr="004C5FD1">
        <w:t xml:space="preserve"> </w:t>
      </w:r>
      <w:r w:rsidRPr="004C5FD1">
        <w:t>пример</w:t>
      </w:r>
      <w:r w:rsidR="00084D3C" w:rsidRPr="004C5FD1">
        <w:t xml:space="preserve">, </w:t>
      </w:r>
      <w:r w:rsidRPr="004C5FD1">
        <w:t>уколико</w:t>
      </w:r>
      <w:r w:rsidR="00084D3C" w:rsidRPr="004C5FD1">
        <w:t xml:space="preserve"> </w:t>
      </w:r>
      <w:r w:rsidRPr="004C5FD1">
        <w:t>се</w:t>
      </w:r>
      <w:r w:rsidR="00084D3C" w:rsidRPr="004C5FD1">
        <w:t xml:space="preserve"> </w:t>
      </w:r>
      <w:r w:rsidRPr="004C5FD1">
        <w:t>мења</w:t>
      </w:r>
      <w:r w:rsidR="00084D3C" w:rsidRPr="004C5FD1">
        <w:t xml:space="preserve"> </w:t>
      </w:r>
      <w:r w:rsidRPr="004C5FD1">
        <w:t>размак</w:t>
      </w:r>
      <w:r w:rsidR="00084D3C" w:rsidRPr="004C5FD1">
        <w:t xml:space="preserve"> </w:t>
      </w:r>
      <w:r w:rsidRPr="004C5FD1">
        <w:t>између</w:t>
      </w:r>
      <w:r w:rsidR="00084D3C" w:rsidRPr="004C5FD1">
        <w:t xml:space="preserve"> </w:t>
      </w:r>
      <w:r w:rsidRPr="004C5FD1">
        <w:t>слике</w:t>
      </w:r>
      <w:r w:rsidR="00084D3C" w:rsidRPr="004C5FD1">
        <w:t xml:space="preserve"> </w:t>
      </w:r>
      <w:r w:rsidRPr="004C5FD1">
        <w:t>и</w:t>
      </w:r>
      <w:r w:rsidR="00084D3C" w:rsidRPr="004C5FD1">
        <w:t xml:space="preserve"> </w:t>
      </w:r>
      <w:r w:rsidRPr="004C5FD1">
        <w:t>текста</w:t>
      </w:r>
      <w:r w:rsidR="00084D3C" w:rsidRPr="004C5FD1">
        <w:t xml:space="preserve"> </w:t>
      </w:r>
      <w:r w:rsidRPr="004C5FD1">
        <w:t>објашњења</w:t>
      </w:r>
      <w:r w:rsidR="00084D3C" w:rsidRPr="004C5FD1">
        <w:t xml:space="preserve"> </w:t>
      </w:r>
      <w:r w:rsidRPr="004C5FD1">
        <w:t>испод</w:t>
      </w:r>
      <w:r w:rsidR="00084D3C" w:rsidRPr="004C5FD1">
        <w:t xml:space="preserve"> </w:t>
      </w:r>
      <w:r w:rsidRPr="004C5FD1">
        <w:t>ње</w:t>
      </w:r>
      <w:r w:rsidR="00084D3C" w:rsidRPr="004C5FD1">
        <w:t xml:space="preserve">, </w:t>
      </w:r>
      <w:r w:rsidRPr="004C5FD1">
        <w:t>онда</w:t>
      </w:r>
      <w:r w:rsidR="00084D3C" w:rsidRPr="004C5FD1">
        <w:t xml:space="preserve"> </w:t>
      </w:r>
      <w:r w:rsidRPr="004C5FD1">
        <w:t>исти</w:t>
      </w:r>
      <w:r w:rsidR="00084D3C" w:rsidRPr="004C5FD1">
        <w:t xml:space="preserve"> </w:t>
      </w:r>
      <w:r w:rsidRPr="004C5FD1">
        <w:t>размак</w:t>
      </w:r>
      <w:r w:rsidR="00084D3C" w:rsidRPr="004C5FD1">
        <w:t xml:space="preserve"> </w:t>
      </w:r>
      <w:r w:rsidRPr="004C5FD1">
        <w:t>мора</w:t>
      </w:r>
      <w:r w:rsidR="00084D3C" w:rsidRPr="004C5FD1">
        <w:t xml:space="preserve"> </w:t>
      </w:r>
      <w:r w:rsidRPr="004C5FD1">
        <w:t>бити</w:t>
      </w:r>
      <w:r w:rsidR="00084D3C" w:rsidRPr="004C5FD1">
        <w:t xml:space="preserve"> </w:t>
      </w:r>
      <w:r w:rsidRPr="004C5FD1">
        <w:t>између</w:t>
      </w:r>
      <w:r w:rsidR="00084D3C" w:rsidRPr="004C5FD1">
        <w:t xml:space="preserve"> </w:t>
      </w:r>
      <w:r w:rsidRPr="004C5FD1">
        <w:t>свих</w:t>
      </w:r>
      <w:r w:rsidR="00084D3C" w:rsidRPr="004C5FD1">
        <w:t xml:space="preserve"> </w:t>
      </w:r>
      <w:r w:rsidRPr="004C5FD1">
        <w:t>слика</w:t>
      </w:r>
      <w:r w:rsidR="00084D3C" w:rsidRPr="004C5FD1">
        <w:t xml:space="preserve"> </w:t>
      </w:r>
      <w:r w:rsidRPr="004C5FD1">
        <w:t>и</w:t>
      </w:r>
      <w:r w:rsidR="00084D3C" w:rsidRPr="004C5FD1">
        <w:t xml:space="preserve"> </w:t>
      </w:r>
      <w:r w:rsidRPr="004C5FD1">
        <w:t>текста</w:t>
      </w:r>
      <w:r w:rsidR="00084D3C" w:rsidRPr="004C5FD1">
        <w:t xml:space="preserve"> </w:t>
      </w:r>
      <w:r w:rsidRPr="004C5FD1">
        <w:t>који</w:t>
      </w:r>
      <w:r w:rsidR="00084D3C" w:rsidRPr="004C5FD1">
        <w:t xml:space="preserve"> </w:t>
      </w:r>
      <w:r w:rsidRPr="004C5FD1">
        <w:t>их</w:t>
      </w:r>
      <w:r w:rsidR="00084D3C" w:rsidRPr="004C5FD1">
        <w:t xml:space="preserve"> </w:t>
      </w:r>
      <w:r w:rsidRPr="004C5FD1">
        <w:t>објашњава</w:t>
      </w:r>
      <w:r w:rsidR="00084D3C" w:rsidRPr="004C5FD1">
        <w:t>.</w:t>
      </w:r>
    </w:p>
    <w:p w:rsidR="00F06BB2" w:rsidRPr="004C5FD1" w:rsidRDefault="006412E1" w:rsidP="00F06BB2">
      <w:pPr>
        <w:pStyle w:val="Osnovnitekst"/>
      </w:pPr>
      <w:r w:rsidRPr="004C5FD1">
        <w:t>У</w:t>
      </w:r>
      <w:r w:rsidR="00F06BB2" w:rsidRPr="004C5FD1">
        <w:t xml:space="preserve"> </w:t>
      </w:r>
      <w:r w:rsidRPr="004C5FD1">
        <w:t>овом</w:t>
      </w:r>
      <w:r w:rsidR="00F06BB2" w:rsidRPr="004C5FD1">
        <w:t xml:space="preserve"> </w:t>
      </w:r>
      <w:r w:rsidRPr="004C5FD1">
        <w:t>поглављу</w:t>
      </w:r>
      <w:r w:rsidR="00F06BB2" w:rsidRPr="004C5FD1">
        <w:t xml:space="preserve"> </w:t>
      </w:r>
      <w:r w:rsidRPr="004C5FD1">
        <w:t>ће</w:t>
      </w:r>
      <w:r w:rsidR="0021095F" w:rsidRPr="004C5FD1">
        <w:t xml:space="preserve"> </w:t>
      </w:r>
      <w:r w:rsidRPr="004C5FD1">
        <w:t>прво</w:t>
      </w:r>
      <w:r w:rsidR="0021095F" w:rsidRPr="004C5FD1">
        <w:t xml:space="preserve"> </w:t>
      </w:r>
      <w:r w:rsidRPr="004C5FD1">
        <w:t>бити</w:t>
      </w:r>
      <w:r w:rsidR="0021095F" w:rsidRPr="004C5FD1">
        <w:t xml:space="preserve"> </w:t>
      </w:r>
      <w:r w:rsidRPr="004C5FD1">
        <w:t>објашњено</w:t>
      </w:r>
      <w:r w:rsidR="0021095F" w:rsidRPr="004C5FD1">
        <w:t xml:space="preserve"> </w:t>
      </w:r>
      <w:r w:rsidRPr="004C5FD1">
        <w:t>шта</w:t>
      </w:r>
      <w:r w:rsidR="0021095F" w:rsidRPr="004C5FD1">
        <w:t xml:space="preserve"> </w:t>
      </w:r>
      <w:r w:rsidRPr="004C5FD1">
        <w:t>се</w:t>
      </w:r>
      <w:r w:rsidR="0021095F" w:rsidRPr="004C5FD1">
        <w:t xml:space="preserve"> </w:t>
      </w:r>
      <w:r w:rsidRPr="004C5FD1">
        <w:t>подразумева</w:t>
      </w:r>
      <w:r w:rsidR="0021095F" w:rsidRPr="004C5FD1">
        <w:t xml:space="preserve"> </w:t>
      </w:r>
      <w:r w:rsidRPr="004C5FD1">
        <w:t>под</w:t>
      </w:r>
      <w:r w:rsidR="0021095F" w:rsidRPr="004C5FD1">
        <w:t xml:space="preserve"> </w:t>
      </w:r>
      <w:r w:rsidRPr="004C5FD1">
        <w:t>форматирањем</w:t>
      </w:r>
      <w:r w:rsidR="0021095F" w:rsidRPr="004C5FD1">
        <w:t xml:space="preserve"> </w:t>
      </w:r>
      <w:r w:rsidRPr="004C5FD1">
        <w:t>текста</w:t>
      </w:r>
      <w:r w:rsidR="0021095F" w:rsidRPr="004C5FD1">
        <w:t xml:space="preserve">. </w:t>
      </w:r>
      <w:r w:rsidRPr="004C5FD1">
        <w:t>Затим</w:t>
      </w:r>
      <w:r w:rsidR="0021095F" w:rsidRPr="004C5FD1">
        <w:t xml:space="preserve"> </w:t>
      </w:r>
      <w:r w:rsidRPr="004C5FD1">
        <w:t>ће</w:t>
      </w:r>
      <w:r w:rsidR="0021095F" w:rsidRPr="004C5FD1">
        <w:t xml:space="preserve"> </w:t>
      </w:r>
      <w:r w:rsidRPr="004C5FD1">
        <w:t>бити</w:t>
      </w:r>
      <w:r w:rsidR="00F06BB2" w:rsidRPr="004C5FD1">
        <w:t xml:space="preserve"> </w:t>
      </w:r>
      <w:r w:rsidRPr="004C5FD1">
        <w:t>дата</w:t>
      </w:r>
      <w:r w:rsidR="00F06BB2" w:rsidRPr="004C5FD1">
        <w:t xml:space="preserve"> </w:t>
      </w:r>
      <w:r w:rsidRPr="004C5FD1">
        <w:t>листа</w:t>
      </w:r>
      <w:r w:rsidR="00F06BB2" w:rsidRPr="004C5FD1">
        <w:t xml:space="preserve"> </w:t>
      </w:r>
      <w:r w:rsidRPr="004C5FD1">
        <w:t>стилова</w:t>
      </w:r>
      <w:r w:rsidR="00F06BB2" w:rsidRPr="004C5FD1">
        <w:t xml:space="preserve"> </w:t>
      </w:r>
      <w:r w:rsidRPr="004C5FD1">
        <w:t>који</w:t>
      </w:r>
      <w:r w:rsidR="00F06BB2" w:rsidRPr="004C5FD1">
        <w:t xml:space="preserve"> </w:t>
      </w:r>
      <w:r w:rsidRPr="004C5FD1">
        <w:t>су</w:t>
      </w:r>
      <w:r w:rsidR="00F06BB2" w:rsidRPr="004C5FD1">
        <w:t xml:space="preserve"> </w:t>
      </w:r>
      <w:r w:rsidRPr="004C5FD1">
        <w:t>на</w:t>
      </w:r>
      <w:r w:rsidR="00F06BB2" w:rsidRPr="004C5FD1">
        <w:t xml:space="preserve"> </w:t>
      </w:r>
      <w:r w:rsidRPr="004C5FD1">
        <w:t>располагању</w:t>
      </w:r>
      <w:r w:rsidR="00F06BB2" w:rsidRPr="004C5FD1">
        <w:t xml:space="preserve"> </w:t>
      </w:r>
      <w:r w:rsidRPr="004C5FD1">
        <w:t>у</w:t>
      </w:r>
      <w:r w:rsidR="00F06BB2" w:rsidRPr="004C5FD1">
        <w:t xml:space="preserve"> </w:t>
      </w:r>
      <w:r w:rsidRPr="004C5FD1">
        <w:t>овом</w:t>
      </w:r>
      <w:r w:rsidR="00F06BB2" w:rsidRPr="004C5FD1">
        <w:t xml:space="preserve"> </w:t>
      </w:r>
      <w:r w:rsidRPr="004C5FD1">
        <w:t>документу</w:t>
      </w:r>
      <w:r w:rsidR="00F06BB2" w:rsidRPr="004C5FD1">
        <w:t xml:space="preserve"> </w:t>
      </w:r>
      <w:r w:rsidRPr="004C5FD1">
        <w:t>и</w:t>
      </w:r>
      <w:r w:rsidR="00F06BB2" w:rsidRPr="004C5FD1">
        <w:t xml:space="preserve"> </w:t>
      </w:r>
      <w:r w:rsidRPr="004C5FD1">
        <w:t>објашњено</w:t>
      </w:r>
      <w:r w:rsidR="00F06BB2" w:rsidRPr="004C5FD1">
        <w:t xml:space="preserve"> </w:t>
      </w:r>
      <w:r w:rsidRPr="004C5FD1">
        <w:t>где</w:t>
      </w:r>
      <w:r w:rsidR="00F06BB2" w:rsidRPr="004C5FD1">
        <w:t xml:space="preserve"> </w:t>
      </w:r>
      <w:r w:rsidRPr="004C5FD1">
        <w:t>и</w:t>
      </w:r>
      <w:r w:rsidR="00F06BB2" w:rsidRPr="004C5FD1">
        <w:t xml:space="preserve"> </w:t>
      </w:r>
      <w:r w:rsidRPr="004C5FD1">
        <w:t>како</w:t>
      </w:r>
      <w:r w:rsidR="00F06BB2" w:rsidRPr="004C5FD1">
        <w:t xml:space="preserve"> </w:t>
      </w:r>
      <w:r w:rsidRPr="004C5FD1">
        <w:t>их</w:t>
      </w:r>
      <w:r w:rsidR="00F06BB2" w:rsidRPr="004C5FD1">
        <w:t xml:space="preserve"> </w:t>
      </w:r>
      <w:r w:rsidRPr="004C5FD1">
        <w:t>треба</w:t>
      </w:r>
      <w:r w:rsidR="00F06BB2" w:rsidRPr="004C5FD1">
        <w:t xml:space="preserve"> </w:t>
      </w:r>
      <w:r w:rsidRPr="004C5FD1">
        <w:t>користити</w:t>
      </w:r>
      <w:r w:rsidR="00F06BB2" w:rsidRPr="004C5FD1">
        <w:t xml:space="preserve">. </w:t>
      </w:r>
      <w:r w:rsidRPr="004C5FD1">
        <w:t>Детаљније</w:t>
      </w:r>
      <w:r w:rsidR="00F06BB2" w:rsidRPr="004C5FD1">
        <w:t xml:space="preserve"> </w:t>
      </w:r>
      <w:r w:rsidRPr="004C5FD1">
        <w:t>упутство</w:t>
      </w:r>
      <w:r w:rsidR="00F06BB2" w:rsidRPr="004C5FD1">
        <w:t xml:space="preserve"> </w:t>
      </w:r>
      <w:r w:rsidRPr="004C5FD1">
        <w:t>о</w:t>
      </w:r>
      <w:r w:rsidR="00F06BB2" w:rsidRPr="004C5FD1">
        <w:t xml:space="preserve"> </w:t>
      </w:r>
      <w:r w:rsidRPr="004C5FD1">
        <w:t>томе</w:t>
      </w:r>
      <w:r w:rsidR="00F06BB2" w:rsidRPr="004C5FD1">
        <w:t xml:space="preserve"> </w:t>
      </w:r>
      <w:r w:rsidRPr="004C5FD1">
        <w:t>како</w:t>
      </w:r>
      <w:r w:rsidR="00F06BB2" w:rsidRPr="004C5FD1">
        <w:t xml:space="preserve"> </w:t>
      </w:r>
      <w:r w:rsidRPr="004C5FD1">
        <w:t>се</w:t>
      </w:r>
      <w:r w:rsidR="00F06BB2" w:rsidRPr="004C5FD1">
        <w:t xml:space="preserve"> </w:t>
      </w:r>
      <w:r w:rsidRPr="004C5FD1">
        <w:t>може</w:t>
      </w:r>
      <w:r w:rsidR="00F06BB2" w:rsidRPr="004C5FD1">
        <w:t xml:space="preserve"> </w:t>
      </w:r>
      <w:r w:rsidRPr="004C5FD1">
        <w:t>ручно</w:t>
      </w:r>
      <w:r w:rsidR="00F06BB2" w:rsidRPr="004C5FD1">
        <w:t xml:space="preserve"> </w:t>
      </w:r>
      <w:r w:rsidRPr="004C5FD1">
        <w:t>извршити</w:t>
      </w:r>
      <w:r w:rsidR="00F06BB2" w:rsidRPr="004C5FD1">
        <w:t xml:space="preserve"> </w:t>
      </w:r>
      <w:r w:rsidRPr="004C5FD1">
        <w:t>подешавање</w:t>
      </w:r>
      <w:r w:rsidR="00F06BB2" w:rsidRPr="004C5FD1">
        <w:t xml:space="preserve"> </w:t>
      </w:r>
      <w:r w:rsidRPr="004C5FD1">
        <w:t>странице</w:t>
      </w:r>
      <w:r w:rsidR="00F06BB2" w:rsidRPr="004C5FD1">
        <w:t xml:space="preserve">, </w:t>
      </w:r>
      <w:r w:rsidRPr="004C5FD1">
        <w:t>параметара</w:t>
      </w:r>
      <w:r w:rsidR="00F06BB2" w:rsidRPr="004C5FD1">
        <w:t xml:space="preserve"> </w:t>
      </w:r>
      <w:r w:rsidRPr="004C5FD1">
        <w:t>текста</w:t>
      </w:r>
      <w:r w:rsidR="00F06BB2" w:rsidRPr="004C5FD1">
        <w:t xml:space="preserve"> </w:t>
      </w:r>
      <w:r w:rsidRPr="004C5FD1">
        <w:t>и</w:t>
      </w:r>
      <w:r w:rsidR="00F06BB2" w:rsidRPr="004C5FD1">
        <w:t xml:space="preserve"> </w:t>
      </w:r>
      <w:r w:rsidRPr="004C5FD1">
        <w:t>дефинисање</w:t>
      </w:r>
      <w:r w:rsidR="00F06BB2" w:rsidRPr="004C5FD1">
        <w:t xml:space="preserve"> </w:t>
      </w:r>
      <w:r w:rsidRPr="004C5FD1">
        <w:t>одговарајућих</w:t>
      </w:r>
      <w:r w:rsidR="00F06BB2" w:rsidRPr="004C5FD1">
        <w:t xml:space="preserve"> </w:t>
      </w:r>
      <w:r w:rsidRPr="004C5FD1">
        <w:t>стилова</w:t>
      </w:r>
      <w:r w:rsidR="00F06BB2" w:rsidRPr="004C5FD1">
        <w:t xml:space="preserve"> </w:t>
      </w:r>
      <w:r w:rsidRPr="004C5FD1">
        <w:t>биће</w:t>
      </w:r>
      <w:r w:rsidR="00F06BB2" w:rsidRPr="004C5FD1">
        <w:t xml:space="preserve"> </w:t>
      </w:r>
      <w:r w:rsidRPr="004C5FD1">
        <w:t>дато</w:t>
      </w:r>
      <w:r w:rsidR="00F06BB2" w:rsidRPr="004C5FD1">
        <w:t xml:space="preserve"> </w:t>
      </w:r>
      <w:r w:rsidRPr="004C5FD1">
        <w:t>у</w:t>
      </w:r>
      <w:r w:rsidR="00F06BB2" w:rsidRPr="004C5FD1">
        <w:t xml:space="preserve"> </w:t>
      </w:r>
      <w:r w:rsidRPr="004C5FD1">
        <w:t>прилогу</w:t>
      </w:r>
      <w:r w:rsidR="00F06BB2" w:rsidRPr="004C5FD1">
        <w:t xml:space="preserve"> </w:t>
      </w:r>
      <w:r w:rsidRPr="004C5FD1">
        <w:t>А</w:t>
      </w:r>
      <w:r w:rsidR="00F06BB2" w:rsidRPr="004C5FD1">
        <w:t xml:space="preserve">. </w:t>
      </w:r>
    </w:p>
    <w:p w:rsidR="00F06BB2" w:rsidRPr="004C5FD1" w:rsidRDefault="006412E1" w:rsidP="00F06BB2">
      <w:pPr>
        <w:pStyle w:val="IInivonaslova-Potpoglavlje"/>
      </w:pPr>
      <w:bookmarkStart w:id="21" w:name="_Toc175249010"/>
      <w:r w:rsidRPr="004C5FD1">
        <w:t>Форматирање</w:t>
      </w:r>
      <w:r w:rsidR="00F06BB2" w:rsidRPr="004C5FD1">
        <w:t xml:space="preserve"> </w:t>
      </w:r>
      <w:r w:rsidRPr="004C5FD1">
        <w:t>текста</w:t>
      </w:r>
      <w:r w:rsidR="00F06BB2" w:rsidRPr="004C5FD1">
        <w:t xml:space="preserve"> </w:t>
      </w:r>
      <w:r w:rsidRPr="004C5FD1">
        <w:t>и</w:t>
      </w:r>
      <w:r w:rsidR="00F06BB2" w:rsidRPr="004C5FD1">
        <w:t xml:space="preserve"> </w:t>
      </w:r>
      <w:r w:rsidRPr="004C5FD1">
        <w:t>стилови</w:t>
      </w:r>
      <w:r w:rsidR="00F06BB2" w:rsidRPr="004C5FD1">
        <w:t xml:space="preserve"> </w:t>
      </w:r>
      <w:r w:rsidRPr="004C5FD1">
        <w:t>у</w:t>
      </w:r>
      <w:r w:rsidR="00F06BB2" w:rsidRPr="004C5FD1">
        <w:t xml:space="preserve"> </w:t>
      </w:r>
      <w:r w:rsidRPr="004C5FD1">
        <w:t>алату</w:t>
      </w:r>
      <w:r w:rsidR="00084D3C" w:rsidRPr="004C5FD1">
        <w:t xml:space="preserve"> </w:t>
      </w:r>
      <w:r w:rsidR="00B82F49" w:rsidRPr="004C5FD1">
        <w:rPr>
          <w:i/>
        </w:rPr>
        <w:t>Microsoft</w:t>
      </w:r>
      <w:r w:rsidR="00F06BB2" w:rsidRPr="004C5FD1">
        <w:rPr>
          <w:i/>
        </w:rPr>
        <w:t xml:space="preserve"> W</w:t>
      </w:r>
      <w:r w:rsidR="00B82F49" w:rsidRPr="004C5FD1">
        <w:rPr>
          <w:i/>
        </w:rPr>
        <w:t>ord</w:t>
      </w:r>
      <w:bookmarkEnd w:id="21"/>
    </w:p>
    <w:p w:rsidR="00F06BB2" w:rsidRPr="004C5FD1" w:rsidRDefault="006412E1" w:rsidP="00F06BB2">
      <w:pPr>
        <w:pStyle w:val="Osnovnitekst"/>
      </w:pPr>
      <w:r w:rsidRPr="004C5FD1">
        <w:t>Под</w:t>
      </w:r>
      <w:r w:rsidR="00F06BB2" w:rsidRPr="004C5FD1">
        <w:t xml:space="preserve"> </w:t>
      </w:r>
      <w:r w:rsidRPr="004C5FD1">
        <w:t>форматирањем</w:t>
      </w:r>
      <w:r w:rsidR="00F06BB2" w:rsidRPr="004C5FD1">
        <w:t xml:space="preserve"> </w:t>
      </w:r>
      <w:r w:rsidRPr="004C5FD1">
        <w:t>текста</w:t>
      </w:r>
      <w:r w:rsidR="00F06BB2" w:rsidRPr="004C5FD1">
        <w:t xml:space="preserve"> </w:t>
      </w:r>
      <w:r w:rsidRPr="004C5FD1">
        <w:t>подразумева</w:t>
      </w:r>
      <w:r w:rsidR="00F06BB2" w:rsidRPr="004C5FD1">
        <w:t xml:space="preserve"> </w:t>
      </w:r>
      <w:r w:rsidRPr="004C5FD1">
        <w:t>се</w:t>
      </w:r>
      <w:r w:rsidR="00F06BB2" w:rsidRPr="004C5FD1">
        <w:t xml:space="preserve"> </w:t>
      </w:r>
      <w:r w:rsidRPr="004C5FD1">
        <w:t>задавање</w:t>
      </w:r>
      <w:r w:rsidR="00F06BB2" w:rsidRPr="004C5FD1">
        <w:t xml:space="preserve"> </w:t>
      </w:r>
      <w:r w:rsidRPr="004C5FD1">
        <w:t>параметара</w:t>
      </w:r>
      <w:r w:rsidR="00F06BB2" w:rsidRPr="004C5FD1">
        <w:t xml:space="preserve"> </w:t>
      </w:r>
      <w:r w:rsidRPr="004C5FD1">
        <w:t>који</w:t>
      </w:r>
      <w:r w:rsidR="00F06BB2" w:rsidRPr="004C5FD1">
        <w:t xml:space="preserve"> </w:t>
      </w:r>
      <w:r w:rsidRPr="004C5FD1">
        <w:t>дефинишу</w:t>
      </w:r>
      <w:r w:rsidR="00F06BB2" w:rsidRPr="004C5FD1">
        <w:t xml:space="preserve"> </w:t>
      </w:r>
      <w:r w:rsidRPr="004C5FD1">
        <w:t>изглед</w:t>
      </w:r>
      <w:r w:rsidR="00F06BB2" w:rsidRPr="004C5FD1">
        <w:t xml:space="preserve"> </w:t>
      </w:r>
      <w:r w:rsidRPr="004C5FD1">
        <w:t>текста</w:t>
      </w:r>
      <w:r w:rsidR="00F06BB2" w:rsidRPr="004C5FD1">
        <w:t xml:space="preserve"> (</w:t>
      </w:r>
      <w:r w:rsidRPr="004C5FD1">
        <w:t>на</w:t>
      </w:r>
      <w:r w:rsidR="00F06BB2" w:rsidRPr="004C5FD1">
        <w:t xml:space="preserve"> </w:t>
      </w:r>
      <w:r w:rsidRPr="004C5FD1">
        <w:t>пример</w:t>
      </w:r>
      <w:r w:rsidR="00F06BB2" w:rsidRPr="004C5FD1">
        <w:t xml:space="preserve">: </w:t>
      </w:r>
      <w:r w:rsidRPr="004C5FD1">
        <w:t>тип</w:t>
      </w:r>
      <w:r w:rsidR="00F06BB2" w:rsidRPr="004C5FD1">
        <w:t xml:space="preserve"> </w:t>
      </w:r>
      <w:r w:rsidRPr="004C5FD1">
        <w:t>и</w:t>
      </w:r>
      <w:r w:rsidR="00F06BB2" w:rsidRPr="004C5FD1">
        <w:t xml:space="preserve"> </w:t>
      </w:r>
      <w:r w:rsidRPr="004C5FD1">
        <w:t>величина</w:t>
      </w:r>
      <w:r w:rsidR="00F06BB2" w:rsidRPr="004C5FD1">
        <w:t xml:space="preserve"> </w:t>
      </w:r>
      <w:r w:rsidRPr="004C5FD1">
        <w:t>фонта</w:t>
      </w:r>
      <w:r w:rsidR="00F06BB2" w:rsidRPr="004C5FD1">
        <w:t xml:space="preserve">, </w:t>
      </w:r>
      <w:r w:rsidRPr="004C5FD1">
        <w:t>начин</w:t>
      </w:r>
      <w:r w:rsidR="00F06BB2" w:rsidRPr="004C5FD1">
        <w:t xml:space="preserve"> </w:t>
      </w:r>
      <w:r w:rsidRPr="004C5FD1">
        <w:t>поравнавања</w:t>
      </w:r>
      <w:r w:rsidR="00F06BB2" w:rsidRPr="004C5FD1">
        <w:t xml:space="preserve"> </w:t>
      </w:r>
      <w:r w:rsidRPr="004C5FD1">
        <w:t>текста</w:t>
      </w:r>
      <w:r w:rsidR="00F06BB2" w:rsidRPr="004C5FD1">
        <w:t xml:space="preserve">, </w:t>
      </w:r>
      <w:r w:rsidRPr="004C5FD1">
        <w:t>итд</w:t>
      </w:r>
      <w:r w:rsidR="00F06BB2" w:rsidRPr="004C5FD1">
        <w:t xml:space="preserve">). </w:t>
      </w:r>
      <w:r w:rsidRPr="004C5FD1">
        <w:t>У</w:t>
      </w:r>
      <w:r w:rsidR="00F06BB2" w:rsidRPr="004C5FD1">
        <w:t xml:space="preserve"> </w:t>
      </w:r>
      <w:r w:rsidRPr="004C5FD1">
        <w:t>алату</w:t>
      </w:r>
      <w:r w:rsidR="002A5F84" w:rsidRPr="004C5FD1">
        <w:t xml:space="preserve"> </w:t>
      </w:r>
      <w:r w:rsidR="00B82F49" w:rsidRPr="004C5FD1">
        <w:rPr>
          <w:i/>
        </w:rPr>
        <w:t>MS</w:t>
      </w:r>
      <w:r w:rsidR="002A5F84" w:rsidRPr="004C5FD1">
        <w:rPr>
          <w:i/>
        </w:rPr>
        <w:t xml:space="preserve"> W</w:t>
      </w:r>
      <w:r w:rsidR="00B82F49" w:rsidRPr="004C5FD1">
        <w:rPr>
          <w:i/>
        </w:rPr>
        <w:t>ord</w:t>
      </w:r>
      <w:r w:rsidR="002A5F84" w:rsidRPr="004C5FD1">
        <w:t xml:space="preserve"> </w:t>
      </w:r>
      <w:r w:rsidRPr="004C5FD1">
        <w:t>је</w:t>
      </w:r>
      <w:r w:rsidR="00F06BB2" w:rsidRPr="004C5FD1">
        <w:t xml:space="preserve"> </w:t>
      </w:r>
      <w:r w:rsidRPr="004C5FD1">
        <w:t>могуће</w:t>
      </w:r>
      <w:r w:rsidR="00F06BB2" w:rsidRPr="004C5FD1">
        <w:t xml:space="preserve"> </w:t>
      </w:r>
      <w:r w:rsidRPr="004C5FD1">
        <w:t>селектовати</w:t>
      </w:r>
      <w:r w:rsidR="00F06BB2" w:rsidRPr="004C5FD1">
        <w:t xml:space="preserve"> </w:t>
      </w:r>
      <w:r w:rsidRPr="004C5FD1">
        <w:t>неки</w:t>
      </w:r>
      <w:r w:rsidR="00F06BB2" w:rsidRPr="004C5FD1">
        <w:t xml:space="preserve"> </w:t>
      </w:r>
      <w:r w:rsidRPr="004C5FD1">
        <w:t>део</w:t>
      </w:r>
      <w:r w:rsidR="00F06BB2" w:rsidRPr="004C5FD1">
        <w:t xml:space="preserve"> </w:t>
      </w:r>
      <w:r w:rsidRPr="004C5FD1">
        <w:t>текста</w:t>
      </w:r>
      <w:r w:rsidR="00F06BB2" w:rsidRPr="004C5FD1">
        <w:t xml:space="preserve">, </w:t>
      </w:r>
      <w:r w:rsidRPr="004C5FD1">
        <w:t>а</w:t>
      </w:r>
      <w:r w:rsidR="00F06BB2" w:rsidRPr="004C5FD1">
        <w:t xml:space="preserve"> </w:t>
      </w:r>
      <w:r w:rsidRPr="004C5FD1">
        <w:t>затим</w:t>
      </w:r>
      <w:r w:rsidR="00F06BB2" w:rsidRPr="004C5FD1">
        <w:t xml:space="preserve"> </w:t>
      </w:r>
      <w:r w:rsidRPr="004C5FD1">
        <w:t>извршити</w:t>
      </w:r>
      <w:r w:rsidR="00F06BB2" w:rsidRPr="004C5FD1">
        <w:t xml:space="preserve"> </w:t>
      </w:r>
      <w:r w:rsidRPr="004C5FD1">
        <w:t>подешавање</w:t>
      </w:r>
      <w:r w:rsidR="00F06BB2" w:rsidRPr="004C5FD1">
        <w:t xml:space="preserve"> </w:t>
      </w:r>
      <w:r w:rsidRPr="004C5FD1">
        <w:t>његових</w:t>
      </w:r>
      <w:r w:rsidR="00F06BB2" w:rsidRPr="004C5FD1">
        <w:t xml:space="preserve"> </w:t>
      </w:r>
      <w:r w:rsidRPr="004C5FD1">
        <w:t>параметара</w:t>
      </w:r>
      <w:r w:rsidR="00F06BB2" w:rsidRPr="004C5FD1">
        <w:t xml:space="preserve">, </w:t>
      </w:r>
      <w:r w:rsidRPr="004C5FD1">
        <w:t>коришћењем</w:t>
      </w:r>
      <w:r w:rsidR="00F06BB2" w:rsidRPr="004C5FD1">
        <w:t xml:space="preserve"> </w:t>
      </w:r>
      <w:r w:rsidRPr="004C5FD1">
        <w:t>опција</w:t>
      </w:r>
      <w:r w:rsidR="00F06BB2" w:rsidRPr="004C5FD1">
        <w:t xml:space="preserve"> </w:t>
      </w:r>
      <w:r w:rsidRPr="004C5FD1">
        <w:t>за</w:t>
      </w:r>
      <w:r w:rsidR="00F06BB2" w:rsidRPr="004C5FD1">
        <w:t xml:space="preserve"> </w:t>
      </w:r>
      <w:r w:rsidRPr="004C5FD1">
        <w:t>форматирање</w:t>
      </w:r>
      <w:r w:rsidR="00F06BB2" w:rsidRPr="004C5FD1">
        <w:t xml:space="preserve"> </w:t>
      </w:r>
      <w:r w:rsidRPr="004C5FD1">
        <w:t>расположивих</w:t>
      </w:r>
      <w:r w:rsidR="00F06BB2" w:rsidRPr="004C5FD1">
        <w:t xml:space="preserve"> </w:t>
      </w:r>
      <w:r w:rsidRPr="004C5FD1">
        <w:t>у</w:t>
      </w:r>
      <w:r w:rsidR="00F06BB2" w:rsidRPr="004C5FD1">
        <w:t xml:space="preserve"> </w:t>
      </w:r>
      <w:r w:rsidRPr="004C5FD1">
        <w:t>менију</w:t>
      </w:r>
      <w:r w:rsidR="00F06BB2" w:rsidRPr="004C5FD1">
        <w:t xml:space="preserve"> </w:t>
      </w:r>
      <w:r w:rsidR="00B82F49" w:rsidRPr="004C5FD1">
        <w:rPr>
          <w:i/>
        </w:rPr>
        <w:t>Format</w:t>
      </w:r>
      <w:r w:rsidR="00F06BB2" w:rsidRPr="004C5FD1">
        <w:t xml:space="preserve"> </w:t>
      </w:r>
      <w:r w:rsidRPr="004C5FD1">
        <w:t>или</w:t>
      </w:r>
      <w:r w:rsidR="00F06BB2" w:rsidRPr="004C5FD1">
        <w:t xml:space="preserve"> </w:t>
      </w:r>
      <w:r w:rsidRPr="004C5FD1">
        <w:t>помоћу</w:t>
      </w:r>
      <w:r w:rsidR="00F06BB2" w:rsidRPr="004C5FD1">
        <w:t xml:space="preserve"> </w:t>
      </w:r>
      <w:r w:rsidRPr="004C5FD1">
        <w:t>неке</w:t>
      </w:r>
      <w:r w:rsidR="00F06BB2" w:rsidRPr="004C5FD1">
        <w:t xml:space="preserve"> </w:t>
      </w:r>
      <w:r w:rsidRPr="004C5FD1">
        <w:t>од</w:t>
      </w:r>
      <w:r w:rsidR="00F06BB2" w:rsidRPr="004C5FD1">
        <w:t xml:space="preserve"> </w:t>
      </w:r>
      <w:r w:rsidRPr="004C5FD1">
        <w:t>иконица</w:t>
      </w:r>
      <w:r w:rsidR="00F06BB2" w:rsidRPr="004C5FD1">
        <w:t xml:space="preserve"> </w:t>
      </w:r>
      <w:r w:rsidRPr="004C5FD1">
        <w:t>у</w:t>
      </w:r>
      <w:r w:rsidR="00F06BB2" w:rsidRPr="004C5FD1">
        <w:t xml:space="preserve"> </w:t>
      </w:r>
      <w:r w:rsidRPr="004C5FD1">
        <w:t>оквиру</w:t>
      </w:r>
      <w:r w:rsidR="00F06BB2" w:rsidRPr="004C5FD1">
        <w:t xml:space="preserve"> </w:t>
      </w:r>
      <w:r w:rsidRPr="004C5FD1">
        <w:t>поља</w:t>
      </w:r>
      <w:r w:rsidR="00084D3C" w:rsidRPr="004C5FD1">
        <w:t xml:space="preserve"> </w:t>
      </w:r>
      <w:r w:rsidR="00B82F49" w:rsidRPr="004C5FD1">
        <w:rPr>
          <w:i/>
        </w:rPr>
        <w:t>Formatting</w:t>
      </w:r>
      <w:r w:rsidR="00F06BB2" w:rsidRPr="004C5FD1">
        <w:rPr>
          <w:i/>
        </w:rPr>
        <w:t xml:space="preserve"> </w:t>
      </w:r>
      <w:r w:rsidR="00B82F49" w:rsidRPr="004C5FD1">
        <w:rPr>
          <w:i/>
        </w:rPr>
        <w:t>Toolbar</w:t>
      </w:r>
      <w:r w:rsidR="00084D3C" w:rsidRPr="004C5FD1">
        <w:rPr>
          <w:i/>
        </w:rPr>
        <w:t xml:space="preserve"> </w:t>
      </w:r>
      <w:r w:rsidRPr="004C5FD1">
        <w:t>за</w:t>
      </w:r>
      <w:r w:rsidR="00084D3C" w:rsidRPr="004C5FD1">
        <w:t xml:space="preserve"> </w:t>
      </w:r>
      <w:r w:rsidR="00B82F49" w:rsidRPr="004C5FD1">
        <w:rPr>
          <w:i/>
        </w:rPr>
        <w:t>MS</w:t>
      </w:r>
      <w:r w:rsidR="002A5F84" w:rsidRPr="004C5FD1">
        <w:rPr>
          <w:i/>
        </w:rPr>
        <w:t xml:space="preserve"> W</w:t>
      </w:r>
      <w:r w:rsidR="00B82F49" w:rsidRPr="004C5FD1">
        <w:rPr>
          <w:i/>
        </w:rPr>
        <w:t>ord</w:t>
      </w:r>
      <w:r w:rsidR="00FE59EE" w:rsidRPr="004C5FD1">
        <w:rPr>
          <w:i/>
        </w:rPr>
        <w:t xml:space="preserve"> 2003</w:t>
      </w:r>
      <w:r w:rsidR="00084D3C" w:rsidRPr="004C5FD1">
        <w:t xml:space="preserve">, </w:t>
      </w:r>
      <w:r w:rsidRPr="004C5FD1">
        <w:t>или</w:t>
      </w:r>
      <w:r w:rsidR="00084D3C" w:rsidRPr="004C5FD1">
        <w:t xml:space="preserve"> </w:t>
      </w:r>
      <w:r w:rsidRPr="004C5FD1">
        <w:t>коришћењем</w:t>
      </w:r>
      <w:r w:rsidR="00084D3C" w:rsidRPr="004C5FD1">
        <w:t xml:space="preserve"> </w:t>
      </w:r>
      <w:r w:rsidRPr="004C5FD1">
        <w:t>неке</w:t>
      </w:r>
      <w:r w:rsidR="00084D3C" w:rsidRPr="004C5FD1">
        <w:t xml:space="preserve"> </w:t>
      </w:r>
      <w:r w:rsidRPr="004C5FD1">
        <w:t>од</w:t>
      </w:r>
      <w:r w:rsidR="00084D3C" w:rsidRPr="004C5FD1">
        <w:t xml:space="preserve"> </w:t>
      </w:r>
      <w:r w:rsidRPr="004C5FD1">
        <w:t>опција</w:t>
      </w:r>
      <w:r w:rsidR="00084D3C" w:rsidRPr="004C5FD1">
        <w:t xml:space="preserve"> </w:t>
      </w:r>
      <w:r w:rsidRPr="004C5FD1">
        <w:t>из</w:t>
      </w:r>
      <w:r w:rsidR="00084D3C" w:rsidRPr="004C5FD1">
        <w:t xml:space="preserve"> </w:t>
      </w:r>
      <w:r w:rsidRPr="004C5FD1">
        <w:t>менија</w:t>
      </w:r>
      <w:r w:rsidR="00084D3C" w:rsidRPr="004C5FD1">
        <w:t xml:space="preserve"> </w:t>
      </w:r>
      <w:r w:rsidR="00B82F49" w:rsidRPr="004C5FD1">
        <w:rPr>
          <w:i/>
        </w:rPr>
        <w:t>Home-&gt;Font</w:t>
      </w:r>
      <w:r w:rsidR="00084D3C" w:rsidRPr="004C5FD1">
        <w:t xml:space="preserve"> </w:t>
      </w:r>
      <w:r w:rsidRPr="004C5FD1">
        <w:t>и</w:t>
      </w:r>
      <w:r w:rsidR="00084D3C" w:rsidRPr="004C5FD1">
        <w:t xml:space="preserve"> </w:t>
      </w:r>
      <w:r w:rsidR="00B82F49" w:rsidRPr="004C5FD1">
        <w:rPr>
          <w:i/>
        </w:rPr>
        <w:t>Home</w:t>
      </w:r>
      <w:r w:rsidR="002A5F84" w:rsidRPr="004C5FD1">
        <w:rPr>
          <w:i/>
        </w:rPr>
        <w:t>-</w:t>
      </w:r>
      <w:r w:rsidR="00B82F49" w:rsidRPr="004C5FD1">
        <w:rPr>
          <w:i/>
        </w:rPr>
        <w:t>&gt;Paragraph</w:t>
      </w:r>
      <w:r w:rsidR="00084D3C" w:rsidRPr="004C5FD1">
        <w:rPr>
          <w:i/>
        </w:rPr>
        <w:t xml:space="preserve"> </w:t>
      </w:r>
      <w:r w:rsidRPr="004C5FD1">
        <w:t>за</w:t>
      </w:r>
      <w:r w:rsidR="00084D3C" w:rsidRPr="004C5FD1">
        <w:t xml:space="preserve"> </w:t>
      </w:r>
      <w:r w:rsidR="00B82F49" w:rsidRPr="004C5FD1">
        <w:rPr>
          <w:i/>
        </w:rPr>
        <w:t>MS</w:t>
      </w:r>
      <w:r w:rsidR="002A5F84" w:rsidRPr="004C5FD1">
        <w:rPr>
          <w:i/>
        </w:rPr>
        <w:t xml:space="preserve"> W</w:t>
      </w:r>
      <w:r w:rsidR="00B82F49" w:rsidRPr="004C5FD1">
        <w:rPr>
          <w:i/>
        </w:rPr>
        <w:t>ord</w:t>
      </w:r>
      <w:r w:rsidR="002A5F84" w:rsidRPr="004C5FD1">
        <w:rPr>
          <w:i/>
        </w:rPr>
        <w:t xml:space="preserve"> 2007</w:t>
      </w:r>
      <w:r w:rsidR="00FE59EE" w:rsidRPr="004C5FD1">
        <w:rPr>
          <w:i/>
        </w:rPr>
        <w:t>.</w:t>
      </w:r>
      <w:r w:rsidR="00A50599">
        <w:t xml:space="preserve"> </w:t>
      </w:r>
      <w:r w:rsidRPr="004C5FD1">
        <w:t>На</w:t>
      </w:r>
      <w:r w:rsidR="00F06BB2" w:rsidRPr="004C5FD1">
        <w:t xml:space="preserve"> </w:t>
      </w:r>
      <w:r w:rsidRPr="004C5FD1">
        <w:t>овај</w:t>
      </w:r>
      <w:r w:rsidR="00F06BB2" w:rsidRPr="004C5FD1">
        <w:t xml:space="preserve"> </w:t>
      </w:r>
      <w:r w:rsidRPr="004C5FD1">
        <w:t>начин</w:t>
      </w:r>
      <w:r w:rsidR="00F06BB2" w:rsidRPr="004C5FD1">
        <w:t xml:space="preserve">, </w:t>
      </w:r>
      <w:r w:rsidRPr="004C5FD1">
        <w:t>параметри</w:t>
      </w:r>
      <w:r w:rsidR="00F06BB2" w:rsidRPr="004C5FD1">
        <w:t xml:space="preserve"> </w:t>
      </w:r>
      <w:r w:rsidRPr="004C5FD1">
        <w:t>текста</w:t>
      </w:r>
      <w:r w:rsidR="00F06BB2" w:rsidRPr="004C5FD1">
        <w:t xml:space="preserve"> </w:t>
      </w:r>
      <w:r w:rsidRPr="004C5FD1">
        <w:t>се</w:t>
      </w:r>
      <w:r w:rsidR="00F06BB2" w:rsidRPr="004C5FD1">
        <w:t xml:space="preserve"> </w:t>
      </w:r>
      <w:r w:rsidRPr="004C5FD1">
        <w:t>могу</w:t>
      </w:r>
      <w:r w:rsidR="00F06BB2" w:rsidRPr="004C5FD1">
        <w:t xml:space="preserve"> </w:t>
      </w:r>
      <w:r w:rsidRPr="004C5FD1">
        <w:t>подешавати</w:t>
      </w:r>
      <w:r w:rsidR="00F06BB2" w:rsidRPr="004C5FD1">
        <w:t xml:space="preserve"> </w:t>
      </w:r>
      <w:r w:rsidRPr="004C5FD1">
        <w:t>појединачно</w:t>
      </w:r>
      <w:r w:rsidR="00F06BB2" w:rsidRPr="004C5FD1">
        <w:t xml:space="preserve"> </w:t>
      </w:r>
      <w:r w:rsidRPr="004C5FD1">
        <w:t>и</w:t>
      </w:r>
      <w:r w:rsidR="00F06BB2" w:rsidRPr="004C5FD1">
        <w:t xml:space="preserve"> </w:t>
      </w:r>
      <w:r w:rsidRPr="004C5FD1">
        <w:t>независно</w:t>
      </w:r>
      <w:r w:rsidR="00F06BB2" w:rsidRPr="004C5FD1">
        <w:t xml:space="preserve"> </w:t>
      </w:r>
      <w:r w:rsidRPr="004C5FD1">
        <w:t>једни</w:t>
      </w:r>
      <w:r w:rsidR="00F06BB2" w:rsidRPr="004C5FD1">
        <w:t xml:space="preserve"> </w:t>
      </w:r>
      <w:r w:rsidRPr="004C5FD1">
        <w:t>од</w:t>
      </w:r>
      <w:r w:rsidR="00F06BB2" w:rsidRPr="004C5FD1">
        <w:t xml:space="preserve"> </w:t>
      </w:r>
      <w:r w:rsidRPr="004C5FD1">
        <w:t>других</w:t>
      </w:r>
      <w:r w:rsidR="00F06BB2" w:rsidRPr="004C5FD1">
        <w:t xml:space="preserve">. </w:t>
      </w:r>
      <w:r w:rsidRPr="004C5FD1">
        <w:t>Међутим</w:t>
      </w:r>
      <w:r w:rsidR="00F06BB2" w:rsidRPr="004C5FD1">
        <w:t xml:space="preserve">, </w:t>
      </w:r>
      <w:r w:rsidRPr="004C5FD1">
        <w:t>могуће</w:t>
      </w:r>
      <w:r w:rsidR="00F06BB2" w:rsidRPr="004C5FD1">
        <w:t xml:space="preserve"> </w:t>
      </w:r>
      <w:r w:rsidRPr="004C5FD1">
        <w:t>је</w:t>
      </w:r>
      <w:r w:rsidR="00F06BB2" w:rsidRPr="004C5FD1">
        <w:t xml:space="preserve"> </w:t>
      </w:r>
      <w:r w:rsidRPr="004C5FD1">
        <w:t>и</w:t>
      </w:r>
      <w:r w:rsidR="00F06BB2" w:rsidRPr="004C5FD1">
        <w:t xml:space="preserve"> </w:t>
      </w:r>
      <w:r w:rsidRPr="004C5FD1">
        <w:t>истовремено</w:t>
      </w:r>
      <w:r w:rsidR="00F06BB2" w:rsidRPr="004C5FD1">
        <w:t xml:space="preserve"> </w:t>
      </w:r>
      <w:r w:rsidRPr="004C5FD1">
        <w:t>подесити</w:t>
      </w:r>
      <w:r w:rsidR="00F06BB2" w:rsidRPr="004C5FD1">
        <w:t xml:space="preserve"> </w:t>
      </w:r>
      <w:r w:rsidRPr="004C5FD1">
        <w:t>више</w:t>
      </w:r>
      <w:r w:rsidR="00F06BB2" w:rsidRPr="004C5FD1">
        <w:t xml:space="preserve"> </w:t>
      </w:r>
      <w:r w:rsidRPr="004C5FD1">
        <w:t>параметара</w:t>
      </w:r>
      <w:r w:rsidR="00F06BB2" w:rsidRPr="004C5FD1">
        <w:t xml:space="preserve"> </w:t>
      </w:r>
      <w:r w:rsidRPr="004C5FD1">
        <w:t>текста</w:t>
      </w:r>
      <w:r w:rsidR="00F06BB2" w:rsidRPr="004C5FD1">
        <w:t xml:space="preserve">, </w:t>
      </w:r>
      <w:r w:rsidRPr="004C5FD1">
        <w:t>задавањем</w:t>
      </w:r>
      <w:r w:rsidR="00F06BB2" w:rsidRPr="004C5FD1">
        <w:t xml:space="preserve"> </w:t>
      </w:r>
      <w:r w:rsidRPr="004C5FD1">
        <w:t>стила</w:t>
      </w:r>
      <w:r w:rsidR="00F06BB2" w:rsidRPr="004C5FD1">
        <w:t xml:space="preserve"> </w:t>
      </w:r>
      <w:r w:rsidRPr="004C5FD1">
        <w:t>текста</w:t>
      </w:r>
      <w:r w:rsidR="00F06BB2" w:rsidRPr="004C5FD1">
        <w:t xml:space="preserve">. </w:t>
      </w:r>
      <w:r w:rsidRPr="004C5FD1">
        <w:t>На</w:t>
      </w:r>
      <w:r w:rsidR="00F06BB2" w:rsidRPr="004C5FD1">
        <w:t xml:space="preserve"> </w:t>
      </w:r>
      <w:r w:rsidRPr="004C5FD1">
        <w:t>слици</w:t>
      </w:r>
      <w:r w:rsidR="00F06BB2" w:rsidRPr="004C5FD1">
        <w:t xml:space="preserve"> </w:t>
      </w:r>
      <w:r w:rsidR="00844393" w:rsidRPr="004C5FD1">
        <w:t>4</w:t>
      </w:r>
      <w:r w:rsidR="00F06BB2" w:rsidRPr="004C5FD1">
        <w:t>.</w:t>
      </w:r>
      <w:r w:rsidR="00084D3C" w:rsidRPr="004C5FD1">
        <w:t>1</w:t>
      </w:r>
      <w:r w:rsidR="00F06BB2" w:rsidRPr="004C5FD1">
        <w:t xml:space="preserve">.1. </w:t>
      </w:r>
      <w:r w:rsidRPr="004C5FD1">
        <w:t>се</w:t>
      </w:r>
      <w:r w:rsidR="00F06BB2" w:rsidRPr="004C5FD1">
        <w:t xml:space="preserve"> </w:t>
      </w:r>
      <w:r w:rsidRPr="004C5FD1">
        <w:t>види</w:t>
      </w:r>
      <w:r w:rsidR="00084D3C" w:rsidRPr="004C5FD1">
        <w:t xml:space="preserve"> </w:t>
      </w:r>
      <w:r w:rsidRPr="004C5FD1">
        <w:t>део</w:t>
      </w:r>
      <w:r w:rsidR="00F06BB2" w:rsidRPr="004C5FD1">
        <w:t xml:space="preserve"> </w:t>
      </w:r>
      <w:r w:rsidRPr="004C5FD1">
        <w:t>поља</w:t>
      </w:r>
      <w:r w:rsidR="00F06BB2" w:rsidRPr="004C5FD1">
        <w:t xml:space="preserve"> </w:t>
      </w:r>
      <w:r w:rsidR="00B82F49" w:rsidRPr="004C5FD1">
        <w:rPr>
          <w:i/>
        </w:rPr>
        <w:t>Formatting</w:t>
      </w:r>
      <w:r w:rsidR="00F06BB2" w:rsidRPr="004C5FD1">
        <w:rPr>
          <w:i/>
        </w:rPr>
        <w:t xml:space="preserve"> </w:t>
      </w:r>
      <w:r w:rsidR="00B82F49" w:rsidRPr="004C5FD1">
        <w:rPr>
          <w:i/>
        </w:rPr>
        <w:t>Toolbar</w:t>
      </w:r>
      <w:r w:rsidR="00F06BB2" w:rsidRPr="004C5FD1">
        <w:t xml:space="preserve"> </w:t>
      </w:r>
      <w:r w:rsidR="00B82F49" w:rsidRPr="004C5FD1">
        <w:rPr>
          <w:i/>
        </w:rPr>
        <w:t>MS</w:t>
      </w:r>
      <w:r w:rsidR="006330B5" w:rsidRPr="004C5FD1">
        <w:rPr>
          <w:i/>
        </w:rPr>
        <w:t xml:space="preserve"> W</w:t>
      </w:r>
      <w:r w:rsidR="00B82F49" w:rsidRPr="004C5FD1">
        <w:rPr>
          <w:i/>
        </w:rPr>
        <w:t>ord</w:t>
      </w:r>
      <w:r w:rsidR="006330B5" w:rsidRPr="004C5FD1">
        <w:rPr>
          <w:i/>
        </w:rPr>
        <w:t xml:space="preserve"> 2003</w:t>
      </w:r>
      <w:r w:rsidR="006330B5" w:rsidRPr="004C5FD1">
        <w:t xml:space="preserve"> </w:t>
      </w:r>
      <w:r w:rsidRPr="004C5FD1">
        <w:t>у</w:t>
      </w:r>
      <w:r w:rsidR="00F06BB2" w:rsidRPr="004C5FD1">
        <w:t xml:space="preserve"> </w:t>
      </w:r>
      <w:r w:rsidRPr="004C5FD1">
        <w:t>коме</w:t>
      </w:r>
      <w:r w:rsidR="00F06BB2" w:rsidRPr="004C5FD1">
        <w:t xml:space="preserve"> </w:t>
      </w:r>
      <w:r w:rsidRPr="004C5FD1">
        <w:t>се</w:t>
      </w:r>
      <w:r w:rsidR="00F06BB2" w:rsidRPr="004C5FD1">
        <w:t xml:space="preserve"> </w:t>
      </w:r>
      <w:r w:rsidRPr="004C5FD1">
        <w:t>подешава</w:t>
      </w:r>
      <w:r w:rsidR="00F06BB2" w:rsidRPr="004C5FD1">
        <w:t xml:space="preserve"> </w:t>
      </w:r>
      <w:r w:rsidRPr="004C5FD1">
        <w:t>стил</w:t>
      </w:r>
      <w:r w:rsidR="00F06BB2" w:rsidRPr="004C5FD1">
        <w:t xml:space="preserve"> </w:t>
      </w:r>
      <w:r w:rsidRPr="004C5FD1">
        <w:t>текста</w:t>
      </w:r>
      <w:r w:rsidR="00F06BB2" w:rsidRPr="004C5FD1">
        <w:t xml:space="preserve"> – </w:t>
      </w:r>
      <w:r w:rsidRPr="004C5FD1">
        <w:t>у</w:t>
      </w:r>
      <w:r w:rsidR="00F06BB2" w:rsidRPr="004C5FD1">
        <w:t xml:space="preserve"> </w:t>
      </w:r>
      <w:r w:rsidRPr="004C5FD1">
        <w:t>овом</w:t>
      </w:r>
      <w:r w:rsidR="00F06BB2" w:rsidRPr="004C5FD1">
        <w:t xml:space="preserve"> </w:t>
      </w:r>
      <w:r w:rsidRPr="004C5FD1">
        <w:t>случају</w:t>
      </w:r>
      <w:r w:rsidR="00F06BB2" w:rsidRPr="004C5FD1">
        <w:t xml:space="preserve"> </w:t>
      </w:r>
      <w:r w:rsidRPr="004C5FD1">
        <w:t>подешен</w:t>
      </w:r>
      <w:r w:rsidR="00F06BB2" w:rsidRPr="004C5FD1">
        <w:t xml:space="preserve"> </w:t>
      </w:r>
      <w:r w:rsidRPr="004C5FD1">
        <w:t>је</w:t>
      </w:r>
      <w:r w:rsidR="00F06BB2" w:rsidRPr="004C5FD1">
        <w:t xml:space="preserve"> </w:t>
      </w:r>
      <w:r w:rsidRPr="004C5FD1">
        <w:t>стил</w:t>
      </w:r>
      <w:r w:rsidR="00F06BB2" w:rsidRPr="004C5FD1">
        <w:t xml:space="preserve"> </w:t>
      </w:r>
      <w:r w:rsidR="000A46C2" w:rsidRPr="004C5FD1">
        <w:rPr>
          <w:u w:val="single"/>
        </w:rPr>
        <w:t>Osnovni tekst</w:t>
      </w:r>
      <w:r w:rsidR="00F06BB2" w:rsidRPr="004C5FD1">
        <w:t xml:space="preserve">. </w:t>
      </w:r>
      <w:r w:rsidRPr="004C5FD1">
        <w:t>Кликом</w:t>
      </w:r>
      <w:r w:rsidR="00F06BB2" w:rsidRPr="004C5FD1">
        <w:t xml:space="preserve"> </w:t>
      </w:r>
      <w:r w:rsidRPr="004C5FD1">
        <w:t>на</w:t>
      </w:r>
      <w:r w:rsidR="00F06BB2" w:rsidRPr="004C5FD1">
        <w:t xml:space="preserve"> </w:t>
      </w:r>
      <w:r w:rsidRPr="004C5FD1">
        <w:t>стрелицу</w:t>
      </w:r>
      <w:r w:rsidR="00F06BB2" w:rsidRPr="004C5FD1">
        <w:t xml:space="preserve"> </w:t>
      </w:r>
      <w:r w:rsidRPr="004C5FD1">
        <w:t>са</w:t>
      </w:r>
      <w:r w:rsidR="00F06BB2" w:rsidRPr="004C5FD1">
        <w:t xml:space="preserve"> </w:t>
      </w:r>
      <w:r w:rsidRPr="004C5FD1">
        <w:t>десне</w:t>
      </w:r>
      <w:r w:rsidR="00F06BB2" w:rsidRPr="004C5FD1">
        <w:t xml:space="preserve"> </w:t>
      </w:r>
      <w:r w:rsidRPr="004C5FD1">
        <w:t>стране</w:t>
      </w:r>
      <w:r w:rsidR="00F06BB2" w:rsidRPr="004C5FD1">
        <w:t xml:space="preserve"> </w:t>
      </w:r>
      <w:r w:rsidRPr="004C5FD1">
        <w:t>овог</w:t>
      </w:r>
      <w:r w:rsidR="00F06BB2" w:rsidRPr="004C5FD1">
        <w:t xml:space="preserve"> </w:t>
      </w:r>
      <w:r w:rsidRPr="004C5FD1">
        <w:t>поља</w:t>
      </w:r>
      <w:r w:rsidR="00F06BB2" w:rsidRPr="004C5FD1">
        <w:t xml:space="preserve"> </w:t>
      </w:r>
      <w:r w:rsidRPr="004C5FD1">
        <w:t>отвара</w:t>
      </w:r>
      <w:r w:rsidR="00F06BB2" w:rsidRPr="004C5FD1">
        <w:t xml:space="preserve"> </w:t>
      </w:r>
      <w:r w:rsidRPr="004C5FD1">
        <w:t>се</w:t>
      </w:r>
      <w:r w:rsidR="00F06BB2" w:rsidRPr="004C5FD1">
        <w:t xml:space="preserve"> </w:t>
      </w:r>
      <w:r w:rsidRPr="004C5FD1">
        <w:t>падајући</w:t>
      </w:r>
      <w:r w:rsidR="00F06BB2" w:rsidRPr="004C5FD1">
        <w:t xml:space="preserve"> </w:t>
      </w:r>
      <w:r w:rsidRPr="004C5FD1">
        <w:t>мени</w:t>
      </w:r>
      <w:r w:rsidR="00F06BB2" w:rsidRPr="004C5FD1">
        <w:t xml:space="preserve"> </w:t>
      </w:r>
      <w:r w:rsidRPr="004C5FD1">
        <w:t>у</w:t>
      </w:r>
      <w:r w:rsidR="00F06BB2" w:rsidRPr="004C5FD1">
        <w:t xml:space="preserve"> </w:t>
      </w:r>
      <w:r w:rsidRPr="004C5FD1">
        <w:t>коме</w:t>
      </w:r>
      <w:r w:rsidR="00F06BB2" w:rsidRPr="004C5FD1">
        <w:t xml:space="preserve"> </w:t>
      </w:r>
      <w:r w:rsidRPr="004C5FD1">
        <w:t>су</w:t>
      </w:r>
      <w:r w:rsidR="00F06BB2" w:rsidRPr="004C5FD1">
        <w:t xml:space="preserve"> </w:t>
      </w:r>
      <w:r w:rsidRPr="004C5FD1">
        <w:t>понуђени</w:t>
      </w:r>
      <w:r w:rsidR="00F06BB2" w:rsidRPr="004C5FD1">
        <w:t xml:space="preserve"> </w:t>
      </w:r>
      <w:r w:rsidRPr="004C5FD1">
        <w:t>стилови</w:t>
      </w:r>
      <w:r w:rsidR="00F06BB2" w:rsidRPr="004C5FD1">
        <w:t xml:space="preserve"> </w:t>
      </w:r>
      <w:r w:rsidRPr="004C5FD1">
        <w:t>расположиви</w:t>
      </w:r>
      <w:r w:rsidR="00F06BB2" w:rsidRPr="004C5FD1">
        <w:t xml:space="preserve"> </w:t>
      </w:r>
      <w:r w:rsidRPr="004C5FD1">
        <w:t>у</w:t>
      </w:r>
      <w:r w:rsidR="00F06BB2" w:rsidRPr="004C5FD1">
        <w:t xml:space="preserve"> </w:t>
      </w:r>
      <w:r w:rsidRPr="004C5FD1">
        <w:t>тексту</w:t>
      </w:r>
      <w:r w:rsidR="00F06BB2" w:rsidRPr="004C5FD1">
        <w:t xml:space="preserve">. </w:t>
      </w:r>
      <w:r w:rsidRPr="004C5FD1">
        <w:t>Одабиром</w:t>
      </w:r>
      <w:r w:rsidR="00F06BB2" w:rsidRPr="004C5FD1">
        <w:t xml:space="preserve"> </w:t>
      </w:r>
      <w:r w:rsidRPr="004C5FD1">
        <w:t>неког</w:t>
      </w:r>
      <w:r w:rsidR="00F06BB2" w:rsidRPr="004C5FD1">
        <w:t xml:space="preserve"> </w:t>
      </w:r>
      <w:r w:rsidRPr="004C5FD1">
        <w:t>од</w:t>
      </w:r>
      <w:r w:rsidR="00F06BB2" w:rsidRPr="004C5FD1">
        <w:t xml:space="preserve"> </w:t>
      </w:r>
      <w:r w:rsidRPr="004C5FD1">
        <w:t>понуђених</w:t>
      </w:r>
      <w:r w:rsidR="00F06BB2" w:rsidRPr="004C5FD1">
        <w:t xml:space="preserve"> </w:t>
      </w:r>
      <w:r w:rsidRPr="004C5FD1">
        <w:t>стилова</w:t>
      </w:r>
      <w:r w:rsidR="00F06BB2" w:rsidRPr="004C5FD1">
        <w:t xml:space="preserve">, </w:t>
      </w:r>
      <w:r w:rsidRPr="004C5FD1">
        <w:t>дефинише</w:t>
      </w:r>
      <w:r w:rsidR="00F06BB2" w:rsidRPr="004C5FD1">
        <w:t xml:space="preserve"> </w:t>
      </w:r>
      <w:r w:rsidRPr="004C5FD1">
        <w:t>се</w:t>
      </w:r>
      <w:r w:rsidR="00F06BB2" w:rsidRPr="004C5FD1">
        <w:t xml:space="preserve"> </w:t>
      </w:r>
      <w:r w:rsidRPr="004C5FD1">
        <w:t>стил</w:t>
      </w:r>
      <w:r w:rsidR="00F06BB2" w:rsidRPr="004C5FD1">
        <w:t xml:space="preserve"> </w:t>
      </w:r>
      <w:r w:rsidRPr="004C5FD1">
        <w:t>за</w:t>
      </w:r>
      <w:r w:rsidR="00F06BB2" w:rsidRPr="004C5FD1">
        <w:t xml:space="preserve"> </w:t>
      </w:r>
      <w:r w:rsidRPr="004C5FD1">
        <w:t>цео</w:t>
      </w:r>
      <w:r w:rsidR="00F06BB2" w:rsidRPr="004C5FD1">
        <w:t xml:space="preserve"> </w:t>
      </w:r>
      <w:r w:rsidRPr="004C5FD1">
        <w:t>параграф</w:t>
      </w:r>
      <w:r w:rsidR="00F06BB2" w:rsidRPr="004C5FD1">
        <w:t xml:space="preserve"> </w:t>
      </w:r>
      <w:r w:rsidRPr="004C5FD1">
        <w:t>у</w:t>
      </w:r>
      <w:r w:rsidR="00F06BB2" w:rsidRPr="004C5FD1">
        <w:t xml:space="preserve"> </w:t>
      </w:r>
      <w:r w:rsidRPr="004C5FD1">
        <w:t>коме</w:t>
      </w:r>
      <w:r w:rsidR="00F06BB2" w:rsidRPr="004C5FD1">
        <w:t xml:space="preserve"> </w:t>
      </w:r>
      <w:r w:rsidRPr="004C5FD1">
        <w:t>се</w:t>
      </w:r>
      <w:r w:rsidR="00F06BB2" w:rsidRPr="004C5FD1">
        <w:t xml:space="preserve"> </w:t>
      </w:r>
      <w:r w:rsidRPr="004C5FD1">
        <w:t>налази</w:t>
      </w:r>
      <w:r w:rsidR="00F06BB2" w:rsidRPr="004C5FD1">
        <w:t xml:space="preserve"> </w:t>
      </w:r>
      <w:r w:rsidRPr="004C5FD1">
        <w:t>курсор</w:t>
      </w:r>
      <w:r w:rsidR="00F06BB2" w:rsidRPr="004C5FD1">
        <w:t>.</w:t>
      </w:r>
    </w:p>
    <w:p w:rsidR="00B82F49" w:rsidRPr="004C5FD1" w:rsidRDefault="00B82F49" w:rsidP="00F06BB2">
      <w:pPr>
        <w:pStyle w:val="Osnovnitekst"/>
      </w:pPr>
    </w:p>
    <w:p w:rsidR="00F06BB2" w:rsidRPr="004C5FD1" w:rsidRDefault="001551E5" w:rsidP="00F06BB2">
      <w:pPr>
        <w:pStyle w:val="SlikeTabele"/>
      </w:pPr>
      <w:r w:rsidRPr="004C5FD1">
        <w:rPr>
          <w:noProof/>
          <w:lang w:val="en-GB" w:eastAsia="en-GB"/>
        </w:rPr>
        <w:lastRenderedPageBreak/>
        <w:drawing>
          <wp:inline distT="0" distB="0" distL="0" distR="0">
            <wp:extent cx="2393315" cy="270510"/>
            <wp:effectExtent l="1905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cstate="print"/>
                    <a:srcRect/>
                    <a:stretch>
                      <a:fillRect/>
                    </a:stretch>
                  </pic:blipFill>
                  <pic:spPr bwMode="auto">
                    <a:xfrm>
                      <a:off x="0" y="0"/>
                      <a:ext cx="2393315" cy="270510"/>
                    </a:xfrm>
                    <a:prstGeom prst="rect">
                      <a:avLst/>
                    </a:prstGeom>
                    <a:noFill/>
                    <a:ln w="9525">
                      <a:noFill/>
                      <a:miter lim="800000"/>
                      <a:headEnd/>
                      <a:tailEnd/>
                    </a:ln>
                  </pic:spPr>
                </pic:pic>
              </a:graphicData>
            </a:graphic>
          </wp:inline>
        </w:drawing>
      </w:r>
    </w:p>
    <w:p w:rsidR="00F06BB2" w:rsidRPr="004C5FD1" w:rsidRDefault="006412E1" w:rsidP="00F06BB2">
      <w:pPr>
        <w:pStyle w:val="Oznakaslike"/>
        <w:rPr>
          <w:lang w:val="sr-Cyrl-CS"/>
        </w:rPr>
      </w:pPr>
      <w:bookmarkStart w:id="22" w:name="_Toc445721837"/>
      <w:r w:rsidRPr="004C5FD1">
        <w:rPr>
          <w:lang w:val="sr-Cyrl-CS"/>
        </w:rPr>
        <w:t>Слика</w:t>
      </w:r>
      <w:r w:rsidR="00F06BB2" w:rsidRPr="004C5FD1">
        <w:rPr>
          <w:lang w:val="sr-Cyrl-CS"/>
        </w:rPr>
        <w:t xml:space="preserve"> </w:t>
      </w:r>
      <w:r w:rsidR="000B1246" w:rsidRPr="004C5FD1">
        <w:rPr>
          <w:lang w:val="sr-Cyrl-CS"/>
        </w:rPr>
        <w:t>4</w:t>
      </w:r>
      <w:r w:rsidR="00F06BB2" w:rsidRPr="004C5FD1">
        <w:rPr>
          <w:lang w:val="sr-Cyrl-CS"/>
        </w:rPr>
        <w:t>.</w:t>
      </w:r>
      <w:r w:rsidR="00FE59EE" w:rsidRPr="004C5FD1">
        <w:rPr>
          <w:lang w:val="sr-Cyrl-CS"/>
        </w:rPr>
        <w:t>1</w:t>
      </w:r>
      <w:r w:rsidR="00F06BB2" w:rsidRPr="004C5FD1">
        <w:rPr>
          <w:lang w:val="sr-Cyrl-CS"/>
        </w:rPr>
        <w:t xml:space="preserve">.1. </w:t>
      </w:r>
      <w:r w:rsidRPr="004C5FD1">
        <w:rPr>
          <w:lang w:val="sr-Cyrl-CS"/>
        </w:rPr>
        <w:t>Одабирање</w:t>
      </w:r>
      <w:r w:rsidR="00F06BB2" w:rsidRPr="004C5FD1">
        <w:rPr>
          <w:lang w:val="sr-Cyrl-CS"/>
        </w:rPr>
        <w:t xml:space="preserve"> </w:t>
      </w:r>
      <w:r w:rsidRPr="004C5FD1">
        <w:rPr>
          <w:lang w:val="sr-Cyrl-CS"/>
        </w:rPr>
        <w:t>стила</w:t>
      </w:r>
      <w:r w:rsidR="00F06BB2" w:rsidRPr="004C5FD1">
        <w:rPr>
          <w:lang w:val="sr-Cyrl-CS"/>
        </w:rPr>
        <w:t xml:space="preserve"> </w:t>
      </w:r>
      <w:r w:rsidRPr="004C5FD1">
        <w:rPr>
          <w:lang w:val="sr-Cyrl-CS"/>
        </w:rPr>
        <w:t>текста</w:t>
      </w:r>
      <w:r w:rsidR="00E33DBD" w:rsidRPr="004C5FD1">
        <w:rPr>
          <w:lang w:val="sr-Cyrl-CS"/>
        </w:rPr>
        <w:t xml:space="preserve"> </w:t>
      </w:r>
      <w:r w:rsidRPr="004C5FD1">
        <w:rPr>
          <w:lang w:val="sr-Cyrl-CS"/>
        </w:rPr>
        <w:t>у</w:t>
      </w:r>
      <w:r w:rsidR="006330B5" w:rsidRPr="004C5FD1">
        <w:rPr>
          <w:lang w:val="sr-Cyrl-CS"/>
        </w:rPr>
        <w:t xml:space="preserve"> </w:t>
      </w:r>
      <w:r w:rsidRPr="004C5FD1">
        <w:rPr>
          <w:lang w:val="sr-Cyrl-CS"/>
        </w:rPr>
        <w:t>алату</w:t>
      </w:r>
      <w:r w:rsidR="006330B5" w:rsidRPr="004C5FD1">
        <w:rPr>
          <w:lang w:val="sr-Cyrl-CS"/>
        </w:rPr>
        <w:t xml:space="preserve"> </w:t>
      </w:r>
      <w:r w:rsidR="00B82F49" w:rsidRPr="004C5FD1">
        <w:rPr>
          <w:i/>
          <w:lang w:val="sr-Cyrl-CS"/>
        </w:rPr>
        <w:t>MS</w:t>
      </w:r>
      <w:r w:rsidR="00E33DBD" w:rsidRPr="004C5FD1">
        <w:rPr>
          <w:i/>
          <w:lang w:val="sr-Cyrl-CS"/>
        </w:rPr>
        <w:t xml:space="preserve"> </w:t>
      </w:r>
      <w:r w:rsidR="006330B5" w:rsidRPr="004C5FD1">
        <w:rPr>
          <w:i/>
          <w:lang w:val="sr-Cyrl-CS"/>
        </w:rPr>
        <w:t>W</w:t>
      </w:r>
      <w:r w:rsidR="00B82F49" w:rsidRPr="004C5FD1">
        <w:rPr>
          <w:i/>
          <w:lang w:val="sr-Cyrl-CS"/>
        </w:rPr>
        <w:t>ord</w:t>
      </w:r>
      <w:r w:rsidR="00E33DBD" w:rsidRPr="004C5FD1">
        <w:rPr>
          <w:i/>
          <w:lang w:val="sr-Cyrl-CS"/>
        </w:rPr>
        <w:t xml:space="preserve"> 2003</w:t>
      </w:r>
      <w:r w:rsidR="00E33DBD" w:rsidRPr="004C5FD1">
        <w:rPr>
          <w:lang w:val="sr-Cyrl-CS"/>
        </w:rPr>
        <w:t>.</w:t>
      </w:r>
      <w:bookmarkEnd w:id="22"/>
    </w:p>
    <w:p w:rsidR="00FE59EE" w:rsidRPr="004C5FD1" w:rsidRDefault="006412E1" w:rsidP="00FE59EE">
      <w:pPr>
        <w:pStyle w:val="Osnovnitekst"/>
      </w:pPr>
      <w:r w:rsidRPr="004C5FD1">
        <w:t>У</w:t>
      </w:r>
      <w:r w:rsidR="00FE59EE" w:rsidRPr="004C5FD1">
        <w:t xml:space="preserve"> </w:t>
      </w:r>
      <w:r w:rsidR="00B82F49" w:rsidRPr="004C5FD1">
        <w:rPr>
          <w:i/>
        </w:rPr>
        <w:t>MS</w:t>
      </w:r>
      <w:r w:rsidR="006330B5" w:rsidRPr="004C5FD1">
        <w:rPr>
          <w:i/>
        </w:rPr>
        <w:t xml:space="preserve"> W</w:t>
      </w:r>
      <w:r w:rsidR="00B82F49" w:rsidRPr="004C5FD1">
        <w:rPr>
          <w:i/>
        </w:rPr>
        <w:t>ord</w:t>
      </w:r>
      <w:r w:rsidR="006330B5" w:rsidRPr="004C5FD1">
        <w:rPr>
          <w:i/>
        </w:rPr>
        <w:t xml:space="preserve"> 2007</w:t>
      </w:r>
      <w:r w:rsidR="006330B5" w:rsidRPr="004C5FD1">
        <w:t xml:space="preserve"> </w:t>
      </w:r>
      <w:r w:rsidRPr="004C5FD1">
        <w:t>стил</w:t>
      </w:r>
      <w:r w:rsidR="00FE59EE" w:rsidRPr="004C5FD1">
        <w:t xml:space="preserve"> </w:t>
      </w:r>
      <w:r w:rsidRPr="004C5FD1">
        <w:t>се</w:t>
      </w:r>
      <w:r w:rsidR="00FE59EE" w:rsidRPr="004C5FD1">
        <w:t xml:space="preserve"> </w:t>
      </w:r>
      <w:r w:rsidRPr="004C5FD1">
        <w:t>бира</w:t>
      </w:r>
      <w:r w:rsidR="00FE59EE" w:rsidRPr="004C5FD1">
        <w:t xml:space="preserve"> </w:t>
      </w:r>
      <w:r w:rsidRPr="004C5FD1">
        <w:t>одабиром</w:t>
      </w:r>
      <w:r w:rsidR="00FE59EE" w:rsidRPr="004C5FD1">
        <w:t xml:space="preserve"> </w:t>
      </w:r>
      <w:r w:rsidRPr="004C5FD1">
        <w:t>опције</w:t>
      </w:r>
      <w:r w:rsidR="00FE59EE" w:rsidRPr="004C5FD1">
        <w:t xml:space="preserve"> </w:t>
      </w:r>
      <w:r w:rsidR="00B82F49" w:rsidRPr="004C5FD1">
        <w:rPr>
          <w:i/>
        </w:rPr>
        <w:t>Home</w:t>
      </w:r>
      <w:r w:rsidR="00FE59EE" w:rsidRPr="004C5FD1">
        <w:rPr>
          <w:i/>
        </w:rPr>
        <w:t>-&gt;</w:t>
      </w:r>
      <w:r w:rsidR="00B82F49" w:rsidRPr="004C5FD1">
        <w:rPr>
          <w:i/>
        </w:rPr>
        <w:t>St</w:t>
      </w:r>
      <w:r w:rsidR="00FE59EE" w:rsidRPr="004C5FD1">
        <w:rPr>
          <w:i/>
        </w:rPr>
        <w:t>y</w:t>
      </w:r>
      <w:r w:rsidR="00B82F49" w:rsidRPr="004C5FD1">
        <w:rPr>
          <w:i/>
        </w:rPr>
        <w:t>le</w:t>
      </w:r>
      <w:r w:rsidR="00FE59EE" w:rsidRPr="004C5FD1">
        <w:t xml:space="preserve">, </w:t>
      </w:r>
      <w:r w:rsidRPr="004C5FD1">
        <w:t>у</w:t>
      </w:r>
      <w:r w:rsidR="00FE59EE" w:rsidRPr="004C5FD1">
        <w:t xml:space="preserve"> </w:t>
      </w:r>
      <w:r w:rsidRPr="004C5FD1">
        <w:t>оквиру</w:t>
      </w:r>
      <w:r w:rsidR="00FE59EE" w:rsidRPr="004C5FD1">
        <w:t xml:space="preserve"> </w:t>
      </w:r>
      <w:r w:rsidRPr="004C5FD1">
        <w:t>које</w:t>
      </w:r>
      <w:r w:rsidR="00FE59EE" w:rsidRPr="004C5FD1">
        <w:t xml:space="preserve"> </w:t>
      </w:r>
      <w:r w:rsidRPr="004C5FD1">
        <w:t>је</w:t>
      </w:r>
      <w:r w:rsidR="00FE59EE" w:rsidRPr="004C5FD1">
        <w:t xml:space="preserve"> </w:t>
      </w:r>
      <w:r w:rsidRPr="004C5FD1">
        <w:t>неопходно</w:t>
      </w:r>
      <w:r w:rsidR="00FE59EE" w:rsidRPr="004C5FD1">
        <w:t xml:space="preserve"> </w:t>
      </w:r>
      <w:r w:rsidRPr="004C5FD1">
        <w:t>или</w:t>
      </w:r>
      <w:r w:rsidR="00FE59EE" w:rsidRPr="004C5FD1">
        <w:t xml:space="preserve"> </w:t>
      </w:r>
      <w:r w:rsidRPr="004C5FD1">
        <w:t>кликнути</w:t>
      </w:r>
      <w:r w:rsidR="00FE59EE" w:rsidRPr="004C5FD1">
        <w:t xml:space="preserve"> </w:t>
      </w:r>
      <w:r w:rsidRPr="004C5FD1">
        <w:t>на</w:t>
      </w:r>
      <w:r w:rsidR="00FE59EE" w:rsidRPr="004C5FD1">
        <w:t xml:space="preserve"> </w:t>
      </w:r>
      <w:r w:rsidRPr="004C5FD1">
        <w:t>стрелицу</w:t>
      </w:r>
      <w:r w:rsidR="00FE59EE" w:rsidRPr="004C5FD1">
        <w:t xml:space="preserve"> </w:t>
      </w:r>
      <w:r w:rsidRPr="004C5FD1">
        <w:t>у</w:t>
      </w:r>
      <w:r w:rsidR="00FE59EE" w:rsidRPr="004C5FD1">
        <w:t xml:space="preserve"> </w:t>
      </w:r>
      <w:r w:rsidRPr="004C5FD1">
        <w:t>доњем</w:t>
      </w:r>
      <w:r w:rsidR="00FE59EE" w:rsidRPr="004C5FD1">
        <w:t xml:space="preserve"> </w:t>
      </w:r>
      <w:r w:rsidRPr="004C5FD1">
        <w:t>десном</w:t>
      </w:r>
      <w:r w:rsidR="00FE59EE" w:rsidRPr="004C5FD1">
        <w:t xml:space="preserve"> </w:t>
      </w:r>
      <w:r w:rsidRPr="004C5FD1">
        <w:t>углу</w:t>
      </w:r>
      <w:r w:rsidR="00FE59EE" w:rsidRPr="004C5FD1">
        <w:t xml:space="preserve"> (</w:t>
      </w:r>
      <w:r w:rsidRPr="004C5FD1">
        <w:t>испод</w:t>
      </w:r>
      <w:r w:rsidR="00FE59EE" w:rsidRPr="004C5FD1">
        <w:t xml:space="preserve"> </w:t>
      </w:r>
      <w:r w:rsidRPr="004C5FD1">
        <w:t>поља</w:t>
      </w:r>
      <w:r w:rsidR="00FE59EE" w:rsidRPr="004C5FD1">
        <w:t xml:space="preserve"> </w:t>
      </w:r>
      <w:r w:rsidR="00B82F49" w:rsidRPr="004C5FD1">
        <w:rPr>
          <w:i/>
        </w:rPr>
        <w:t>Change</w:t>
      </w:r>
      <w:r w:rsidR="00FE59EE" w:rsidRPr="004C5FD1">
        <w:rPr>
          <w:i/>
        </w:rPr>
        <w:t xml:space="preserve"> </w:t>
      </w:r>
      <w:r w:rsidR="00B82F49" w:rsidRPr="004C5FD1">
        <w:rPr>
          <w:i/>
        </w:rPr>
        <w:t>St</w:t>
      </w:r>
      <w:r w:rsidR="00FE59EE" w:rsidRPr="004C5FD1">
        <w:rPr>
          <w:i/>
        </w:rPr>
        <w:t>y</w:t>
      </w:r>
      <w:r w:rsidR="00B82F49" w:rsidRPr="004C5FD1">
        <w:rPr>
          <w:i/>
        </w:rPr>
        <w:t>les</w:t>
      </w:r>
      <w:r w:rsidR="00FE59EE" w:rsidRPr="004C5FD1">
        <w:t xml:space="preserve">), </w:t>
      </w:r>
      <w:r w:rsidRPr="004C5FD1">
        <w:t>чиме</w:t>
      </w:r>
      <w:r w:rsidR="00FE59EE" w:rsidRPr="004C5FD1">
        <w:t xml:space="preserve"> </w:t>
      </w:r>
      <w:r w:rsidRPr="004C5FD1">
        <w:t>се</w:t>
      </w:r>
      <w:r w:rsidR="00FE59EE" w:rsidRPr="004C5FD1">
        <w:t xml:space="preserve"> </w:t>
      </w:r>
      <w:r w:rsidRPr="004C5FD1">
        <w:t>отвара</w:t>
      </w:r>
      <w:r w:rsidR="00FE59EE" w:rsidRPr="004C5FD1">
        <w:t xml:space="preserve"> </w:t>
      </w:r>
      <w:r w:rsidRPr="004C5FD1">
        <w:t>прозор</w:t>
      </w:r>
      <w:r w:rsidR="00FE59EE" w:rsidRPr="004C5FD1">
        <w:t xml:space="preserve"> </w:t>
      </w:r>
      <w:r w:rsidRPr="004C5FD1">
        <w:t>са</w:t>
      </w:r>
      <w:r w:rsidR="00FE59EE" w:rsidRPr="004C5FD1">
        <w:t xml:space="preserve"> </w:t>
      </w:r>
      <w:r w:rsidRPr="004C5FD1">
        <w:t>листом</w:t>
      </w:r>
      <w:r w:rsidR="00FE59EE" w:rsidRPr="004C5FD1">
        <w:t xml:space="preserve"> </w:t>
      </w:r>
      <w:r w:rsidRPr="004C5FD1">
        <w:t>расположивих</w:t>
      </w:r>
      <w:r w:rsidR="00FE59EE" w:rsidRPr="004C5FD1">
        <w:t xml:space="preserve"> </w:t>
      </w:r>
      <w:r w:rsidRPr="004C5FD1">
        <w:t>стилова</w:t>
      </w:r>
      <w:r w:rsidR="00E33DBD" w:rsidRPr="004C5FD1">
        <w:t xml:space="preserve"> – </w:t>
      </w:r>
      <w:r w:rsidRPr="004C5FD1">
        <w:t>десно</w:t>
      </w:r>
      <w:r w:rsidR="00E33DBD" w:rsidRPr="004C5FD1">
        <w:t xml:space="preserve"> </w:t>
      </w:r>
      <w:r w:rsidRPr="004C5FD1">
        <w:t>на</w:t>
      </w:r>
      <w:r w:rsidR="00E33DBD" w:rsidRPr="004C5FD1">
        <w:t xml:space="preserve"> </w:t>
      </w:r>
      <w:r w:rsidRPr="004C5FD1">
        <w:t>слици</w:t>
      </w:r>
      <w:r w:rsidR="00E33DBD" w:rsidRPr="004C5FD1">
        <w:t xml:space="preserve"> </w:t>
      </w:r>
      <w:r w:rsidR="00844393" w:rsidRPr="004C5FD1">
        <w:t>4</w:t>
      </w:r>
      <w:r w:rsidR="00E33DBD" w:rsidRPr="004C5FD1">
        <w:t>.1.2</w:t>
      </w:r>
      <w:r w:rsidR="00FE59EE" w:rsidRPr="004C5FD1">
        <w:t xml:space="preserve">, </w:t>
      </w:r>
      <w:r w:rsidRPr="004C5FD1">
        <w:t>или</w:t>
      </w:r>
      <w:r w:rsidR="00FE59EE" w:rsidRPr="004C5FD1">
        <w:t xml:space="preserve"> </w:t>
      </w:r>
      <w:r w:rsidRPr="004C5FD1">
        <w:t>кликом</w:t>
      </w:r>
      <w:r w:rsidR="00FE59EE" w:rsidRPr="004C5FD1">
        <w:t xml:space="preserve"> </w:t>
      </w:r>
      <w:r w:rsidRPr="004C5FD1">
        <w:t>на</w:t>
      </w:r>
      <w:r w:rsidR="00FE59EE" w:rsidRPr="004C5FD1">
        <w:t xml:space="preserve"> </w:t>
      </w:r>
      <w:r w:rsidRPr="004C5FD1">
        <w:t>стрелицу</w:t>
      </w:r>
      <w:r w:rsidR="00FE59EE" w:rsidRPr="004C5FD1">
        <w:t xml:space="preserve"> </w:t>
      </w:r>
      <w:r w:rsidRPr="004C5FD1">
        <w:t>у</w:t>
      </w:r>
      <w:r w:rsidR="00E33DBD" w:rsidRPr="004C5FD1">
        <w:t xml:space="preserve"> </w:t>
      </w:r>
      <w:r w:rsidRPr="004C5FD1">
        <w:t>доњем</w:t>
      </w:r>
      <w:r w:rsidR="00E33DBD" w:rsidRPr="004C5FD1">
        <w:t xml:space="preserve"> </w:t>
      </w:r>
      <w:r w:rsidRPr="004C5FD1">
        <w:t>десном</w:t>
      </w:r>
      <w:r w:rsidR="00E33DBD" w:rsidRPr="004C5FD1">
        <w:t xml:space="preserve"> </w:t>
      </w:r>
      <w:r w:rsidRPr="004C5FD1">
        <w:t>углу</w:t>
      </w:r>
      <w:r w:rsidR="00E33DBD" w:rsidRPr="004C5FD1">
        <w:t xml:space="preserve"> </w:t>
      </w:r>
      <w:r w:rsidR="00E33DBD" w:rsidRPr="004C5FD1">
        <w:rPr>
          <w:i/>
        </w:rPr>
        <w:t>Q</w:t>
      </w:r>
      <w:r w:rsidR="00B82F49" w:rsidRPr="004C5FD1">
        <w:rPr>
          <w:i/>
        </w:rPr>
        <w:t>uick</w:t>
      </w:r>
      <w:r w:rsidR="00E33DBD" w:rsidRPr="004C5FD1">
        <w:rPr>
          <w:i/>
        </w:rPr>
        <w:t xml:space="preserve"> </w:t>
      </w:r>
      <w:r w:rsidR="00B82F49" w:rsidRPr="004C5FD1">
        <w:rPr>
          <w:i/>
        </w:rPr>
        <w:t>St</w:t>
      </w:r>
      <w:r w:rsidR="00E33DBD" w:rsidRPr="004C5FD1">
        <w:rPr>
          <w:i/>
        </w:rPr>
        <w:t>y</w:t>
      </w:r>
      <w:r w:rsidR="00B82F49" w:rsidRPr="004C5FD1">
        <w:rPr>
          <w:i/>
        </w:rPr>
        <w:t>les</w:t>
      </w:r>
      <w:r w:rsidR="00E33DBD" w:rsidRPr="004C5FD1">
        <w:t xml:space="preserve"> </w:t>
      </w:r>
      <w:r w:rsidRPr="004C5FD1">
        <w:t>листе</w:t>
      </w:r>
      <w:r w:rsidR="00E33DBD" w:rsidRPr="004C5FD1">
        <w:t xml:space="preserve"> (</w:t>
      </w:r>
      <w:r w:rsidRPr="004C5FD1">
        <w:t>лево</w:t>
      </w:r>
      <w:r w:rsidR="00E33DBD" w:rsidRPr="004C5FD1">
        <w:t xml:space="preserve"> </w:t>
      </w:r>
      <w:r w:rsidRPr="004C5FD1">
        <w:t>од</w:t>
      </w:r>
      <w:r w:rsidR="00E33DBD" w:rsidRPr="004C5FD1">
        <w:t xml:space="preserve"> </w:t>
      </w:r>
      <w:r w:rsidRPr="004C5FD1">
        <w:t>поља</w:t>
      </w:r>
      <w:r w:rsidR="00E33DBD" w:rsidRPr="004C5FD1">
        <w:t xml:space="preserve"> </w:t>
      </w:r>
      <w:r w:rsidR="00B82F49" w:rsidRPr="004C5FD1">
        <w:rPr>
          <w:i/>
        </w:rPr>
        <w:t>Change</w:t>
      </w:r>
      <w:r w:rsidR="00E33DBD" w:rsidRPr="004C5FD1">
        <w:rPr>
          <w:i/>
        </w:rPr>
        <w:t xml:space="preserve"> </w:t>
      </w:r>
      <w:r w:rsidR="00B82F49" w:rsidRPr="004C5FD1">
        <w:rPr>
          <w:i/>
        </w:rPr>
        <w:t>St</w:t>
      </w:r>
      <w:r w:rsidR="00E33DBD" w:rsidRPr="004C5FD1">
        <w:rPr>
          <w:i/>
        </w:rPr>
        <w:t>y</w:t>
      </w:r>
      <w:r w:rsidR="00B82F49" w:rsidRPr="004C5FD1">
        <w:rPr>
          <w:i/>
        </w:rPr>
        <w:t>les</w:t>
      </w:r>
      <w:r w:rsidR="00E33DBD" w:rsidRPr="004C5FD1">
        <w:t>)</w:t>
      </w:r>
      <w:r w:rsidR="00FE59EE" w:rsidRPr="004C5FD1">
        <w:t>,</w:t>
      </w:r>
      <w:r w:rsidR="00E33DBD" w:rsidRPr="004C5FD1">
        <w:t xml:space="preserve"> </w:t>
      </w:r>
      <w:r w:rsidRPr="004C5FD1">
        <w:t>и</w:t>
      </w:r>
      <w:r w:rsidR="00E33DBD" w:rsidRPr="004C5FD1">
        <w:t xml:space="preserve"> </w:t>
      </w:r>
      <w:r w:rsidRPr="004C5FD1">
        <w:t>одабиром</w:t>
      </w:r>
      <w:r w:rsidR="00E33DBD" w:rsidRPr="004C5FD1">
        <w:t xml:space="preserve"> </w:t>
      </w:r>
      <w:r w:rsidRPr="004C5FD1">
        <w:t>опције</w:t>
      </w:r>
      <w:r w:rsidR="00E33DBD" w:rsidRPr="004C5FD1">
        <w:t xml:space="preserve"> </w:t>
      </w:r>
      <w:r w:rsidR="00B82F49" w:rsidRPr="004C5FD1">
        <w:rPr>
          <w:i/>
        </w:rPr>
        <w:t>Appl</w:t>
      </w:r>
      <w:r w:rsidR="00E33DBD" w:rsidRPr="004C5FD1">
        <w:rPr>
          <w:i/>
        </w:rPr>
        <w:t xml:space="preserve">y </w:t>
      </w:r>
      <w:r w:rsidR="00B82F49" w:rsidRPr="004C5FD1">
        <w:rPr>
          <w:i/>
        </w:rPr>
        <w:t>St</w:t>
      </w:r>
      <w:r w:rsidR="00E33DBD" w:rsidRPr="004C5FD1">
        <w:rPr>
          <w:i/>
        </w:rPr>
        <w:t>y</w:t>
      </w:r>
      <w:r w:rsidR="00B82F49" w:rsidRPr="004C5FD1">
        <w:rPr>
          <w:i/>
        </w:rPr>
        <w:t>les</w:t>
      </w:r>
      <w:r w:rsidR="00E33DBD" w:rsidRPr="004C5FD1">
        <w:t xml:space="preserve">, </w:t>
      </w:r>
      <w:r w:rsidRPr="004C5FD1">
        <w:t>чиме</w:t>
      </w:r>
      <w:r w:rsidR="00E33DBD" w:rsidRPr="004C5FD1">
        <w:t xml:space="preserve"> </w:t>
      </w:r>
      <w:r w:rsidRPr="004C5FD1">
        <w:t>се</w:t>
      </w:r>
      <w:r w:rsidR="00E33DBD" w:rsidRPr="004C5FD1">
        <w:t xml:space="preserve"> </w:t>
      </w:r>
      <w:r w:rsidRPr="004C5FD1">
        <w:t>отвара</w:t>
      </w:r>
      <w:r w:rsidR="00E33DBD" w:rsidRPr="004C5FD1">
        <w:t xml:space="preserve"> </w:t>
      </w:r>
      <w:r w:rsidRPr="004C5FD1">
        <w:t>прозор</w:t>
      </w:r>
      <w:r w:rsidR="00E33DBD" w:rsidRPr="004C5FD1">
        <w:t xml:space="preserve"> </w:t>
      </w:r>
      <w:r w:rsidRPr="004C5FD1">
        <w:t>налик</w:t>
      </w:r>
      <w:r w:rsidR="00E33DBD" w:rsidRPr="004C5FD1">
        <w:t xml:space="preserve"> </w:t>
      </w:r>
      <w:r w:rsidRPr="004C5FD1">
        <w:t>пољу</w:t>
      </w:r>
      <w:r w:rsidR="00E33DBD" w:rsidRPr="004C5FD1">
        <w:t xml:space="preserve"> </w:t>
      </w:r>
      <w:r w:rsidRPr="004C5FD1">
        <w:t>постојећем</w:t>
      </w:r>
      <w:r w:rsidR="00E33DBD" w:rsidRPr="004C5FD1">
        <w:t xml:space="preserve"> </w:t>
      </w:r>
      <w:r w:rsidRPr="004C5FD1">
        <w:t>у</w:t>
      </w:r>
      <w:r w:rsidR="00E33DBD" w:rsidRPr="004C5FD1">
        <w:t xml:space="preserve"> </w:t>
      </w:r>
      <w:r w:rsidR="00B82F49" w:rsidRPr="004C5FD1">
        <w:rPr>
          <w:i/>
        </w:rPr>
        <w:t>MS</w:t>
      </w:r>
      <w:r w:rsidR="006330B5" w:rsidRPr="004C5FD1">
        <w:rPr>
          <w:i/>
        </w:rPr>
        <w:t xml:space="preserve"> W</w:t>
      </w:r>
      <w:r w:rsidR="00B82F49" w:rsidRPr="004C5FD1">
        <w:rPr>
          <w:i/>
        </w:rPr>
        <w:t>ord</w:t>
      </w:r>
      <w:r w:rsidR="006330B5" w:rsidRPr="004C5FD1">
        <w:rPr>
          <w:i/>
        </w:rPr>
        <w:t xml:space="preserve"> 2003</w:t>
      </w:r>
      <w:r w:rsidR="006330B5" w:rsidRPr="004C5FD1">
        <w:t xml:space="preserve"> </w:t>
      </w:r>
      <w:r w:rsidR="00E33DBD" w:rsidRPr="004C5FD1">
        <w:t xml:space="preserve">– </w:t>
      </w:r>
      <w:r w:rsidRPr="004C5FD1">
        <w:t>у</w:t>
      </w:r>
      <w:r w:rsidR="00E33DBD" w:rsidRPr="004C5FD1">
        <w:t xml:space="preserve"> </w:t>
      </w:r>
      <w:r w:rsidRPr="004C5FD1">
        <w:t>горњем</w:t>
      </w:r>
      <w:r w:rsidR="00E33DBD" w:rsidRPr="004C5FD1">
        <w:t xml:space="preserve"> </w:t>
      </w:r>
      <w:r w:rsidRPr="004C5FD1">
        <w:t>левом</w:t>
      </w:r>
      <w:r w:rsidR="00E33DBD" w:rsidRPr="004C5FD1">
        <w:t xml:space="preserve"> </w:t>
      </w:r>
      <w:r w:rsidRPr="004C5FD1">
        <w:t>углу</w:t>
      </w:r>
      <w:r w:rsidR="00E33DBD" w:rsidRPr="004C5FD1">
        <w:t xml:space="preserve"> </w:t>
      </w:r>
      <w:r w:rsidRPr="004C5FD1">
        <w:t>на</w:t>
      </w:r>
      <w:r w:rsidR="00E33DBD" w:rsidRPr="004C5FD1">
        <w:t xml:space="preserve"> </w:t>
      </w:r>
      <w:r w:rsidRPr="004C5FD1">
        <w:t>слици</w:t>
      </w:r>
      <w:r w:rsidR="00E33DBD" w:rsidRPr="004C5FD1">
        <w:t xml:space="preserve"> </w:t>
      </w:r>
      <w:r w:rsidR="00844393" w:rsidRPr="004C5FD1">
        <w:t>4</w:t>
      </w:r>
      <w:r w:rsidR="00E33DBD" w:rsidRPr="004C5FD1">
        <w:t>.1.2.</w:t>
      </w:r>
      <w:r w:rsidR="00A50599">
        <w:t xml:space="preserve"> </w:t>
      </w:r>
    </w:p>
    <w:p w:rsidR="00FE59EE" w:rsidRPr="004C5FD1" w:rsidRDefault="001551E5" w:rsidP="00FE59EE">
      <w:pPr>
        <w:pStyle w:val="SlikeTabele"/>
      </w:pPr>
      <w:r w:rsidRPr="004C5FD1">
        <w:rPr>
          <w:noProof/>
          <w:lang w:val="en-GB" w:eastAsia="en-GB"/>
        </w:rPr>
        <w:drawing>
          <wp:inline distT="0" distB="0" distL="0" distR="0">
            <wp:extent cx="6098540" cy="487426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cstate="print"/>
                    <a:srcRect/>
                    <a:stretch>
                      <a:fillRect/>
                    </a:stretch>
                  </pic:blipFill>
                  <pic:spPr bwMode="auto">
                    <a:xfrm>
                      <a:off x="0" y="0"/>
                      <a:ext cx="6098540" cy="4874260"/>
                    </a:xfrm>
                    <a:prstGeom prst="rect">
                      <a:avLst/>
                    </a:prstGeom>
                    <a:noFill/>
                    <a:ln w="9525">
                      <a:noFill/>
                      <a:miter lim="800000"/>
                      <a:headEnd/>
                      <a:tailEnd/>
                    </a:ln>
                  </pic:spPr>
                </pic:pic>
              </a:graphicData>
            </a:graphic>
          </wp:inline>
        </w:drawing>
      </w:r>
    </w:p>
    <w:p w:rsidR="00E33DBD" w:rsidRPr="004C5FD1" w:rsidRDefault="006412E1" w:rsidP="00E33DBD">
      <w:pPr>
        <w:pStyle w:val="Oznakaslike"/>
        <w:rPr>
          <w:lang w:val="sr-Cyrl-CS"/>
        </w:rPr>
      </w:pPr>
      <w:bookmarkStart w:id="23" w:name="_Toc445721838"/>
      <w:r w:rsidRPr="004C5FD1">
        <w:rPr>
          <w:lang w:val="sr-Cyrl-CS"/>
        </w:rPr>
        <w:t>Слика</w:t>
      </w:r>
      <w:r w:rsidR="00E33DBD" w:rsidRPr="004C5FD1">
        <w:rPr>
          <w:lang w:val="sr-Cyrl-CS"/>
        </w:rPr>
        <w:t xml:space="preserve"> </w:t>
      </w:r>
      <w:r w:rsidR="000B1246" w:rsidRPr="004C5FD1">
        <w:rPr>
          <w:lang w:val="sr-Cyrl-CS"/>
        </w:rPr>
        <w:t>4</w:t>
      </w:r>
      <w:r w:rsidR="00E33DBD" w:rsidRPr="004C5FD1">
        <w:rPr>
          <w:lang w:val="sr-Cyrl-CS"/>
        </w:rPr>
        <w:t xml:space="preserve">.1.2. </w:t>
      </w:r>
      <w:r w:rsidRPr="004C5FD1">
        <w:rPr>
          <w:lang w:val="sr-Cyrl-CS"/>
        </w:rPr>
        <w:t>Одабирање</w:t>
      </w:r>
      <w:r w:rsidR="00E33DBD" w:rsidRPr="004C5FD1">
        <w:rPr>
          <w:lang w:val="sr-Cyrl-CS"/>
        </w:rPr>
        <w:t xml:space="preserve"> </w:t>
      </w:r>
      <w:r w:rsidRPr="004C5FD1">
        <w:rPr>
          <w:lang w:val="sr-Cyrl-CS"/>
        </w:rPr>
        <w:t>стила</w:t>
      </w:r>
      <w:r w:rsidR="00E33DBD" w:rsidRPr="004C5FD1">
        <w:rPr>
          <w:lang w:val="sr-Cyrl-CS"/>
        </w:rPr>
        <w:t xml:space="preserve"> </w:t>
      </w:r>
      <w:r w:rsidRPr="004C5FD1">
        <w:rPr>
          <w:lang w:val="sr-Cyrl-CS"/>
        </w:rPr>
        <w:t>текста</w:t>
      </w:r>
      <w:r w:rsidR="00E33DBD" w:rsidRPr="004C5FD1">
        <w:rPr>
          <w:lang w:val="sr-Cyrl-CS"/>
        </w:rPr>
        <w:t xml:space="preserve"> </w:t>
      </w:r>
      <w:r w:rsidRPr="004C5FD1">
        <w:rPr>
          <w:lang w:val="sr-Cyrl-CS"/>
        </w:rPr>
        <w:t>у</w:t>
      </w:r>
      <w:r w:rsidR="00E33DBD" w:rsidRPr="004C5FD1">
        <w:rPr>
          <w:lang w:val="sr-Cyrl-CS"/>
        </w:rPr>
        <w:t xml:space="preserve"> </w:t>
      </w:r>
      <w:r w:rsidRPr="004C5FD1">
        <w:rPr>
          <w:lang w:val="sr-Cyrl-CS"/>
        </w:rPr>
        <w:t>алату</w:t>
      </w:r>
      <w:r w:rsidR="006330B5" w:rsidRPr="004C5FD1">
        <w:rPr>
          <w:lang w:val="sr-Cyrl-CS"/>
        </w:rPr>
        <w:t xml:space="preserve"> </w:t>
      </w:r>
      <w:r w:rsidR="00B82F49" w:rsidRPr="004C5FD1">
        <w:rPr>
          <w:i/>
          <w:lang w:val="sr-Cyrl-CS"/>
        </w:rPr>
        <w:t>MS</w:t>
      </w:r>
      <w:r w:rsidR="006330B5" w:rsidRPr="004C5FD1">
        <w:rPr>
          <w:i/>
          <w:lang w:val="sr-Cyrl-CS"/>
        </w:rPr>
        <w:t xml:space="preserve"> W</w:t>
      </w:r>
      <w:r w:rsidR="00B82F49" w:rsidRPr="004C5FD1">
        <w:rPr>
          <w:i/>
          <w:lang w:val="sr-Cyrl-CS"/>
        </w:rPr>
        <w:t>ord</w:t>
      </w:r>
      <w:r w:rsidR="00E33DBD" w:rsidRPr="004C5FD1">
        <w:rPr>
          <w:i/>
          <w:lang w:val="sr-Cyrl-CS"/>
        </w:rPr>
        <w:t xml:space="preserve"> 2007</w:t>
      </w:r>
      <w:r w:rsidR="00E33DBD" w:rsidRPr="004C5FD1">
        <w:rPr>
          <w:lang w:val="sr-Cyrl-CS"/>
        </w:rPr>
        <w:t>.</w:t>
      </w:r>
      <w:bookmarkEnd w:id="23"/>
    </w:p>
    <w:p w:rsidR="0021095F" w:rsidRPr="004C5FD1" w:rsidRDefault="006412E1" w:rsidP="00F06BB2">
      <w:pPr>
        <w:pStyle w:val="IInivonaslova-Potpoglavlje"/>
      </w:pPr>
      <w:bookmarkStart w:id="24" w:name="_Toc175249011"/>
      <w:r w:rsidRPr="004C5FD1">
        <w:t>Форматирање</w:t>
      </w:r>
      <w:r w:rsidR="0021095F" w:rsidRPr="004C5FD1">
        <w:t xml:space="preserve"> </w:t>
      </w:r>
      <w:r w:rsidRPr="004C5FD1">
        <w:t>насловне</w:t>
      </w:r>
      <w:r w:rsidR="0021095F" w:rsidRPr="004C5FD1">
        <w:t xml:space="preserve"> </w:t>
      </w:r>
      <w:r w:rsidRPr="004C5FD1">
        <w:t>стране</w:t>
      </w:r>
      <w:bookmarkEnd w:id="24"/>
    </w:p>
    <w:p w:rsidR="0021095F" w:rsidRPr="004C5FD1" w:rsidRDefault="006412E1" w:rsidP="0021095F">
      <w:pPr>
        <w:pStyle w:val="Osnovnitekst"/>
      </w:pPr>
      <w:r w:rsidRPr="004C5FD1">
        <w:t>Насловна</w:t>
      </w:r>
      <w:r w:rsidR="0021095F" w:rsidRPr="004C5FD1">
        <w:t xml:space="preserve"> </w:t>
      </w:r>
      <w:r w:rsidRPr="004C5FD1">
        <w:t>страна</w:t>
      </w:r>
      <w:r w:rsidR="0021095F" w:rsidRPr="004C5FD1">
        <w:t xml:space="preserve"> </w:t>
      </w:r>
      <w:r w:rsidRPr="004C5FD1">
        <w:t>садржи</w:t>
      </w:r>
      <w:r w:rsidR="0021095F" w:rsidRPr="004C5FD1">
        <w:t xml:space="preserve"> </w:t>
      </w:r>
      <w:r w:rsidRPr="004C5FD1">
        <w:t>назив</w:t>
      </w:r>
      <w:r w:rsidR="0021095F" w:rsidRPr="004C5FD1">
        <w:t xml:space="preserve"> </w:t>
      </w:r>
      <w:r w:rsidRPr="004C5FD1">
        <w:t>установе</w:t>
      </w:r>
      <w:r w:rsidR="0021095F" w:rsidRPr="004C5FD1">
        <w:t xml:space="preserve"> </w:t>
      </w:r>
      <w:r w:rsidRPr="004C5FD1">
        <w:t>у</w:t>
      </w:r>
      <w:r w:rsidR="0021095F" w:rsidRPr="004C5FD1">
        <w:t xml:space="preserve"> </w:t>
      </w:r>
      <w:r w:rsidRPr="004C5FD1">
        <w:t>заглављу</w:t>
      </w:r>
      <w:r w:rsidR="0021095F" w:rsidRPr="004C5FD1">
        <w:t xml:space="preserve"> (</w:t>
      </w:r>
      <w:r w:rsidR="00421CDC" w:rsidRPr="004C5FD1">
        <w:t xml:space="preserve">Универзитет у Београду у првом реду заглавља, </w:t>
      </w:r>
      <w:r w:rsidRPr="004C5FD1">
        <w:t>Електротехнички</w:t>
      </w:r>
      <w:r w:rsidR="0021095F" w:rsidRPr="004C5FD1">
        <w:t xml:space="preserve"> </w:t>
      </w:r>
      <w:r w:rsidRPr="004C5FD1">
        <w:t>факултет</w:t>
      </w:r>
      <w:r w:rsidR="00421CDC" w:rsidRPr="004C5FD1">
        <w:t xml:space="preserve"> у другом реду заглавља</w:t>
      </w:r>
      <w:r w:rsidR="0021095F" w:rsidRPr="004C5FD1">
        <w:t xml:space="preserve">), </w:t>
      </w:r>
      <w:r w:rsidRPr="004C5FD1">
        <w:t>лого</w:t>
      </w:r>
      <w:r w:rsidR="005642B4" w:rsidRPr="004C5FD1">
        <w:t xml:space="preserve"> </w:t>
      </w:r>
      <w:r w:rsidRPr="004C5FD1">
        <w:t>установе</w:t>
      </w:r>
      <w:r w:rsidR="005642B4" w:rsidRPr="004C5FD1">
        <w:t xml:space="preserve">, </w:t>
      </w:r>
      <w:r w:rsidRPr="004C5FD1">
        <w:t>наслов</w:t>
      </w:r>
      <w:r w:rsidR="005642B4" w:rsidRPr="004C5FD1">
        <w:t xml:space="preserve"> </w:t>
      </w:r>
      <w:r w:rsidRPr="004C5FD1">
        <w:t>тезе</w:t>
      </w:r>
      <w:r w:rsidR="005642B4" w:rsidRPr="004C5FD1">
        <w:t xml:space="preserve">, </w:t>
      </w:r>
      <w:r w:rsidRPr="004C5FD1">
        <w:t>поднаслов</w:t>
      </w:r>
      <w:r w:rsidR="005642B4" w:rsidRPr="004C5FD1">
        <w:t xml:space="preserve"> </w:t>
      </w:r>
      <w:r w:rsidRPr="004C5FD1">
        <w:t>тезе</w:t>
      </w:r>
      <w:r w:rsidR="005642B4" w:rsidRPr="004C5FD1">
        <w:t xml:space="preserve"> (</w:t>
      </w:r>
      <w:r w:rsidRPr="004C5FD1">
        <w:t>у</w:t>
      </w:r>
      <w:r w:rsidR="005642B4" w:rsidRPr="004C5FD1">
        <w:t xml:space="preserve"> </w:t>
      </w:r>
      <w:r w:rsidRPr="004C5FD1">
        <w:t>коме</w:t>
      </w:r>
      <w:r w:rsidR="005642B4" w:rsidRPr="004C5FD1">
        <w:t xml:space="preserve"> </w:t>
      </w:r>
      <w:r w:rsidRPr="004C5FD1">
        <w:t>је</w:t>
      </w:r>
      <w:r w:rsidR="005642B4" w:rsidRPr="004C5FD1">
        <w:t xml:space="preserve"> </w:t>
      </w:r>
      <w:r w:rsidRPr="004C5FD1">
        <w:t>специфицирано</w:t>
      </w:r>
      <w:r w:rsidR="005642B4" w:rsidRPr="004C5FD1">
        <w:t xml:space="preserve"> </w:t>
      </w:r>
      <w:r w:rsidRPr="004C5FD1">
        <w:t>да</w:t>
      </w:r>
      <w:r w:rsidR="006330B5" w:rsidRPr="004C5FD1">
        <w:t xml:space="preserve"> </w:t>
      </w:r>
      <w:r w:rsidRPr="004C5FD1">
        <w:t>је</w:t>
      </w:r>
      <w:r w:rsidR="006330B5" w:rsidRPr="004C5FD1">
        <w:t xml:space="preserve"> </w:t>
      </w:r>
      <w:r w:rsidRPr="004C5FD1">
        <w:t>у</w:t>
      </w:r>
      <w:r w:rsidR="006330B5" w:rsidRPr="004C5FD1">
        <w:t xml:space="preserve"> </w:t>
      </w:r>
      <w:r w:rsidRPr="004C5FD1">
        <w:t>питању</w:t>
      </w:r>
      <w:r w:rsidR="005642B4" w:rsidRPr="004C5FD1">
        <w:t xml:space="preserve"> </w:t>
      </w:r>
      <w:r w:rsidRPr="004C5FD1">
        <w:t>мастер</w:t>
      </w:r>
      <w:r w:rsidR="006330B5" w:rsidRPr="004C5FD1">
        <w:t xml:space="preserve"> </w:t>
      </w:r>
      <w:r w:rsidRPr="004C5FD1">
        <w:t>рад</w:t>
      </w:r>
      <w:r w:rsidR="005642B4" w:rsidRPr="004C5FD1">
        <w:t xml:space="preserve">), </w:t>
      </w:r>
      <w:r w:rsidRPr="004C5FD1">
        <w:t>име</w:t>
      </w:r>
      <w:r w:rsidR="005642B4" w:rsidRPr="004C5FD1">
        <w:t xml:space="preserve"> </w:t>
      </w:r>
      <w:r w:rsidRPr="004C5FD1">
        <w:t>кандидата</w:t>
      </w:r>
      <w:r w:rsidR="005642B4" w:rsidRPr="004C5FD1">
        <w:t xml:space="preserve"> </w:t>
      </w:r>
      <w:r w:rsidRPr="004C5FD1">
        <w:t>и</w:t>
      </w:r>
      <w:r w:rsidR="005642B4" w:rsidRPr="004C5FD1">
        <w:t xml:space="preserve"> </w:t>
      </w:r>
      <w:r w:rsidRPr="004C5FD1">
        <w:t>име</w:t>
      </w:r>
      <w:r w:rsidR="005642B4" w:rsidRPr="004C5FD1">
        <w:t xml:space="preserve"> </w:t>
      </w:r>
      <w:r w:rsidRPr="004C5FD1">
        <w:t>ментора</w:t>
      </w:r>
      <w:r w:rsidR="005642B4" w:rsidRPr="004C5FD1">
        <w:t xml:space="preserve">, </w:t>
      </w:r>
      <w:r w:rsidRPr="004C5FD1">
        <w:t>као</w:t>
      </w:r>
      <w:r w:rsidR="005642B4" w:rsidRPr="004C5FD1">
        <w:t xml:space="preserve"> </w:t>
      </w:r>
      <w:r w:rsidRPr="004C5FD1">
        <w:t>и</w:t>
      </w:r>
      <w:r w:rsidR="005642B4" w:rsidRPr="004C5FD1">
        <w:t xml:space="preserve"> </w:t>
      </w:r>
      <w:r w:rsidRPr="004C5FD1">
        <w:t>место</w:t>
      </w:r>
      <w:r w:rsidR="005642B4" w:rsidRPr="004C5FD1">
        <w:t xml:space="preserve"> </w:t>
      </w:r>
      <w:r w:rsidRPr="004C5FD1">
        <w:t>и</w:t>
      </w:r>
      <w:r w:rsidR="005642B4" w:rsidRPr="004C5FD1">
        <w:t xml:space="preserve"> </w:t>
      </w:r>
      <w:r w:rsidRPr="004C5FD1">
        <w:t>датум</w:t>
      </w:r>
      <w:r w:rsidR="005642B4" w:rsidRPr="004C5FD1">
        <w:t xml:space="preserve"> (</w:t>
      </w:r>
      <w:r w:rsidRPr="004C5FD1">
        <w:t>годину</w:t>
      </w:r>
      <w:r w:rsidR="00A47E10" w:rsidRPr="004C5FD1">
        <w:t xml:space="preserve"> </w:t>
      </w:r>
      <w:r w:rsidRPr="004C5FD1">
        <w:t>и</w:t>
      </w:r>
      <w:r w:rsidR="00A47E10" w:rsidRPr="004C5FD1">
        <w:t xml:space="preserve"> </w:t>
      </w:r>
      <w:r w:rsidRPr="004C5FD1">
        <w:t>месец</w:t>
      </w:r>
      <w:r w:rsidR="005642B4" w:rsidRPr="004C5FD1">
        <w:t xml:space="preserve">) </w:t>
      </w:r>
      <w:r w:rsidRPr="004C5FD1">
        <w:t>израде</w:t>
      </w:r>
      <w:r w:rsidR="005642B4" w:rsidRPr="004C5FD1">
        <w:t xml:space="preserve"> </w:t>
      </w:r>
      <w:r w:rsidRPr="004C5FD1">
        <w:t>тезе</w:t>
      </w:r>
      <w:r w:rsidR="005642B4" w:rsidRPr="004C5FD1">
        <w:t xml:space="preserve">. </w:t>
      </w:r>
    </w:p>
    <w:p w:rsidR="005642B4" w:rsidRPr="004C5FD1" w:rsidRDefault="006412E1" w:rsidP="0021095F">
      <w:pPr>
        <w:pStyle w:val="Osnovnitekst"/>
      </w:pPr>
      <w:r w:rsidRPr="004C5FD1">
        <w:t>Насловна</w:t>
      </w:r>
      <w:r w:rsidR="005642B4" w:rsidRPr="004C5FD1">
        <w:t xml:space="preserve"> </w:t>
      </w:r>
      <w:r w:rsidRPr="004C5FD1">
        <w:t>страна</w:t>
      </w:r>
      <w:r w:rsidR="005642B4" w:rsidRPr="004C5FD1">
        <w:t xml:space="preserve"> </w:t>
      </w:r>
      <w:r w:rsidRPr="004C5FD1">
        <w:t>овог</w:t>
      </w:r>
      <w:r w:rsidR="005642B4" w:rsidRPr="004C5FD1">
        <w:t xml:space="preserve"> </w:t>
      </w:r>
      <w:r w:rsidRPr="004C5FD1">
        <w:t>документа</w:t>
      </w:r>
      <w:r w:rsidR="005642B4" w:rsidRPr="004C5FD1">
        <w:t xml:space="preserve"> </w:t>
      </w:r>
      <w:r w:rsidRPr="004C5FD1">
        <w:t>представља</w:t>
      </w:r>
      <w:r w:rsidR="005642B4" w:rsidRPr="004C5FD1">
        <w:t xml:space="preserve"> </w:t>
      </w:r>
      <w:r w:rsidRPr="004C5FD1">
        <w:t>образац</w:t>
      </w:r>
      <w:r w:rsidR="005642B4" w:rsidRPr="004C5FD1">
        <w:t xml:space="preserve"> </w:t>
      </w:r>
      <w:r w:rsidRPr="004C5FD1">
        <w:t>који</w:t>
      </w:r>
      <w:r w:rsidR="005642B4" w:rsidRPr="004C5FD1">
        <w:t xml:space="preserve"> </w:t>
      </w:r>
      <w:r w:rsidRPr="004C5FD1">
        <w:t>треба</w:t>
      </w:r>
      <w:r w:rsidR="005642B4" w:rsidRPr="004C5FD1">
        <w:t xml:space="preserve"> </w:t>
      </w:r>
      <w:r w:rsidRPr="004C5FD1">
        <w:t>употребити</w:t>
      </w:r>
      <w:r w:rsidR="005642B4" w:rsidRPr="004C5FD1">
        <w:t xml:space="preserve">. </w:t>
      </w:r>
      <w:r w:rsidRPr="004C5FD1">
        <w:t>Заглавље</w:t>
      </w:r>
      <w:r w:rsidR="005642B4" w:rsidRPr="004C5FD1">
        <w:t xml:space="preserve"> </w:t>
      </w:r>
      <w:r w:rsidRPr="004C5FD1">
        <w:t>је</w:t>
      </w:r>
      <w:r w:rsidR="005642B4" w:rsidRPr="004C5FD1">
        <w:t xml:space="preserve"> </w:t>
      </w:r>
      <w:r w:rsidRPr="004C5FD1">
        <w:t>форматирано</w:t>
      </w:r>
      <w:r w:rsidR="005642B4" w:rsidRPr="004C5FD1">
        <w:t xml:space="preserve"> </w:t>
      </w:r>
      <w:r w:rsidRPr="004C5FD1">
        <w:t>стилом</w:t>
      </w:r>
      <w:r w:rsidR="005642B4" w:rsidRPr="004C5FD1">
        <w:t xml:space="preserve"> </w:t>
      </w:r>
      <w:r w:rsidR="000A46C2" w:rsidRPr="004C5FD1">
        <w:rPr>
          <w:u w:val="single"/>
        </w:rPr>
        <w:t>Zaglavlje naslovne strane</w:t>
      </w:r>
      <w:r w:rsidR="005642B4" w:rsidRPr="004C5FD1">
        <w:t xml:space="preserve">. </w:t>
      </w:r>
      <w:r w:rsidRPr="004C5FD1">
        <w:t>Лого</w:t>
      </w:r>
      <w:r w:rsidR="005642B4" w:rsidRPr="004C5FD1">
        <w:t xml:space="preserve"> </w:t>
      </w:r>
      <w:r w:rsidRPr="004C5FD1">
        <w:t>факултета</w:t>
      </w:r>
      <w:r w:rsidR="00A14EB5" w:rsidRPr="004C5FD1">
        <w:t xml:space="preserve"> </w:t>
      </w:r>
      <w:r w:rsidRPr="004C5FD1">
        <w:t>позициониран</w:t>
      </w:r>
      <w:r w:rsidR="00A14EB5" w:rsidRPr="004C5FD1">
        <w:t xml:space="preserve"> </w:t>
      </w:r>
      <w:r w:rsidRPr="004C5FD1">
        <w:t>је</w:t>
      </w:r>
      <w:r w:rsidR="00A14EB5" w:rsidRPr="004C5FD1">
        <w:t xml:space="preserve"> </w:t>
      </w:r>
      <w:r w:rsidRPr="004C5FD1">
        <w:t>стилом</w:t>
      </w:r>
      <w:r w:rsidR="00A14EB5" w:rsidRPr="004C5FD1">
        <w:t xml:space="preserve"> </w:t>
      </w:r>
      <w:r w:rsidR="000A46C2" w:rsidRPr="004C5FD1">
        <w:rPr>
          <w:u w:val="single"/>
        </w:rPr>
        <w:lastRenderedPageBreak/>
        <w:t>Slike/Tabele</w:t>
      </w:r>
      <w:r w:rsidR="005642B4" w:rsidRPr="004C5FD1">
        <w:t xml:space="preserve">. </w:t>
      </w:r>
      <w:r w:rsidRPr="004C5FD1">
        <w:t>За</w:t>
      </w:r>
      <w:r w:rsidR="005642B4" w:rsidRPr="004C5FD1">
        <w:t xml:space="preserve"> </w:t>
      </w:r>
      <w:r w:rsidRPr="004C5FD1">
        <w:t>наслов</w:t>
      </w:r>
      <w:r w:rsidR="005642B4" w:rsidRPr="004C5FD1">
        <w:t xml:space="preserve"> </w:t>
      </w:r>
      <w:r w:rsidRPr="004C5FD1">
        <w:t>и</w:t>
      </w:r>
      <w:r w:rsidR="005642B4" w:rsidRPr="004C5FD1">
        <w:t xml:space="preserve"> </w:t>
      </w:r>
      <w:r w:rsidRPr="004C5FD1">
        <w:t>поднаслов</w:t>
      </w:r>
      <w:r w:rsidR="005642B4" w:rsidRPr="004C5FD1">
        <w:t xml:space="preserve"> </w:t>
      </w:r>
      <w:r w:rsidRPr="004C5FD1">
        <w:t>тезе</w:t>
      </w:r>
      <w:r w:rsidR="005642B4" w:rsidRPr="004C5FD1">
        <w:t xml:space="preserve"> </w:t>
      </w:r>
      <w:r w:rsidRPr="004C5FD1">
        <w:t>коришћени</w:t>
      </w:r>
      <w:r w:rsidR="00A14EB5" w:rsidRPr="004C5FD1">
        <w:t xml:space="preserve"> </w:t>
      </w:r>
      <w:r w:rsidRPr="004C5FD1">
        <w:t>су</w:t>
      </w:r>
      <w:r w:rsidR="00A14EB5" w:rsidRPr="004C5FD1">
        <w:t xml:space="preserve"> </w:t>
      </w:r>
      <w:r w:rsidRPr="004C5FD1">
        <w:t>стилови</w:t>
      </w:r>
      <w:r w:rsidR="00A14EB5" w:rsidRPr="004C5FD1">
        <w:t xml:space="preserve"> </w:t>
      </w:r>
      <w:r w:rsidR="000A46C2" w:rsidRPr="004C5FD1">
        <w:rPr>
          <w:u w:val="single"/>
        </w:rPr>
        <w:t>Naslov teze</w:t>
      </w:r>
      <w:r w:rsidR="00A14EB5" w:rsidRPr="004C5FD1">
        <w:t xml:space="preserve"> </w:t>
      </w:r>
      <w:r w:rsidRPr="004C5FD1">
        <w:t>и</w:t>
      </w:r>
      <w:r w:rsidR="00A14EB5" w:rsidRPr="004C5FD1">
        <w:t xml:space="preserve"> </w:t>
      </w:r>
      <w:r w:rsidR="000A46C2" w:rsidRPr="004C5FD1">
        <w:rPr>
          <w:u w:val="single"/>
        </w:rPr>
        <w:t>Podnaslov teze</w:t>
      </w:r>
      <w:r w:rsidR="00A14EB5" w:rsidRPr="004C5FD1">
        <w:t xml:space="preserve">. </w:t>
      </w:r>
      <w:r w:rsidRPr="004C5FD1">
        <w:t>Стил</w:t>
      </w:r>
      <w:r w:rsidR="00A14EB5" w:rsidRPr="004C5FD1">
        <w:t xml:space="preserve"> </w:t>
      </w:r>
      <w:r w:rsidR="00421CDC" w:rsidRPr="004C5FD1">
        <w:rPr>
          <w:u w:val="single"/>
        </w:rPr>
        <w:t>Vreme predaje</w:t>
      </w:r>
      <w:r w:rsidR="000A46C2" w:rsidRPr="004C5FD1">
        <w:rPr>
          <w:u w:val="single"/>
        </w:rPr>
        <w:t xml:space="preserve"> teze</w:t>
      </w:r>
      <w:r w:rsidR="00A14EB5" w:rsidRPr="004C5FD1">
        <w:t xml:space="preserve"> </w:t>
      </w:r>
      <w:r w:rsidRPr="004C5FD1">
        <w:t>употребљен</w:t>
      </w:r>
      <w:r w:rsidR="005642B4" w:rsidRPr="004C5FD1">
        <w:t xml:space="preserve"> </w:t>
      </w:r>
      <w:r w:rsidRPr="004C5FD1">
        <w:t>је</w:t>
      </w:r>
      <w:r w:rsidR="005642B4" w:rsidRPr="004C5FD1">
        <w:t xml:space="preserve"> </w:t>
      </w:r>
      <w:r w:rsidRPr="004C5FD1">
        <w:t>за</w:t>
      </w:r>
      <w:r w:rsidR="005642B4" w:rsidRPr="004C5FD1">
        <w:t xml:space="preserve"> </w:t>
      </w:r>
      <w:r w:rsidRPr="004C5FD1">
        <w:t>форматирање</w:t>
      </w:r>
      <w:r w:rsidR="005642B4" w:rsidRPr="004C5FD1">
        <w:t xml:space="preserve"> </w:t>
      </w:r>
      <w:r w:rsidRPr="004C5FD1">
        <w:t>датума</w:t>
      </w:r>
      <w:r w:rsidR="005642B4" w:rsidRPr="004C5FD1">
        <w:t xml:space="preserve"> </w:t>
      </w:r>
      <w:r w:rsidRPr="004C5FD1">
        <w:t>на</w:t>
      </w:r>
      <w:r w:rsidR="005642B4" w:rsidRPr="004C5FD1">
        <w:t xml:space="preserve"> </w:t>
      </w:r>
      <w:r w:rsidRPr="004C5FD1">
        <w:t>дну</w:t>
      </w:r>
      <w:r w:rsidR="005642B4" w:rsidRPr="004C5FD1">
        <w:t xml:space="preserve"> </w:t>
      </w:r>
      <w:r w:rsidRPr="004C5FD1">
        <w:t>странице</w:t>
      </w:r>
      <w:r w:rsidR="005642B4" w:rsidRPr="004C5FD1">
        <w:t xml:space="preserve">. </w:t>
      </w:r>
      <w:r w:rsidRPr="004C5FD1">
        <w:t>Име</w:t>
      </w:r>
      <w:r w:rsidR="005642B4" w:rsidRPr="004C5FD1">
        <w:t xml:space="preserve"> </w:t>
      </w:r>
      <w:r w:rsidRPr="004C5FD1">
        <w:t>кандидата</w:t>
      </w:r>
      <w:r w:rsidR="005642B4" w:rsidRPr="004C5FD1">
        <w:t xml:space="preserve"> </w:t>
      </w:r>
      <w:r w:rsidRPr="004C5FD1">
        <w:t>и</w:t>
      </w:r>
      <w:r w:rsidR="005642B4" w:rsidRPr="004C5FD1">
        <w:t xml:space="preserve"> </w:t>
      </w:r>
      <w:r w:rsidRPr="004C5FD1">
        <w:t>ментора</w:t>
      </w:r>
      <w:r w:rsidR="005642B4" w:rsidRPr="004C5FD1">
        <w:t xml:space="preserve"> </w:t>
      </w:r>
      <w:r w:rsidRPr="004C5FD1">
        <w:t>писани</w:t>
      </w:r>
      <w:r w:rsidR="00A14EB5" w:rsidRPr="004C5FD1">
        <w:t xml:space="preserve"> </w:t>
      </w:r>
      <w:r w:rsidRPr="004C5FD1">
        <w:t>су</w:t>
      </w:r>
      <w:r w:rsidR="00A14EB5" w:rsidRPr="004C5FD1">
        <w:t xml:space="preserve"> </w:t>
      </w:r>
      <w:r w:rsidRPr="004C5FD1">
        <w:t>у</w:t>
      </w:r>
      <w:r w:rsidR="00A14EB5" w:rsidRPr="004C5FD1">
        <w:t xml:space="preserve"> </w:t>
      </w:r>
      <w:r w:rsidRPr="004C5FD1">
        <w:t>табели</w:t>
      </w:r>
      <w:r w:rsidR="00A14EB5" w:rsidRPr="004C5FD1">
        <w:t xml:space="preserve"> </w:t>
      </w:r>
      <w:r w:rsidRPr="004C5FD1">
        <w:t>без</w:t>
      </w:r>
      <w:r w:rsidR="00A14EB5" w:rsidRPr="004C5FD1">
        <w:t xml:space="preserve"> </w:t>
      </w:r>
      <w:r w:rsidRPr="004C5FD1">
        <w:t>ивица</w:t>
      </w:r>
      <w:r w:rsidR="005642B4" w:rsidRPr="004C5FD1">
        <w:t xml:space="preserve">. </w:t>
      </w:r>
    </w:p>
    <w:p w:rsidR="005642B4" w:rsidRPr="004C5FD1" w:rsidRDefault="006412E1" w:rsidP="0021095F">
      <w:pPr>
        <w:pStyle w:val="Osnovnitekst"/>
      </w:pPr>
      <w:r w:rsidRPr="004C5FD1">
        <w:t>Аутор</w:t>
      </w:r>
      <w:r w:rsidR="005642B4" w:rsidRPr="004C5FD1">
        <w:t xml:space="preserve"> </w:t>
      </w:r>
      <w:r w:rsidRPr="004C5FD1">
        <w:t>тезе</w:t>
      </w:r>
      <w:r w:rsidR="005642B4" w:rsidRPr="004C5FD1">
        <w:t xml:space="preserve"> </w:t>
      </w:r>
      <w:r w:rsidRPr="004C5FD1">
        <w:t>треба</w:t>
      </w:r>
      <w:r w:rsidR="005642B4" w:rsidRPr="004C5FD1">
        <w:t xml:space="preserve"> </w:t>
      </w:r>
      <w:r w:rsidRPr="004C5FD1">
        <w:t>да</w:t>
      </w:r>
      <w:r w:rsidR="005642B4" w:rsidRPr="004C5FD1">
        <w:t xml:space="preserve"> </w:t>
      </w:r>
      <w:r w:rsidRPr="004C5FD1">
        <w:t>на</w:t>
      </w:r>
      <w:r w:rsidR="005642B4" w:rsidRPr="004C5FD1">
        <w:t xml:space="preserve"> </w:t>
      </w:r>
      <w:r w:rsidRPr="004C5FD1">
        <w:t>место</w:t>
      </w:r>
      <w:r w:rsidR="005642B4" w:rsidRPr="004C5FD1">
        <w:t xml:space="preserve"> </w:t>
      </w:r>
      <w:r w:rsidRPr="004C5FD1">
        <w:t>постојећег</w:t>
      </w:r>
      <w:r w:rsidR="005642B4" w:rsidRPr="004C5FD1">
        <w:t xml:space="preserve"> </w:t>
      </w:r>
      <w:r w:rsidRPr="004C5FD1">
        <w:t>унесе</w:t>
      </w:r>
      <w:r w:rsidR="005642B4" w:rsidRPr="004C5FD1">
        <w:t xml:space="preserve"> </w:t>
      </w:r>
      <w:r w:rsidRPr="004C5FD1">
        <w:t>назив</w:t>
      </w:r>
      <w:r w:rsidR="005642B4" w:rsidRPr="004C5FD1">
        <w:t xml:space="preserve"> </w:t>
      </w:r>
      <w:r w:rsidRPr="004C5FD1">
        <w:t>своје</w:t>
      </w:r>
      <w:r w:rsidR="005642B4" w:rsidRPr="004C5FD1">
        <w:t xml:space="preserve"> </w:t>
      </w:r>
      <w:r w:rsidRPr="004C5FD1">
        <w:t>тезе</w:t>
      </w:r>
      <w:r w:rsidR="005642B4" w:rsidRPr="004C5FD1">
        <w:t xml:space="preserve">. </w:t>
      </w:r>
      <w:r w:rsidRPr="004C5FD1">
        <w:t>Затим</w:t>
      </w:r>
      <w:r w:rsidR="005642B4" w:rsidRPr="004C5FD1">
        <w:t xml:space="preserve">, </w:t>
      </w:r>
      <w:r w:rsidRPr="004C5FD1">
        <w:t>треба</w:t>
      </w:r>
      <w:r w:rsidR="005642B4" w:rsidRPr="004C5FD1">
        <w:t xml:space="preserve"> </w:t>
      </w:r>
      <w:r w:rsidRPr="004C5FD1">
        <w:t>да</w:t>
      </w:r>
      <w:r w:rsidR="005642B4" w:rsidRPr="004C5FD1">
        <w:t xml:space="preserve"> </w:t>
      </w:r>
      <w:r w:rsidRPr="004C5FD1">
        <w:t>унесе</w:t>
      </w:r>
      <w:r w:rsidR="005642B4" w:rsidRPr="004C5FD1">
        <w:t xml:space="preserve"> </w:t>
      </w:r>
      <w:r w:rsidRPr="004C5FD1">
        <w:t>своје</w:t>
      </w:r>
      <w:r w:rsidR="005642B4" w:rsidRPr="004C5FD1">
        <w:t xml:space="preserve"> </w:t>
      </w:r>
      <w:r w:rsidRPr="004C5FD1">
        <w:t>име</w:t>
      </w:r>
      <w:r w:rsidR="005642B4" w:rsidRPr="004C5FD1">
        <w:t xml:space="preserve"> </w:t>
      </w:r>
      <w:r w:rsidRPr="004C5FD1">
        <w:t>у</w:t>
      </w:r>
      <w:r w:rsidR="00F615D6" w:rsidRPr="004C5FD1">
        <w:t xml:space="preserve"> </w:t>
      </w:r>
      <w:r w:rsidRPr="004C5FD1">
        <w:t>поље</w:t>
      </w:r>
      <w:r w:rsidR="00F615D6" w:rsidRPr="004C5FD1">
        <w:t xml:space="preserve"> </w:t>
      </w:r>
      <w:r w:rsidRPr="004C5FD1">
        <w:t>табеле</w:t>
      </w:r>
      <w:r w:rsidR="00F615D6" w:rsidRPr="004C5FD1">
        <w:t xml:space="preserve"> </w:t>
      </w:r>
      <w:r w:rsidRPr="004C5FD1">
        <w:t>испод</w:t>
      </w:r>
      <w:r w:rsidR="00F615D6" w:rsidRPr="004C5FD1">
        <w:t xml:space="preserve"> </w:t>
      </w:r>
      <w:r w:rsidRPr="004C5FD1">
        <w:t>текста</w:t>
      </w:r>
      <w:r w:rsidR="00F615D6" w:rsidRPr="004C5FD1">
        <w:t xml:space="preserve"> „</w:t>
      </w:r>
      <w:r w:rsidRPr="004C5FD1">
        <w:t>Кандидат</w:t>
      </w:r>
      <w:r w:rsidR="004C5FD1">
        <w:t>”</w:t>
      </w:r>
      <w:r w:rsidR="00F615D6" w:rsidRPr="004C5FD1">
        <w:t xml:space="preserve">, </w:t>
      </w:r>
      <w:r w:rsidRPr="004C5FD1">
        <w:t>као</w:t>
      </w:r>
      <w:r w:rsidR="00F615D6" w:rsidRPr="004C5FD1">
        <w:t xml:space="preserve"> </w:t>
      </w:r>
      <w:r w:rsidRPr="004C5FD1">
        <w:t>и</w:t>
      </w:r>
      <w:r w:rsidR="00F615D6" w:rsidRPr="004C5FD1">
        <w:t xml:space="preserve"> </w:t>
      </w:r>
      <w:r w:rsidRPr="004C5FD1">
        <w:t>одговарајући</w:t>
      </w:r>
      <w:r w:rsidR="00F615D6" w:rsidRPr="004C5FD1">
        <w:t xml:space="preserve"> </w:t>
      </w:r>
      <w:r w:rsidRPr="004C5FD1">
        <w:t>датум</w:t>
      </w:r>
      <w:r w:rsidR="00F615D6" w:rsidRPr="004C5FD1">
        <w:t xml:space="preserve"> </w:t>
      </w:r>
      <w:r w:rsidRPr="004C5FD1">
        <w:t>на</w:t>
      </w:r>
      <w:r w:rsidR="00F615D6" w:rsidRPr="004C5FD1">
        <w:t xml:space="preserve"> </w:t>
      </w:r>
      <w:r w:rsidRPr="004C5FD1">
        <w:t>дну</w:t>
      </w:r>
      <w:r w:rsidR="00F615D6" w:rsidRPr="004C5FD1">
        <w:t xml:space="preserve"> </w:t>
      </w:r>
      <w:r w:rsidRPr="004C5FD1">
        <w:t>странице</w:t>
      </w:r>
      <w:r w:rsidR="00E94C13" w:rsidRPr="004C5FD1">
        <w:t>.</w:t>
      </w:r>
      <w:r w:rsidR="006330B5" w:rsidRPr="004C5FD1">
        <w:t xml:space="preserve"> </w:t>
      </w:r>
      <w:r w:rsidRPr="004C5FD1">
        <w:t>Такође</w:t>
      </w:r>
      <w:r w:rsidR="006330B5" w:rsidRPr="004C5FD1">
        <w:t xml:space="preserve">, </w:t>
      </w:r>
      <w:r w:rsidRPr="004C5FD1">
        <w:t>аутор</w:t>
      </w:r>
      <w:r w:rsidR="006330B5" w:rsidRPr="004C5FD1">
        <w:t xml:space="preserve"> </w:t>
      </w:r>
      <w:r w:rsidRPr="004C5FD1">
        <w:t>треба</w:t>
      </w:r>
      <w:r w:rsidR="006330B5" w:rsidRPr="004C5FD1">
        <w:t xml:space="preserve"> </w:t>
      </w:r>
      <w:r w:rsidRPr="004C5FD1">
        <w:t>да</w:t>
      </w:r>
      <w:r w:rsidR="006330B5" w:rsidRPr="004C5FD1">
        <w:t xml:space="preserve"> </w:t>
      </w:r>
      <w:r w:rsidRPr="004C5FD1">
        <w:t>у</w:t>
      </w:r>
      <w:r w:rsidR="006330B5" w:rsidRPr="004C5FD1">
        <w:t xml:space="preserve"> </w:t>
      </w:r>
      <w:r w:rsidRPr="004C5FD1">
        <w:t>поље</w:t>
      </w:r>
      <w:r w:rsidR="006330B5" w:rsidRPr="004C5FD1">
        <w:t xml:space="preserve"> </w:t>
      </w:r>
      <w:r w:rsidRPr="004C5FD1">
        <w:t>табеле</w:t>
      </w:r>
      <w:r w:rsidR="006330B5" w:rsidRPr="004C5FD1">
        <w:t xml:space="preserve"> </w:t>
      </w:r>
      <w:r w:rsidRPr="004C5FD1">
        <w:t>испод</w:t>
      </w:r>
      <w:r w:rsidR="006330B5" w:rsidRPr="004C5FD1">
        <w:t xml:space="preserve"> </w:t>
      </w:r>
      <w:r w:rsidRPr="004C5FD1">
        <w:t>текста</w:t>
      </w:r>
      <w:r w:rsidR="006330B5" w:rsidRPr="004C5FD1">
        <w:t xml:space="preserve"> „</w:t>
      </w:r>
      <w:r w:rsidRPr="004C5FD1">
        <w:t>Ментор</w:t>
      </w:r>
      <w:r w:rsidR="004C5FD1">
        <w:t>”</w:t>
      </w:r>
      <w:r w:rsidR="006330B5" w:rsidRPr="004C5FD1">
        <w:t xml:space="preserve"> </w:t>
      </w:r>
      <w:r w:rsidRPr="004C5FD1">
        <w:t>унесе</w:t>
      </w:r>
      <w:r w:rsidR="006330B5" w:rsidRPr="004C5FD1">
        <w:t xml:space="preserve"> </w:t>
      </w:r>
      <w:r w:rsidRPr="004C5FD1">
        <w:t>име</w:t>
      </w:r>
      <w:r w:rsidR="006330B5" w:rsidRPr="004C5FD1">
        <w:t xml:space="preserve"> </w:t>
      </w:r>
      <w:r w:rsidRPr="004C5FD1">
        <w:t>ментора</w:t>
      </w:r>
      <w:r w:rsidR="006330B5" w:rsidRPr="004C5FD1">
        <w:t xml:space="preserve"> </w:t>
      </w:r>
      <w:r w:rsidRPr="004C5FD1">
        <w:t>и</w:t>
      </w:r>
      <w:r w:rsidR="006330B5" w:rsidRPr="004C5FD1">
        <w:t xml:space="preserve"> </w:t>
      </w:r>
      <w:r w:rsidRPr="004C5FD1">
        <w:t>његову</w:t>
      </w:r>
      <w:r w:rsidR="006330B5" w:rsidRPr="004C5FD1">
        <w:t xml:space="preserve"> </w:t>
      </w:r>
      <w:r w:rsidRPr="004C5FD1">
        <w:t>титулу</w:t>
      </w:r>
      <w:r w:rsidR="008E21F2" w:rsidRPr="004C5FD1">
        <w:t xml:space="preserve"> (ако рад има два ментора онда се ментори наводе један испод другог).</w:t>
      </w:r>
    </w:p>
    <w:p w:rsidR="00F06BB2" w:rsidRPr="004C5FD1" w:rsidRDefault="006412E1" w:rsidP="00F06BB2">
      <w:pPr>
        <w:pStyle w:val="IInivonaslova-Potpoglavlje"/>
      </w:pPr>
      <w:bookmarkStart w:id="25" w:name="_Toc175249012"/>
      <w:r w:rsidRPr="004C5FD1">
        <w:t>Форматирање</w:t>
      </w:r>
      <w:r w:rsidR="0021095F" w:rsidRPr="004C5FD1">
        <w:t xml:space="preserve"> </w:t>
      </w:r>
      <w:r w:rsidRPr="004C5FD1">
        <w:t>текста</w:t>
      </w:r>
      <w:r w:rsidR="0021095F" w:rsidRPr="004C5FD1">
        <w:t xml:space="preserve"> </w:t>
      </w:r>
      <w:r w:rsidRPr="004C5FD1">
        <w:t>тезе</w:t>
      </w:r>
      <w:bookmarkEnd w:id="25"/>
    </w:p>
    <w:p w:rsidR="008A6972" w:rsidRPr="004C5FD1" w:rsidRDefault="006412E1" w:rsidP="00E94C13">
      <w:pPr>
        <w:pStyle w:val="Osnovnitekst"/>
      </w:pPr>
      <w:r w:rsidRPr="004C5FD1">
        <w:t>У</w:t>
      </w:r>
      <w:r w:rsidR="008A6972" w:rsidRPr="004C5FD1">
        <w:t xml:space="preserve"> </w:t>
      </w:r>
      <w:r w:rsidRPr="004C5FD1">
        <w:t>овоме</w:t>
      </w:r>
      <w:r w:rsidR="008A6972" w:rsidRPr="004C5FD1">
        <w:t xml:space="preserve"> </w:t>
      </w:r>
      <w:r w:rsidRPr="004C5FD1">
        <w:t>поглављу</w:t>
      </w:r>
      <w:r w:rsidR="008A6972" w:rsidRPr="004C5FD1">
        <w:t xml:space="preserve"> </w:t>
      </w:r>
      <w:r w:rsidRPr="004C5FD1">
        <w:t>биће</w:t>
      </w:r>
      <w:r w:rsidR="008A6972" w:rsidRPr="004C5FD1">
        <w:t xml:space="preserve"> </w:t>
      </w:r>
      <w:r w:rsidRPr="004C5FD1">
        <w:t>објашњено</w:t>
      </w:r>
      <w:r w:rsidR="008A6972" w:rsidRPr="004C5FD1">
        <w:t xml:space="preserve"> </w:t>
      </w:r>
      <w:r w:rsidRPr="004C5FD1">
        <w:t>како</w:t>
      </w:r>
      <w:r w:rsidR="008A6972" w:rsidRPr="004C5FD1">
        <w:t xml:space="preserve"> </w:t>
      </w:r>
      <w:r w:rsidRPr="004C5FD1">
        <w:t>се</w:t>
      </w:r>
      <w:r w:rsidR="008A6972" w:rsidRPr="004C5FD1">
        <w:t xml:space="preserve"> </w:t>
      </w:r>
      <w:r w:rsidRPr="004C5FD1">
        <w:t>форматира</w:t>
      </w:r>
      <w:r w:rsidR="008A6972" w:rsidRPr="004C5FD1">
        <w:t xml:space="preserve"> </w:t>
      </w:r>
      <w:r w:rsidRPr="004C5FD1">
        <w:t>централни</w:t>
      </w:r>
      <w:r w:rsidR="008A6972" w:rsidRPr="004C5FD1">
        <w:t xml:space="preserve"> </w:t>
      </w:r>
      <w:r w:rsidRPr="004C5FD1">
        <w:t>текст</w:t>
      </w:r>
      <w:r w:rsidR="008A6972" w:rsidRPr="004C5FD1">
        <w:t xml:space="preserve"> </w:t>
      </w:r>
      <w:r w:rsidRPr="004C5FD1">
        <w:t>тезе</w:t>
      </w:r>
      <w:r w:rsidR="008A6972" w:rsidRPr="004C5FD1">
        <w:t xml:space="preserve">, </w:t>
      </w:r>
      <w:r w:rsidRPr="004C5FD1">
        <w:t>док</w:t>
      </w:r>
      <w:r w:rsidR="008A6972" w:rsidRPr="004C5FD1">
        <w:t xml:space="preserve"> </w:t>
      </w:r>
      <w:r w:rsidRPr="004C5FD1">
        <w:t>ће</w:t>
      </w:r>
      <w:r w:rsidR="008A6972" w:rsidRPr="004C5FD1">
        <w:t xml:space="preserve"> </w:t>
      </w:r>
      <w:r w:rsidRPr="004C5FD1">
        <w:t>форматирање</w:t>
      </w:r>
      <w:r w:rsidR="008A6972" w:rsidRPr="004C5FD1">
        <w:t xml:space="preserve"> </w:t>
      </w:r>
      <w:r w:rsidRPr="004C5FD1">
        <w:t>додатака</w:t>
      </w:r>
      <w:r w:rsidR="008A6972" w:rsidRPr="004C5FD1">
        <w:t xml:space="preserve">, </w:t>
      </w:r>
      <w:r w:rsidRPr="004C5FD1">
        <w:t>листе</w:t>
      </w:r>
      <w:r w:rsidR="008A6972" w:rsidRPr="004C5FD1">
        <w:t xml:space="preserve"> </w:t>
      </w:r>
      <w:r w:rsidRPr="004C5FD1">
        <w:t>референци</w:t>
      </w:r>
      <w:r w:rsidR="008A6972" w:rsidRPr="004C5FD1">
        <w:t xml:space="preserve"> (</w:t>
      </w:r>
      <w:r w:rsidRPr="004C5FD1">
        <w:t>литературе</w:t>
      </w:r>
      <w:r w:rsidR="008A6972" w:rsidRPr="004C5FD1">
        <w:t xml:space="preserve">), </w:t>
      </w:r>
      <w:r w:rsidRPr="004C5FD1">
        <w:t>садржаја</w:t>
      </w:r>
      <w:r w:rsidR="008A6972" w:rsidRPr="004C5FD1">
        <w:t xml:space="preserve"> </w:t>
      </w:r>
      <w:r w:rsidRPr="004C5FD1">
        <w:t>и</w:t>
      </w:r>
      <w:r w:rsidR="008A6972" w:rsidRPr="004C5FD1">
        <w:t xml:space="preserve"> </w:t>
      </w:r>
      <w:r w:rsidRPr="004C5FD1">
        <w:t>сл</w:t>
      </w:r>
      <w:r w:rsidR="008A6972" w:rsidRPr="004C5FD1">
        <w:t xml:space="preserve">. </w:t>
      </w:r>
      <w:r w:rsidRPr="004C5FD1">
        <w:t>бити</w:t>
      </w:r>
      <w:r w:rsidR="008A6972" w:rsidRPr="004C5FD1">
        <w:t xml:space="preserve"> </w:t>
      </w:r>
      <w:r w:rsidRPr="004C5FD1">
        <w:t>објашњено</w:t>
      </w:r>
      <w:r w:rsidR="008A6972" w:rsidRPr="004C5FD1">
        <w:t xml:space="preserve"> </w:t>
      </w:r>
      <w:r w:rsidRPr="004C5FD1">
        <w:t>касније</w:t>
      </w:r>
      <w:r w:rsidR="008A6972" w:rsidRPr="004C5FD1">
        <w:t>.</w:t>
      </w:r>
    </w:p>
    <w:p w:rsidR="008A6972" w:rsidRPr="004C5FD1" w:rsidRDefault="006412E1" w:rsidP="008A6972">
      <w:pPr>
        <w:pStyle w:val="IIInivonaslova-Odeljak"/>
      </w:pPr>
      <w:bookmarkStart w:id="26" w:name="_Toc175249013"/>
      <w:r w:rsidRPr="004C5FD1">
        <w:t>Хијерархија</w:t>
      </w:r>
      <w:r w:rsidR="008A6972" w:rsidRPr="004C5FD1">
        <w:t xml:space="preserve"> </w:t>
      </w:r>
      <w:r w:rsidRPr="004C5FD1">
        <w:t>наслова</w:t>
      </w:r>
      <w:r w:rsidR="008A6972" w:rsidRPr="004C5FD1">
        <w:t xml:space="preserve"> </w:t>
      </w:r>
      <w:r w:rsidRPr="004C5FD1">
        <w:t>текстуалних</w:t>
      </w:r>
      <w:r w:rsidR="008A6972" w:rsidRPr="004C5FD1">
        <w:t xml:space="preserve"> </w:t>
      </w:r>
      <w:r w:rsidRPr="004C5FD1">
        <w:t>целина</w:t>
      </w:r>
      <w:bookmarkEnd w:id="26"/>
    </w:p>
    <w:p w:rsidR="008A6972" w:rsidRPr="004C5FD1" w:rsidRDefault="008A6972" w:rsidP="00E94C13">
      <w:pPr>
        <w:pStyle w:val="Osnovnitekst"/>
      </w:pPr>
      <w:r w:rsidRPr="004C5FD1">
        <w:t xml:space="preserve"> </w:t>
      </w:r>
      <w:r w:rsidR="006412E1" w:rsidRPr="004C5FD1">
        <w:t>У</w:t>
      </w:r>
      <w:r w:rsidR="00F06BB2" w:rsidRPr="004C5FD1">
        <w:t xml:space="preserve"> </w:t>
      </w:r>
      <w:r w:rsidR="006412E1" w:rsidRPr="004C5FD1">
        <w:t>поглављу</w:t>
      </w:r>
      <w:r w:rsidR="00F06BB2" w:rsidRPr="004C5FD1">
        <w:t xml:space="preserve"> 2.</w:t>
      </w:r>
      <w:r w:rsidR="0021095F" w:rsidRPr="004C5FD1">
        <w:t xml:space="preserve"> </w:t>
      </w:r>
      <w:r w:rsidR="006412E1" w:rsidRPr="004C5FD1">
        <w:t>било</w:t>
      </w:r>
      <w:r w:rsidR="0021095F" w:rsidRPr="004C5FD1">
        <w:t xml:space="preserve"> </w:t>
      </w:r>
      <w:r w:rsidR="006412E1" w:rsidRPr="004C5FD1">
        <w:t>је</w:t>
      </w:r>
      <w:r w:rsidR="0021095F" w:rsidRPr="004C5FD1">
        <w:t xml:space="preserve"> </w:t>
      </w:r>
      <w:r w:rsidR="006412E1" w:rsidRPr="004C5FD1">
        <w:t>речи</w:t>
      </w:r>
      <w:r w:rsidR="0021095F" w:rsidRPr="004C5FD1">
        <w:t xml:space="preserve"> </w:t>
      </w:r>
      <w:r w:rsidR="006412E1" w:rsidRPr="004C5FD1">
        <w:t>о</w:t>
      </w:r>
      <w:r w:rsidR="0021095F" w:rsidRPr="004C5FD1">
        <w:t xml:space="preserve"> </w:t>
      </w:r>
      <w:r w:rsidR="006412E1" w:rsidRPr="004C5FD1">
        <w:t>организацији</w:t>
      </w:r>
      <w:r w:rsidR="0021095F" w:rsidRPr="004C5FD1">
        <w:t xml:space="preserve"> </w:t>
      </w:r>
      <w:r w:rsidR="006412E1" w:rsidRPr="004C5FD1">
        <w:t>текста</w:t>
      </w:r>
      <w:r w:rsidR="0021095F" w:rsidRPr="004C5FD1">
        <w:t xml:space="preserve"> </w:t>
      </w:r>
      <w:r w:rsidR="006412E1" w:rsidRPr="004C5FD1">
        <w:t>тезе</w:t>
      </w:r>
      <w:r w:rsidR="0021095F" w:rsidRPr="004C5FD1">
        <w:t xml:space="preserve"> </w:t>
      </w:r>
      <w:r w:rsidR="006412E1" w:rsidRPr="004C5FD1">
        <w:t>у</w:t>
      </w:r>
      <w:r w:rsidR="00E94C13" w:rsidRPr="004C5FD1">
        <w:t xml:space="preserve"> </w:t>
      </w:r>
      <w:r w:rsidR="006412E1" w:rsidRPr="004C5FD1">
        <w:t>хијерархијски</w:t>
      </w:r>
      <w:r w:rsidR="00E94C13" w:rsidRPr="004C5FD1">
        <w:t xml:space="preserve"> </w:t>
      </w:r>
      <w:r w:rsidR="006412E1" w:rsidRPr="004C5FD1">
        <w:t>уређене</w:t>
      </w:r>
      <w:r w:rsidR="00E94C13" w:rsidRPr="004C5FD1">
        <w:t xml:space="preserve"> </w:t>
      </w:r>
      <w:r w:rsidR="006412E1" w:rsidRPr="004C5FD1">
        <w:t>целине</w:t>
      </w:r>
      <w:r w:rsidR="00E94C13" w:rsidRPr="004C5FD1">
        <w:t xml:space="preserve">, </w:t>
      </w:r>
      <w:r w:rsidR="006412E1" w:rsidRPr="004C5FD1">
        <w:t>односно</w:t>
      </w:r>
      <w:r w:rsidR="00E94C13" w:rsidRPr="004C5FD1">
        <w:t xml:space="preserve"> </w:t>
      </w:r>
      <w:r w:rsidR="006412E1" w:rsidRPr="004C5FD1">
        <w:t>поглавља</w:t>
      </w:r>
      <w:r w:rsidR="00E94C13" w:rsidRPr="004C5FD1">
        <w:t xml:space="preserve">, </w:t>
      </w:r>
      <w:r w:rsidR="006412E1" w:rsidRPr="004C5FD1">
        <w:t>потпоглавља</w:t>
      </w:r>
      <w:r w:rsidR="00E94C13" w:rsidRPr="004C5FD1">
        <w:t xml:space="preserve">, </w:t>
      </w:r>
      <w:r w:rsidR="006412E1" w:rsidRPr="004C5FD1">
        <w:t>одељке</w:t>
      </w:r>
      <w:r w:rsidR="00E94C13" w:rsidRPr="004C5FD1">
        <w:t xml:space="preserve"> </w:t>
      </w:r>
      <w:r w:rsidR="006412E1" w:rsidRPr="004C5FD1">
        <w:t>и</w:t>
      </w:r>
      <w:r w:rsidR="00E94C13" w:rsidRPr="004C5FD1">
        <w:t xml:space="preserve"> </w:t>
      </w:r>
      <w:r w:rsidR="006412E1" w:rsidRPr="004C5FD1">
        <w:t>пододељке</w:t>
      </w:r>
      <w:r w:rsidR="00E94C13" w:rsidRPr="004C5FD1">
        <w:t xml:space="preserve">. </w:t>
      </w:r>
      <w:r w:rsidR="006412E1" w:rsidRPr="004C5FD1">
        <w:t>За</w:t>
      </w:r>
      <w:r w:rsidR="00E94C13" w:rsidRPr="004C5FD1">
        <w:t xml:space="preserve"> </w:t>
      </w:r>
      <w:r w:rsidR="006412E1" w:rsidRPr="004C5FD1">
        <w:t>наслове</w:t>
      </w:r>
      <w:r w:rsidR="00E94C13" w:rsidRPr="004C5FD1">
        <w:t xml:space="preserve"> </w:t>
      </w:r>
      <w:r w:rsidR="006412E1" w:rsidRPr="004C5FD1">
        <w:t>ових</w:t>
      </w:r>
      <w:r w:rsidR="00E94C13" w:rsidRPr="004C5FD1">
        <w:t xml:space="preserve"> </w:t>
      </w:r>
      <w:r w:rsidR="006412E1" w:rsidRPr="004C5FD1">
        <w:t>текстуалних</w:t>
      </w:r>
      <w:r w:rsidR="00A14EB5" w:rsidRPr="004C5FD1">
        <w:t xml:space="preserve"> </w:t>
      </w:r>
      <w:r w:rsidR="006412E1" w:rsidRPr="004C5FD1">
        <w:t>целина</w:t>
      </w:r>
      <w:r w:rsidR="00A14EB5" w:rsidRPr="004C5FD1">
        <w:t xml:space="preserve"> </w:t>
      </w:r>
      <w:r w:rsidR="006412E1" w:rsidRPr="004C5FD1">
        <w:t>користе</w:t>
      </w:r>
      <w:r w:rsidR="00A14EB5" w:rsidRPr="004C5FD1">
        <w:t xml:space="preserve"> </w:t>
      </w:r>
      <w:r w:rsidR="006412E1" w:rsidRPr="004C5FD1">
        <w:t>се</w:t>
      </w:r>
      <w:r w:rsidR="00A14EB5" w:rsidRPr="004C5FD1">
        <w:t xml:space="preserve"> </w:t>
      </w:r>
      <w:r w:rsidR="006412E1" w:rsidRPr="004C5FD1">
        <w:t>стилови</w:t>
      </w:r>
      <w:r w:rsidR="00A14EB5" w:rsidRPr="004C5FD1">
        <w:t xml:space="preserve"> </w:t>
      </w:r>
      <w:r w:rsidR="00B82F49" w:rsidRPr="004C5FD1">
        <w:rPr>
          <w:u w:val="single"/>
        </w:rPr>
        <w:t>I</w:t>
      </w:r>
      <w:r w:rsidR="00E94C13" w:rsidRPr="004C5FD1">
        <w:rPr>
          <w:u w:val="single"/>
        </w:rPr>
        <w:t xml:space="preserve"> </w:t>
      </w:r>
      <w:r w:rsidR="000A46C2" w:rsidRPr="004C5FD1">
        <w:rPr>
          <w:u w:val="single"/>
        </w:rPr>
        <w:t>nivo</w:t>
      </w:r>
      <w:r w:rsidR="00E94C13" w:rsidRPr="004C5FD1">
        <w:rPr>
          <w:u w:val="single"/>
        </w:rPr>
        <w:t xml:space="preserve"> </w:t>
      </w:r>
      <w:r w:rsidR="000A46C2" w:rsidRPr="004C5FD1">
        <w:rPr>
          <w:u w:val="single"/>
        </w:rPr>
        <w:t>naslova</w:t>
      </w:r>
      <w:r w:rsidR="00E94C13" w:rsidRPr="004C5FD1">
        <w:rPr>
          <w:u w:val="single"/>
        </w:rPr>
        <w:t xml:space="preserve"> – </w:t>
      </w:r>
      <w:r w:rsidR="000A46C2" w:rsidRPr="004C5FD1">
        <w:rPr>
          <w:u w:val="single"/>
        </w:rPr>
        <w:t>Poglavlje</w:t>
      </w:r>
      <w:r w:rsidR="00A14EB5" w:rsidRPr="004C5FD1">
        <w:t xml:space="preserve">, </w:t>
      </w:r>
      <w:r w:rsidR="00B82F49" w:rsidRPr="004C5FD1">
        <w:rPr>
          <w:u w:val="single"/>
        </w:rPr>
        <w:t>II</w:t>
      </w:r>
      <w:r w:rsidR="00A14EB5" w:rsidRPr="004C5FD1">
        <w:rPr>
          <w:u w:val="single"/>
        </w:rPr>
        <w:t xml:space="preserve"> </w:t>
      </w:r>
      <w:r w:rsidR="000A46C2" w:rsidRPr="004C5FD1">
        <w:rPr>
          <w:u w:val="single"/>
        </w:rPr>
        <w:t>nivo</w:t>
      </w:r>
      <w:r w:rsidR="00A14EB5" w:rsidRPr="004C5FD1">
        <w:rPr>
          <w:u w:val="single"/>
        </w:rPr>
        <w:t xml:space="preserve"> </w:t>
      </w:r>
      <w:r w:rsidR="000A46C2" w:rsidRPr="004C5FD1">
        <w:rPr>
          <w:u w:val="single"/>
        </w:rPr>
        <w:t>naslova</w:t>
      </w:r>
      <w:r w:rsidR="00A14EB5" w:rsidRPr="004C5FD1">
        <w:rPr>
          <w:u w:val="single"/>
        </w:rPr>
        <w:t xml:space="preserve"> – </w:t>
      </w:r>
      <w:r w:rsidR="000A46C2" w:rsidRPr="004C5FD1">
        <w:rPr>
          <w:u w:val="single"/>
        </w:rPr>
        <w:t>Potpoglavlje</w:t>
      </w:r>
      <w:r w:rsidR="00E94C13" w:rsidRPr="004C5FD1">
        <w:t>,</w:t>
      </w:r>
      <w:r w:rsidR="00A14EB5" w:rsidRPr="004C5FD1">
        <w:t xml:space="preserve"> </w:t>
      </w:r>
      <w:r w:rsidR="00B82F49" w:rsidRPr="004C5FD1">
        <w:rPr>
          <w:u w:val="single"/>
        </w:rPr>
        <w:t>III</w:t>
      </w:r>
      <w:r w:rsidR="00A14EB5" w:rsidRPr="004C5FD1">
        <w:rPr>
          <w:u w:val="single"/>
        </w:rPr>
        <w:t xml:space="preserve"> </w:t>
      </w:r>
      <w:r w:rsidR="000A46C2" w:rsidRPr="004C5FD1">
        <w:rPr>
          <w:u w:val="single"/>
        </w:rPr>
        <w:t>nivo</w:t>
      </w:r>
      <w:r w:rsidR="00A14EB5" w:rsidRPr="004C5FD1">
        <w:rPr>
          <w:u w:val="single"/>
        </w:rPr>
        <w:t xml:space="preserve"> </w:t>
      </w:r>
      <w:r w:rsidR="000A46C2" w:rsidRPr="004C5FD1">
        <w:rPr>
          <w:u w:val="single"/>
        </w:rPr>
        <w:t>naslova</w:t>
      </w:r>
      <w:r w:rsidR="00A14EB5" w:rsidRPr="004C5FD1">
        <w:rPr>
          <w:u w:val="single"/>
        </w:rPr>
        <w:t xml:space="preserve"> – </w:t>
      </w:r>
      <w:r w:rsidR="000A46C2" w:rsidRPr="004C5FD1">
        <w:rPr>
          <w:u w:val="single"/>
        </w:rPr>
        <w:t>Odeljak</w:t>
      </w:r>
      <w:r w:rsidR="00A14EB5" w:rsidRPr="004C5FD1">
        <w:t xml:space="preserve"> </w:t>
      </w:r>
      <w:r w:rsidR="006412E1" w:rsidRPr="004C5FD1">
        <w:t>и</w:t>
      </w:r>
      <w:r w:rsidR="00A14EB5" w:rsidRPr="004C5FD1">
        <w:t xml:space="preserve"> </w:t>
      </w:r>
      <w:r w:rsidR="00B82F49" w:rsidRPr="004C5FD1">
        <w:rPr>
          <w:u w:val="single"/>
        </w:rPr>
        <w:t>IV</w:t>
      </w:r>
      <w:r w:rsidR="00A14EB5" w:rsidRPr="004C5FD1">
        <w:rPr>
          <w:u w:val="single"/>
        </w:rPr>
        <w:t xml:space="preserve"> </w:t>
      </w:r>
      <w:r w:rsidR="000A46C2" w:rsidRPr="004C5FD1">
        <w:rPr>
          <w:u w:val="single"/>
        </w:rPr>
        <w:t>nivo</w:t>
      </w:r>
      <w:r w:rsidR="00A14EB5" w:rsidRPr="004C5FD1">
        <w:rPr>
          <w:u w:val="single"/>
        </w:rPr>
        <w:t xml:space="preserve"> </w:t>
      </w:r>
      <w:r w:rsidR="000A46C2" w:rsidRPr="004C5FD1">
        <w:rPr>
          <w:u w:val="single"/>
        </w:rPr>
        <w:t>naslova</w:t>
      </w:r>
      <w:r w:rsidR="00A14EB5" w:rsidRPr="004C5FD1">
        <w:rPr>
          <w:u w:val="single"/>
        </w:rPr>
        <w:t xml:space="preserve"> – </w:t>
      </w:r>
      <w:r w:rsidR="000A46C2" w:rsidRPr="004C5FD1">
        <w:rPr>
          <w:u w:val="single"/>
        </w:rPr>
        <w:t>Pododeljak</w:t>
      </w:r>
      <w:r w:rsidR="00E94C13" w:rsidRPr="004C5FD1">
        <w:t xml:space="preserve">. </w:t>
      </w:r>
      <w:r w:rsidR="006412E1" w:rsidRPr="004C5FD1">
        <w:t>Да</w:t>
      </w:r>
      <w:r w:rsidR="00E33DBD" w:rsidRPr="004C5FD1">
        <w:t xml:space="preserve"> </w:t>
      </w:r>
      <w:r w:rsidR="006412E1" w:rsidRPr="004C5FD1">
        <w:t>би</w:t>
      </w:r>
      <w:r w:rsidR="00E33DBD" w:rsidRPr="004C5FD1">
        <w:t xml:space="preserve"> </w:t>
      </w:r>
      <w:r w:rsidR="006412E1" w:rsidRPr="004C5FD1">
        <w:t>се</w:t>
      </w:r>
      <w:r w:rsidR="00E33DBD" w:rsidRPr="004C5FD1">
        <w:t xml:space="preserve"> </w:t>
      </w:r>
      <w:r w:rsidR="006412E1" w:rsidRPr="004C5FD1">
        <w:t>аплицирао</w:t>
      </w:r>
      <w:r w:rsidR="00E33DBD" w:rsidRPr="004C5FD1">
        <w:t xml:space="preserve"> </w:t>
      </w:r>
      <w:r w:rsidR="006412E1" w:rsidRPr="004C5FD1">
        <w:t>стил</w:t>
      </w:r>
      <w:r w:rsidR="00E33DBD" w:rsidRPr="004C5FD1">
        <w:t xml:space="preserve"> </w:t>
      </w:r>
      <w:r w:rsidR="006412E1" w:rsidRPr="004C5FD1">
        <w:t>на</w:t>
      </w:r>
      <w:r w:rsidR="00E33DBD" w:rsidRPr="004C5FD1">
        <w:t xml:space="preserve"> </w:t>
      </w:r>
      <w:r w:rsidR="006412E1" w:rsidRPr="004C5FD1">
        <w:t>наслов</w:t>
      </w:r>
      <w:r w:rsidR="00E33DBD" w:rsidRPr="004C5FD1">
        <w:t xml:space="preserve"> </w:t>
      </w:r>
      <w:r w:rsidR="006412E1" w:rsidRPr="004C5FD1">
        <w:t>у</w:t>
      </w:r>
      <w:r w:rsidR="00E33DBD" w:rsidRPr="004C5FD1">
        <w:t xml:space="preserve"> </w:t>
      </w:r>
      <w:r w:rsidR="00B82F49" w:rsidRPr="004C5FD1">
        <w:rPr>
          <w:i/>
        </w:rPr>
        <w:t>MS</w:t>
      </w:r>
      <w:r w:rsidR="006850E6" w:rsidRPr="004C5FD1">
        <w:rPr>
          <w:i/>
        </w:rPr>
        <w:t xml:space="preserve"> W</w:t>
      </w:r>
      <w:r w:rsidR="00B82F49" w:rsidRPr="004C5FD1">
        <w:rPr>
          <w:i/>
        </w:rPr>
        <w:t>ord</w:t>
      </w:r>
      <w:r w:rsidR="006850E6" w:rsidRPr="004C5FD1">
        <w:t xml:space="preserve"> </w:t>
      </w:r>
      <w:r w:rsidR="00E33DBD" w:rsidRPr="004C5FD1">
        <w:rPr>
          <w:i/>
        </w:rPr>
        <w:t>2003</w:t>
      </w:r>
      <w:r w:rsidR="00E33DBD" w:rsidRPr="004C5FD1">
        <w:t xml:space="preserve">, </w:t>
      </w:r>
      <w:r w:rsidR="006412E1" w:rsidRPr="004C5FD1">
        <w:t>курсор</w:t>
      </w:r>
      <w:r w:rsidR="00E33DBD" w:rsidRPr="004C5FD1">
        <w:t xml:space="preserve"> </w:t>
      </w:r>
      <w:r w:rsidR="006412E1" w:rsidRPr="004C5FD1">
        <w:t>се</w:t>
      </w:r>
      <w:r w:rsidR="00E33DBD" w:rsidRPr="004C5FD1">
        <w:t xml:space="preserve"> </w:t>
      </w:r>
      <w:r w:rsidR="006412E1" w:rsidRPr="004C5FD1">
        <w:t>постави</w:t>
      </w:r>
      <w:r w:rsidR="00E33DBD" w:rsidRPr="004C5FD1">
        <w:t xml:space="preserve"> </w:t>
      </w:r>
      <w:r w:rsidR="006412E1" w:rsidRPr="004C5FD1">
        <w:t>на</w:t>
      </w:r>
      <w:r w:rsidR="00E33DBD" w:rsidRPr="004C5FD1">
        <w:t xml:space="preserve"> </w:t>
      </w:r>
      <w:r w:rsidR="006412E1" w:rsidRPr="004C5FD1">
        <w:t>откуцани</w:t>
      </w:r>
      <w:r w:rsidR="00E33DBD" w:rsidRPr="004C5FD1">
        <w:t xml:space="preserve"> </w:t>
      </w:r>
      <w:r w:rsidR="006412E1" w:rsidRPr="004C5FD1">
        <w:t>наслов</w:t>
      </w:r>
      <w:r w:rsidR="00E33DBD" w:rsidRPr="004C5FD1">
        <w:t xml:space="preserve"> </w:t>
      </w:r>
      <w:r w:rsidR="006412E1" w:rsidRPr="004C5FD1">
        <w:t>и</w:t>
      </w:r>
      <w:r w:rsidR="00E33DBD" w:rsidRPr="004C5FD1">
        <w:t xml:space="preserve"> </w:t>
      </w:r>
      <w:r w:rsidR="006412E1" w:rsidRPr="004C5FD1">
        <w:t>из</w:t>
      </w:r>
      <w:r w:rsidR="00E33DBD" w:rsidRPr="004C5FD1">
        <w:t xml:space="preserve"> </w:t>
      </w:r>
      <w:r w:rsidR="006412E1" w:rsidRPr="004C5FD1">
        <w:t>поља</w:t>
      </w:r>
      <w:r w:rsidR="00E33DBD" w:rsidRPr="004C5FD1">
        <w:t xml:space="preserve"> </w:t>
      </w:r>
      <w:r w:rsidR="00B82F49" w:rsidRPr="004C5FD1">
        <w:rPr>
          <w:i/>
        </w:rPr>
        <w:t>Formatting</w:t>
      </w:r>
      <w:r w:rsidR="00E33DBD" w:rsidRPr="004C5FD1">
        <w:rPr>
          <w:i/>
        </w:rPr>
        <w:t xml:space="preserve"> </w:t>
      </w:r>
      <w:r w:rsidR="00B82F49" w:rsidRPr="004C5FD1">
        <w:rPr>
          <w:i/>
        </w:rPr>
        <w:t>Toolbar</w:t>
      </w:r>
      <w:r w:rsidR="00E33DBD" w:rsidRPr="004C5FD1">
        <w:t xml:space="preserve"> </w:t>
      </w:r>
      <w:r w:rsidR="006412E1" w:rsidRPr="004C5FD1">
        <w:t>се</w:t>
      </w:r>
      <w:r w:rsidR="00E33DBD" w:rsidRPr="004C5FD1">
        <w:t xml:space="preserve"> </w:t>
      </w:r>
      <w:r w:rsidR="006412E1" w:rsidRPr="004C5FD1">
        <w:t>бира</w:t>
      </w:r>
      <w:r w:rsidR="00E33DBD" w:rsidRPr="004C5FD1">
        <w:t xml:space="preserve"> </w:t>
      </w:r>
      <w:r w:rsidR="006412E1" w:rsidRPr="004C5FD1">
        <w:t>одговарајући</w:t>
      </w:r>
      <w:r w:rsidR="00E33DBD" w:rsidRPr="004C5FD1">
        <w:t xml:space="preserve"> </w:t>
      </w:r>
      <w:r w:rsidR="006412E1" w:rsidRPr="004C5FD1">
        <w:t>стил</w:t>
      </w:r>
      <w:r w:rsidR="00E33DBD" w:rsidRPr="004C5FD1">
        <w:t xml:space="preserve"> </w:t>
      </w:r>
      <w:r w:rsidR="006412E1" w:rsidRPr="004C5FD1">
        <w:t>наслова</w:t>
      </w:r>
      <w:r w:rsidR="00E33DBD" w:rsidRPr="004C5FD1">
        <w:t xml:space="preserve">. </w:t>
      </w:r>
      <w:r w:rsidR="006412E1" w:rsidRPr="004C5FD1">
        <w:t>У</w:t>
      </w:r>
      <w:r w:rsidR="00E33DBD" w:rsidRPr="004C5FD1">
        <w:t xml:space="preserve"> </w:t>
      </w:r>
      <w:r w:rsidR="00B82F49" w:rsidRPr="004C5FD1">
        <w:rPr>
          <w:i/>
        </w:rPr>
        <w:t>MS</w:t>
      </w:r>
      <w:r w:rsidR="006850E6" w:rsidRPr="004C5FD1">
        <w:rPr>
          <w:i/>
        </w:rPr>
        <w:t xml:space="preserve"> W</w:t>
      </w:r>
      <w:r w:rsidR="00B82F49" w:rsidRPr="004C5FD1">
        <w:rPr>
          <w:i/>
        </w:rPr>
        <w:t>ord</w:t>
      </w:r>
      <w:r w:rsidR="006850E6" w:rsidRPr="004C5FD1">
        <w:t xml:space="preserve"> </w:t>
      </w:r>
      <w:r w:rsidR="00E33DBD" w:rsidRPr="004C5FD1">
        <w:rPr>
          <w:i/>
        </w:rPr>
        <w:t>2007</w:t>
      </w:r>
      <w:r w:rsidR="00E33DBD" w:rsidRPr="004C5FD1">
        <w:t xml:space="preserve">, </w:t>
      </w:r>
      <w:r w:rsidR="006412E1" w:rsidRPr="004C5FD1">
        <w:t>се</w:t>
      </w:r>
      <w:r w:rsidR="00E33DBD" w:rsidRPr="004C5FD1">
        <w:t xml:space="preserve"> </w:t>
      </w:r>
      <w:r w:rsidR="006412E1" w:rsidRPr="004C5FD1">
        <w:t>такође</w:t>
      </w:r>
      <w:r w:rsidR="00E33DBD" w:rsidRPr="004C5FD1">
        <w:t xml:space="preserve"> </w:t>
      </w:r>
      <w:r w:rsidR="006412E1" w:rsidRPr="004C5FD1">
        <w:t>курсор</w:t>
      </w:r>
      <w:r w:rsidR="00E33DBD" w:rsidRPr="004C5FD1">
        <w:t xml:space="preserve"> </w:t>
      </w:r>
      <w:r w:rsidR="006412E1" w:rsidRPr="004C5FD1">
        <w:t>постави</w:t>
      </w:r>
      <w:r w:rsidR="00E33DBD" w:rsidRPr="004C5FD1">
        <w:t xml:space="preserve"> </w:t>
      </w:r>
      <w:r w:rsidR="006412E1" w:rsidRPr="004C5FD1">
        <w:t>на</w:t>
      </w:r>
      <w:r w:rsidR="00E33DBD" w:rsidRPr="004C5FD1">
        <w:t xml:space="preserve"> </w:t>
      </w:r>
      <w:r w:rsidR="006412E1" w:rsidRPr="004C5FD1">
        <w:t>наслов</w:t>
      </w:r>
      <w:r w:rsidR="00E33DBD" w:rsidRPr="004C5FD1">
        <w:t xml:space="preserve">, </w:t>
      </w:r>
      <w:r w:rsidR="006412E1" w:rsidRPr="004C5FD1">
        <w:t>а</w:t>
      </w:r>
      <w:r w:rsidR="00E33DBD" w:rsidRPr="004C5FD1">
        <w:t xml:space="preserve"> </w:t>
      </w:r>
      <w:r w:rsidR="006412E1" w:rsidRPr="004C5FD1">
        <w:t>затим</w:t>
      </w:r>
      <w:r w:rsidR="00E33DBD" w:rsidRPr="004C5FD1">
        <w:t xml:space="preserve"> </w:t>
      </w:r>
      <w:r w:rsidR="006412E1" w:rsidRPr="004C5FD1">
        <w:t>се</w:t>
      </w:r>
      <w:r w:rsidR="00E33DBD" w:rsidRPr="004C5FD1">
        <w:t xml:space="preserve"> </w:t>
      </w:r>
      <w:r w:rsidR="006412E1" w:rsidRPr="004C5FD1">
        <w:t>на</w:t>
      </w:r>
      <w:r w:rsidR="00E33DBD" w:rsidRPr="004C5FD1">
        <w:t xml:space="preserve"> </w:t>
      </w:r>
      <w:r w:rsidR="00B82F49" w:rsidRPr="004C5FD1">
        <w:rPr>
          <w:i/>
        </w:rPr>
        <w:t>Home-&gt;St</w:t>
      </w:r>
      <w:r w:rsidR="00E33DBD" w:rsidRPr="004C5FD1">
        <w:rPr>
          <w:i/>
        </w:rPr>
        <w:t>y</w:t>
      </w:r>
      <w:r w:rsidR="00B82F49" w:rsidRPr="004C5FD1">
        <w:rPr>
          <w:i/>
        </w:rPr>
        <w:t>les</w:t>
      </w:r>
      <w:r w:rsidR="00E33DBD" w:rsidRPr="004C5FD1">
        <w:t xml:space="preserve"> </w:t>
      </w:r>
      <w:r w:rsidR="006412E1" w:rsidRPr="004C5FD1">
        <w:t>изабере</w:t>
      </w:r>
      <w:r w:rsidR="00E33DBD" w:rsidRPr="004C5FD1">
        <w:t xml:space="preserve"> </w:t>
      </w:r>
      <w:r w:rsidR="006412E1" w:rsidRPr="004C5FD1">
        <w:t>одговарајући</w:t>
      </w:r>
      <w:r w:rsidR="00E33DBD" w:rsidRPr="004C5FD1">
        <w:t xml:space="preserve"> </w:t>
      </w:r>
      <w:r w:rsidR="006412E1" w:rsidRPr="004C5FD1">
        <w:t>стил</w:t>
      </w:r>
      <w:r w:rsidR="00E33DBD" w:rsidRPr="004C5FD1">
        <w:t xml:space="preserve"> </w:t>
      </w:r>
      <w:r w:rsidR="006412E1" w:rsidRPr="004C5FD1">
        <w:t>наслова</w:t>
      </w:r>
      <w:r w:rsidR="00E33DBD" w:rsidRPr="004C5FD1">
        <w:t>.</w:t>
      </w:r>
      <w:r w:rsidR="00844393" w:rsidRPr="004C5FD1">
        <w:t xml:space="preserve"> Слика 4.3.1 приказује хијерархију наслова текстуалних целина.</w:t>
      </w:r>
    </w:p>
    <w:p w:rsidR="00F615D6" w:rsidRPr="004C5FD1" w:rsidRDefault="001551E5" w:rsidP="00F615D6">
      <w:pPr>
        <w:pStyle w:val="SlikeTabele"/>
      </w:pPr>
      <w:r w:rsidRPr="004C5FD1">
        <w:rPr>
          <w:noProof/>
          <w:lang w:val="en-GB" w:eastAsia="en-GB"/>
        </w:rPr>
        <w:drawing>
          <wp:inline distT="0" distB="0" distL="0" distR="0">
            <wp:extent cx="3959860" cy="3736975"/>
            <wp:effectExtent l="19050" t="19050" r="21590" b="158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 cstate="print">
                      <a:lum contrast="-2000"/>
                    </a:blip>
                    <a:srcRect/>
                    <a:stretch>
                      <a:fillRect/>
                    </a:stretch>
                  </pic:blipFill>
                  <pic:spPr bwMode="auto">
                    <a:xfrm>
                      <a:off x="0" y="0"/>
                      <a:ext cx="3959860" cy="3736975"/>
                    </a:xfrm>
                    <a:prstGeom prst="rect">
                      <a:avLst/>
                    </a:prstGeom>
                    <a:noFill/>
                    <a:ln w="6350" cmpd="sng">
                      <a:solidFill>
                        <a:srgbClr val="000000"/>
                      </a:solidFill>
                      <a:miter lim="800000"/>
                      <a:headEnd/>
                      <a:tailEnd/>
                    </a:ln>
                    <a:effectLst/>
                  </pic:spPr>
                </pic:pic>
              </a:graphicData>
            </a:graphic>
          </wp:inline>
        </w:drawing>
      </w:r>
    </w:p>
    <w:p w:rsidR="00F615D6" w:rsidRPr="004C5FD1" w:rsidRDefault="006412E1" w:rsidP="00F615D6">
      <w:pPr>
        <w:pStyle w:val="Oznakaslike"/>
        <w:rPr>
          <w:lang w:val="sr-Cyrl-CS"/>
        </w:rPr>
      </w:pPr>
      <w:bookmarkStart w:id="27" w:name="_Toc445721839"/>
      <w:r w:rsidRPr="004C5FD1">
        <w:rPr>
          <w:lang w:val="sr-Cyrl-CS"/>
        </w:rPr>
        <w:t>Слика</w:t>
      </w:r>
      <w:r w:rsidR="00F615D6" w:rsidRPr="004C5FD1">
        <w:rPr>
          <w:lang w:val="sr-Cyrl-CS"/>
        </w:rPr>
        <w:t xml:space="preserve"> </w:t>
      </w:r>
      <w:r w:rsidR="000B1246" w:rsidRPr="004C5FD1">
        <w:rPr>
          <w:lang w:val="sr-Cyrl-CS"/>
        </w:rPr>
        <w:t>4</w:t>
      </w:r>
      <w:r w:rsidR="00F615D6" w:rsidRPr="004C5FD1">
        <w:rPr>
          <w:lang w:val="sr-Cyrl-CS"/>
        </w:rPr>
        <w:t xml:space="preserve">.3.1. </w:t>
      </w:r>
      <w:r w:rsidRPr="004C5FD1">
        <w:rPr>
          <w:lang w:val="sr-Cyrl-CS"/>
        </w:rPr>
        <w:t>Хијерархија</w:t>
      </w:r>
      <w:r w:rsidR="00F615D6" w:rsidRPr="004C5FD1">
        <w:rPr>
          <w:lang w:val="sr-Cyrl-CS"/>
        </w:rPr>
        <w:t xml:space="preserve"> </w:t>
      </w:r>
      <w:r w:rsidRPr="004C5FD1">
        <w:rPr>
          <w:lang w:val="sr-Cyrl-CS"/>
        </w:rPr>
        <w:t>наслова</w:t>
      </w:r>
      <w:r w:rsidR="00F615D6" w:rsidRPr="004C5FD1">
        <w:rPr>
          <w:lang w:val="sr-Cyrl-CS"/>
        </w:rPr>
        <w:t xml:space="preserve"> </w:t>
      </w:r>
      <w:r w:rsidRPr="004C5FD1">
        <w:rPr>
          <w:lang w:val="sr-Cyrl-CS"/>
        </w:rPr>
        <w:t>текстуалних</w:t>
      </w:r>
      <w:r w:rsidR="00F615D6" w:rsidRPr="004C5FD1">
        <w:rPr>
          <w:lang w:val="sr-Cyrl-CS"/>
        </w:rPr>
        <w:t xml:space="preserve"> </w:t>
      </w:r>
      <w:r w:rsidRPr="004C5FD1">
        <w:rPr>
          <w:lang w:val="sr-Cyrl-CS"/>
        </w:rPr>
        <w:t>целина</w:t>
      </w:r>
      <w:r w:rsidR="00F615D6" w:rsidRPr="004C5FD1">
        <w:rPr>
          <w:lang w:val="sr-Cyrl-CS"/>
        </w:rPr>
        <w:t>.</w:t>
      </w:r>
      <w:bookmarkEnd w:id="27"/>
      <w:r w:rsidR="00F615D6" w:rsidRPr="004C5FD1">
        <w:rPr>
          <w:lang w:val="sr-Cyrl-CS"/>
        </w:rPr>
        <w:t xml:space="preserve"> </w:t>
      </w:r>
    </w:p>
    <w:p w:rsidR="008A6972" w:rsidRPr="004C5FD1" w:rsidRDefault="006412E1" w:rsidP="008A6972">
      <w:pPr>
        <w:pStyle w:val="IIInivonaslova-Odeljak"/>
      </w:pPr>
      <w:bookmarkStart w:id="28" w:name="_Toc175249014"/>
      <w:r w:rsidRPr="004C5FD1">
        <w:lastRenderedPageBreak/>
        <w:t>Форматирање</w:t>
      </w:r>
      <w:r w:rsidR="008A6972" w:rsidRPr="004C5FD1">
        <w:t xml:space="preserve"> </w:t>
      </w:r>
      <w:r w:rsidRPr="004C5FD1">
        <w:t>текста</w:t>
      </w:r>
      <w:r w:rsidR="008A6972" w:rsidRPr="004C5FD1">
        <w:t xml:space="preserve"> </w:t>
      </w:r>
      <w:r w:rsidRPr="004C5FD1">
        <w:t>у</w:t>
      </w:r>
      <w:r w:rsidR="008A6972" w:rsidRPr="004C5FD1">
        <w:t xml:space="preserve"> </w:t>
      </w:r>
      <w:r w:rsidRPr="004C5FD1">
        <w:t>оквиру</w:t>
      </w:r>
      <w:r w:rsidR="008A6972" w:rsidRPr="004C5FD1">
        <w:t xml:space="preserve"> </w:t>
      </w:r>
      <w:r w:rsidRPr="004C5FD1">
        <w:t>текстуалних</w:t>
      </w:r>
      <w:r w:rsidR="008A6972" w:rsidRPr="004C5FD1">
        <w:t xml:space="preserve"> </w:t>
      </w:r>
      <w:r w:rsidRPr="004C5FD1">
        <w:t>целина</w:t>
      </w:r>
      <w:bookmarkEnd w:id="28"/>
    </w:p>
    <w:p w:rsidR="008A6972" w:rsidRPr="004C5FD1" w:rsidRDefault="006412E1" w:rsidP="008A6972">
      <w:pPr>
        <w:pStyle w:val="Osnovnitekst"/>
      </w:pPr>
      <w:r w:rsidRPr="004C5FD1">
        <w:t>Текст</w:t>
      </w:r>
      <w:r w:rsidR="00E94C13" w:rsidRPr="004C5FD1">
        <w:t xml:space="preserve"> </w:t>
      </w:r>
      <w:r w:rsidRPr="004C5FD1">
        <w:t>у</w:t>
      </w:r>
      <w:r w:rsidR="00E94C13" w:rsidRPr="004C5FD1">
        <w:t xml:space="preserve"> </w:t>
      </w:r>
      <w:r w:rsidRPr="004C5FD1">
        <w:t>оквиру</w:t>
      </w:r>
      <w:r w:rsidR="00E94C13" w:rsidRPr="004C5FD1">
        <w:t xml:space="preserve"> </w:t>
      </w:r>
      <w:r w:rsidRPr="004C5FD1">
        <w:t>ових</w:t>
      </w:r>
      <w:r w:rsidR="00E94C13" w:rsidRPr="004C5FD1">
        <w:t xml:space="preserve"> </w:t>
      </w:r>
      <w:r w:rsidRPr="004C5FD1">
        <w:t>целина</w:t>
      </w:r>
      <w:r w:rsidR="00E94C13" w:rsidRPr="004C5FD1">
        <w:t xml:space="preserve"> </w:t>
      </w:r>
      <w:r w:rsidRPr="004C5FD1">
        <w:t>пише</w:t>
      </w:r>
      <w:r w:rsidR="00E94C13" w:rsidRPr="004C5FD1">
        <w:t xml:space="preserve"> </w:t>
      </w:r>
      <w:r w:rsidRPr="004C5FD1">
        <w:t>се</w:t>
      </w:r>
      <w:r w:rsidR="00E94C13" w:rsidRPr="004C5FD1">
        <w:t xml:space="preserve"> </w:t>
      </w:r>
      <w:r w:rsidRPr="004C5FD1">
        <w:t>стилом</w:t>
      </w:r>
      <w:r w:rsidR="00E94C13" w:rsidRPr="004C5FD1">
        <w:t xml:space="preserve"> </w:t>
      </w:r>
      <w:r w:rsidR="000A46C2" w:rsidRPr="004C5FD1">
        <w:rPr>
          <w:u w:val="single"/>
        </w:rPr>
        <w:t>Osnovni tekst</w:t>
      </w:r>
      <w:r w:rsidR="00A14EB5" w:rsidRPr="004C5FD1">
        <w:t>.</w:t>
      </w:r>
      <w:r w:rsidR="008A6972" w:rsidRPr="004C5FD1">
        <w:t xml:space="preserve"> </w:t>
      </w:r>
      <w:r w:rsidRPr="004C5FD1">
        <w:t>Као</w:t>
      </w:r>
      <w:r w:rsidR="00E33DBD" w:rsidRPr="004C5FD1">
        <w:t xml:space="preserve"> </w:t>
      </w:r>
      <w:r w:rsidRPr="004C5FD1">
        <w:t>што</w:t>
      </w:r>
      <w:r w:rsidR="00E33DBD" w:rsidRPr="004C5FD1">
        <w:t xml:space="preserve"> </w:t>
      </w:r>
      <w:r w:rsidRPr="004C5FD1">
        <w:t>је</w:t>
      </w:r>
      <w:r w:rsidR="00E33DBD" w:rsidRPr="004C5FD1">
        <w:t xml:space="preserve"> </w:t>
      </w:r>
      <w:r w:rsidRPr="004C5FD1">
        <w:t>раније</w:t>
      </w:r>
      <w:r w:rsidR="00E33DBD" w:rsidRPr="004C5FD1">
        <w:t xml:space="preserve"> </w:t>
      </w:r>
      <w:r w:rsidRPr="004C5FD1">
        <w:t>напоменуто</w:t>
      </w:r>
      <w:r w:rsidR="00E33DBD" w:rsidRPr="004C5FD1">
        <w:t xml:space="preserve">, </w:t>
      </w:r>
      <w:r w:rsidRPr="004C5FD1">
        <w:t>курсор</w:t>
      </w:r>
      <w:r w:rsidR="00E33DBD" w:rsidRPr="004C5FD1">
        <w:t xml:space="preserve"> </w:t>
      </w:r>
      <w:r w:rsidRPr="004C5FD1">
        <w:t>се</w:t>
      </w:r>
      <w:r w:rsidR="00E33DBD" w:rsidRPr="004C5FD1">
        <w:t xml:space="preserve"> </w:t>
      </w:r>
      <w:r w:rsidRPr="004C5FD1">
        <w:t>постави</w:t>
      </w:r>
      <w:r w:rsidR="00E33DBD" w:rsidRPr="004C5FD1">
        <w:t xml:space="preserve"> </w:t>
      </w:r>
      <w:r w:rsidRPr="004C5FD1">
        <w:t>на</w:t>
      </w:r>
      <w:r w:rsidR="00E33DBD" w:rsidRPr="004C5FD1">
        <w:t xml:space="preserve"> </w:t>
      </w:r>
      <w:r w:rsidRPr="004C5FD1">
        <w:t>одређени</w:t>
      </w:r>
      <w:r w:rsidR="00E33DBD" w:rsidRPr="004C5FD1">
        <w:t xml:space="preserve"> </w:t>
      </w:r>
      <w:r w:rsidRPr="004C5FD1">
        <w:t>текст</w:t>
      </w:r>
      <w:r w:rsidR="00E33DBD" w:rsidRPr="004C5FD1">
        <w:t xml:space="preserve"> </w:t>
      </w:r>
      <w:r w:rsidRPr="004C5FD1">
        <w:t>и</w:t>
      </w:r>
      <w:r w:rsidR="00E33DBD" w:rsidRPr="004C5FD1">
        <w:t xml:space="preserve"> </w:t>
      </w:r>
      <w:r w:rsidRPr="004C5FD1">
        <w:t>изабере</w:t>
      </w:r>
      <w:r w:rsidR="00E33DBD" w:rsidRPr="004C5FD1">
        <w:t xml:space="preserve"> </w:t>
      </w:r>
      <w:r w:rsidRPr="004C5FD1">
        <w:t>се</w:t>
      </w:r>
      <w:r w:rsidR="00E33DBD" w:rsidRPr="004C5FD1">
        <w:t xml:space="preserve"> </w:t>
      </w:r>
      <w:r w:rsidRPr="004C5FD1">
        <w:t>овај</w:t>
      </w:r>
      <w:r w:rsidR="00E33DBD" w:rsidRPr="004C5FD1">
        <w:t xml:space="preserve"> </w:t>
      </w:r>
      <w:r w:rsidRPr="004C5FD1">
        <w:t>стил</w:t>
      </w:r>
      <w:r w:rsidR="00E33DBD" w:rsidRPr="004C5FD1">
        <w:t>.</w:t>
      </w:r>
    </w:p>
    <w:p w:rsidR="00E94C13" w:rsidRPr="004C5FD1" w:rsidRDefault="006412E1" w:rsidP="008A6972">
      <w:pPr>
        <w:pStyle w:val="IIInivonaslova-Odeljak"/>
      </w:pPr>
      <w:bookmarkStart w:id="29" w:name="_Toc175249015"/>
      <w:r w:rsidRPr="004C5FD1">
        <w:t>Слике</w:t>
      </w:r>
      <w:r w:rsidR="00E94C13" w:rsidRPr="004C5FD1">
        <w:t xml:space="preserve"> </w:t>
      </w:r>
      <w:r w:rsidRPr="004C5FD1">
        <w:t>и</w:t>
      </w:r>
      <w:r w:rsidR="00E94C13" w:rsidRPr="004C5FD1">
        <w:t xml:space="preserve"> </w:t>
      </w:r>
      <w:r w:rsidRPr="004C5FD1">
        <w:t>табеле</w:t>
      </w:r>
      <w:bookmarkEnd w:id="29"/>
    </w:p>
    <w:p w:rsidR="008A6972" w:rsidRPr="004C5FD1" w:rsidRDefault="006412E1" w:rsidP="008A6972">
      <w:pPr>
        <w:pStyle w:val="Osnovnitekst"/>
      </w:pPr>
      <w:r w:rsidRPr="004C5FD1">
        <w:t>У</w:t>
      </w:r>
      <w:r w:rsidR="008A6972" w:rsidRPr="004C5FD1">
        <w:t xml:space="preserve"> </w:t>
      </w:r>
      <w:r w:rsidRPr="004C5FD1">
        <w:t>оквиру</w:t>
      </w:r>
      <w:r w:rsidR="008A6972" w:rsidRPr="004C5FD1">
        <w:t xml:space="preserve"> </w:t>
      </w:r>
      <w:r w:rsidRPr="004C5FD1">
        <w:t>текста</w:t>
      </w:r>
      <w:r w:rsidR="008A6972" w:rsidRPr="004C5FD1">
        <w:t xml:space="preserve"> </w:t>
      </w:r>
      <w:r w:rsidRPr="004C5FD1">
        <w:t>тезе</w:t>
      </w:r>
      <w:r w:rsidR="008A6972" w:rsidRPr="004C5FD1">
        <w:t xml:space="preserve"> </w:t>
      </w:r>
      <w:r w:rsidRPr="004C5FD1">
        <w:t>могу</w:t>
      </w:r>
      <w:r w:rsidR="008A6972" w:rsidRPr="004C5FD1">
        <w:t xml:space="preserve"> </w:t>
      </w:r>
      <w:r w:rsidRPr="004C5FD1">
        <w:t>се</w:t>
      </w:r>
      <w:r w:rsidR="008A6972" w:rsidRPr="004C5FD1">
        <w:t xml:space="preserve"> </w:t>
      </w:r>
      <w:r w:rsidRPr="004C5FD1">
        <w:t>наћи</w:t>
      </w:r>
      <w:r w:rsidR="008A6972" w:rsidRPr="004C5FD1">
        <w:t xml:space="preserve"> </w:t>
      </w:r>
      <w:r w:rsidRPr="004C5FD1">
        <w:t>и</w:t>
      </w:r>
      <w:r w:rsidR="008A6972" w:rsidRPr="004C5FD1">
        <w:t xml:space="preserve"> </w:t>
      </w:r>
      <w:r w:rsidRPr="004C5FD1">
        <w:t>слике</w:t>
      </w:r>
      <w:r w:rsidR="008A6972" w:rsidRPr="004C5FD1">
        <w:t xml:space="preserve"> </w:t>
      </w:r>
      <w:r w:rsidRPr="004C5FD1">
        <w:t>и</w:t>
      </w:r>
      <w:r w:rsidR="008A6972" w:rsidRPr="004C5FD1">
        <w:t xml:space="preserve"> </w:t>
      </w:r>
      <w:r w:rsidRPr="004C5FD1">
        <w:t>табеле</w:t>
      </w:r>
      <w:r w:rsidR="008A6972" w:rsidRPr="004C5FD1">
        <w:t>.</w:t>
      </w:r>
    </w:p>
    <w:p w:rsidR="00E94C13" w:rsidRPr="004C5FD1" w:rsidRDefault="006412E1" w:rsidP="008A6972">
      <w:pPr>
        <w:pStyle w:val="IVnivonaslova-Pododeljak"/>
      </w:pPr>
      <w:r w:rsidRPr="004C5FD1">
        <w:t>Позиционирање</w:t>
      </w:r>
      <w:r w:rsidR="00E94C13" w:rsidRPr="004C5FD1">
        <w:t xml:space="preserve"> </w:t>
      </w:r>
      <w:r w:rsidRPr="004C5FD1">
        <w:t>слика</w:t>
      </w:r>
      <w:r w:rsidR="00E94C13" w:rsidRPr="004C5FD1">
        <w:t xml:space="preserve"> </w:t>
      </w:r>
      <w:r w:rsidRPr="004C5FD1">
        <w:t>и</w:t>
      </w:r>
      <w:r w:rsidR="00E94C13" w:rsidRPr="004C5FD1">
        <w:t xml:space="preserve"> </w:t>
      </w:r>
      <w:r w:rsidRPr="004C5FD1">
        <w:t>табела</w:t>
      </w:r>
    </w:p>
    <w:p w:rsidR="00E33DBD" w:rsidRPr="004C5FD1" w:rsidRDefault="006412E1" w:rsidP="00E33DBD">
      <w:pPr>
        <w:pStyle w:val="Osnovnitekst"/>
      </w:pPr>
      <w:r w:rsidRPr="004C5FD1">
        <w:t>Слике</w:t>
      </w:r>
      <w:r w:rsidR="00E94C13" w:rsidRPr="004C5FD1">
        <w:t xml:space="preserve"> </w:t>
      </w:r>
      <w:r w:rsidRPr="004C5FD1">
        <w:t>и</w:t>
      </w:r>
      <w:r w:rsidR="00E94C13" w:rsidRPr="004C5FD1">
        <w:t xml:space="preserve"> </w:t>
      </w:r>
      <w:r w:rsidRPr="004C5FD1">
        <w:t>табеле</w:t>
      </w:r>
      <w:r w:rsidR="00E94C13" w:rsidRPr="004C5FD1">
        <w:t xml:space="preserve"> </w:t>
      </w:r>
      <w:r w:rsidRPr="004C5FD1">
        <w:t>треба</w:t>
      </w:r>
      <w:r w:rsidR="00E94C13" w:rsidRPr="004C5FD1">
        <w:t xml:space="preserve"> </w:t>
      </w:r>
      <w:r w:rsidRPr="004C5FD1">
        <w:t>позиционирати</w:t>
      </w:r>
      <w:r w:rsidR="00063807" w:rsidRPr="004C5FD1">
        <w:t xml:space="preserve"> </w:t>
      </w:r>
      <w:r w:rsidRPr="004C5FD1">
        <w:t>централно</w:t>
      </w:r>
      <w:r w:rsidR="00063807" w:rsidRPr="004C5FD1">
        <w:t xml:space="preserve"> </w:t>
      </w:r>
      <w:r w:rsidRPr="004C5FD1">
        <w:t>на</w:t>
      </w:r>
      <w:r w:rsidR="00063807" w:rsidRPr="004C5FD1">
        <w:t xml:space="preserve"> </w:t>
      </w:r>
      <w:r w:rsidRPr="004C5FD1">
        <w:t>страници</w:t>
      </w:r>
      <w:r w:rsidR="00063807" w:rsidRPr="004C5FD1">
        <w:t xml:space="preserve">, </w:t>
      </w:r>
      <w:r w:rsidRPr="004C5FD1">
        <w:t>при</w:t>
      </w:r>
      <w:r w:rsidR="00063807" w:rsidRPr="004C5FD1">
        <w:t xml:space="preserve"> </w:t>
      </w:r>
      <w:r w:rsidRPr="004C5FD1">
        <w:t>чему</w:t>
      </w:r>
      <w:r w:rsidR="00063807" w:rsidRPr="004C5FD1">
        <w:t xml:space="preserve"> </w:t>
      </w:r>
      <w:r w:rsidRPr="004C5FD1">
        <w:t>оне</w:t>
      </w:r>
      <w:r w:rsidR="00063807" w:rsidRPr="004C5FD1">
        <w:t xml:space="preserve"> </w:t>
      </w:r>
      <w:r w:rsidRPr="004C5FD1">
        <w:t>не</w:t>
      </w:r>
      <w:r w:rsidR="00063807" w:rsidRPr="004C5FD1">
        <w:t xml:space="preserve"> </w:t>
      </w:r>
      <w:r w:rsidRPr="004C5FD1">
        <w:t>смеју</w:t>
      </w:r>
      <w:r w:rsidR="00063807" w:rsidRPr="004C5FD1">
        <w:t xml:space="preserve"> </w:t>
      </w:r>
      <w:r w:rsidRPr="004C5FD1">
        <w:t>да</w:t>
      </w:r>
      <w:r w:rsidR="00063807" w:rsidRPr="004C5FD1">
        <w:t xml:space="preserve"> </w:t>
      </w:r>
      <w:r w:rsidRPr="004C5FD1">
        <w:t>прелазе</w:t>
      </w:r>
      <w:r w:rsidR="00063807" w:rsidRPr="004C5FD1">
        <w:t xml:space="preserve"> </w:t>
      </w:r>
      <w:r w:rsidRPr="004C5FD1">
        <w:t>ширину</w:t>
      </w:r>
      <w:r w:rsidR="00063807" w:rsidRPr="004C5FD1">
        <w:t xml:space="preserve"> </w:t>
      </w:r>
      <w:r w:rsidRPr="004C5FD1">
        <w:t>текста</w:t>
      </w:r>
      <w:r w:rsidR="00063807" w:rsidRPr="004C5FD1">
        <w:t xml:space="preserve">. </w:t>
      </w:r>
      <w:r w:rsidRPr="004C5FD1">
        <w:t>У</w:t>
      </w:r>
      <w:r w:rsidR="00E94C13" w:rsidRPr="004C5FD1">
        <w:t xml:space="preserve"> </w:t>
      </w:r>
      <w:r w:rsidRPr="004C5FD1">
        <w:t>сврхе</w:t>
      </w:r>
      <w:r w:rsidR="00E94C13" w:rsidRPr="004C5FD1">
        <w:t xml:space="preserve"> </w:t>
      </w:r>
      <w:r w:rsidRPr="004C5FD1">
        <w:t>позиционирања</w:t>
      </w:r>
      <w:r w:rsidR="00063807" w:rsidRPr="004C5FD1">
        <w:t xml:space="preserve"> </w:t>
      </w:r>
      <w:r w:rsidRPr="004C5FD1">
        <w:t>слике</w:t>
      </w:r>
      <w:r w:rsidR="00063807" w:rsidRPr="004C5FD1">
        <w:t xml:space="preserve"> </w:t>
      </w:r>
      <w:r w:rsidRPr="004C5FD1">
        <w:t>или</w:t>
      </w:r>
      <w:r w:rsidR="00063807" w:rsidRPr="004C5FD1">
        <w:t xml:space="preserve"> </w:t>
      </w:r>
      <w:r w:rsidRPr="004C5FD1">
        <w:t>табеле</w:t>
      </w:r>
      <w:r w:rsidR="00063807" w:rsidRPr="004C5FD1">
        <w:t xml:space="preserve"> </w:t>
      </w:r>
      <w:r w:rsidRPr="004C5FD1">
        <w:t>користити</w:t>
      </w:r>
      <w:r w:rsidR="00A14EB5" w:rsidRPr="004C5FD1">
        <w:t xml:space="preserve"> </w:t>
      </w:r>
      <w:r w:rsidRPr="004C5FD1">
        <w:t>стил</w:t>
      </w:r>
      <w:r w:rsidR="00A14EB5" w:rsidRPr="004C5FD1">
        <w:t xml:space="preserve"> </w:t>
      </w:r>
      <w:r w:rsidR="000A46C2" w:rsidRPr="004C5FD1">
        <w:rPr>
          <w:u w:val="single"/>
        </w:rPr>
        <w:t>Slike/Tabele</w:t>
      </w:r>
      <w:r w:rsidR="00E33DBD" w:rsidRPr="004C5FD1">
        <w:t xml:space="preserve">, </w:t>
      </w:r>
      <w:r w:rsidRPr="004C5FD1">
        <w:t>тако</w:t>
      </w:r>
      <w:r w:rsidR="00E33DBD" w:rsidRPr="004C5FD1">
        <w:t xml:space="preserve"> </w:t>
      </w:r>
      <w:r w:rsidRPr="004C5FD1">
        <w:t>што</w:t>
      </w:r>
      <w:r w:rsidR="00E33DBD" w:rsidRPr="004C5FD1">
        <w:t xml:space="preserve"> </w:t>
      </w:r>
      <w:r w:rsidRPr="004C5FD1">
        <w:t>се</w:t>
      </w:r>
      <w:r w:rsidR="00E33DBD" w:rsidRPr="004C5FD1">
        <w:t xml:space="preserve"> </w:t>
      </w:r>
      <w:r w:rsidRPr="004C5FD1">
        <w:t>маркира</w:t>
      </w:r>
      <w:r w:rsidR="00E33DBD" w:rsidRPr="004C5FD1">
        <w:t xml:space="preserve"> </w:t>
      </w:r>
      <w:r w:rsidRPr="004C5FD1">
        <w:t>слика</w:t>
      </w:r>
      <w:r w:rsidR="00E33DBD" w:rsidRPr="004C5FD1">
        <w:t xml:space="preserve"> </w:t>
      </w:r>
      <w:r w:rsidRPr="004C5FD1">
        <w:t>или</w:t>
      </w:r>
      <w:r w:rsidR="00E33DBD" w:rsidRPr="004C5FD1">
        <w:t xml:space="preserve"> </w:t>
      </w:r>
      <w:r w:rsidRPr="004C5FD1">
        <w:t>табела</w:t>
      </w:r>
      <w:r w:rsidR="00E33DBD" w:rsidRPr="004C5FD1">
        <w:t xml:space="preserve"> </w:t>
      </w:r>
      <w:r w:rsidRPr="004C5FD1">
        <w:t>и</w:t>
      </w:r>
      <w:r w:rsidR="00E33DBD" w:rsidRPr="004C5FD1">
        <w:t xml:space="preserve"> </w:t>
      </w:r>
      <w:r w:rsidRPr="004C5FD1">
        <w:t>зада</w:t>
      </w:r>
      <w:r w:rsidR="00E33DBD" w:rsidRPr="004C5FD1">
        <w:t xml:space="preserve"> </w:t>
      </w:r>
      <w:r w:rsidRPr="004C5FD1">
        <w:t>овај</w:t>
      </w:r>
      <w:r w:rsidR="00E33DBD" w:rsidRPr="004C5FD1">
        <w:t xml:space="preserve"> </w:t>
      </w:r>
      <w:r w:rsidRPr="004C5FD1">
        <w:t>стил</w:t>
      </w:r>
      <w:r w:rsidR="00E33DBD" w:rsidRPr="004C5FD1">
        <w:t xml:space="preserve"> </w:t>
      </w:r>
      <w:r w:rsidRPr="004C5FD1">
        <w:t>на</w:t>
      </w:r>
      <w:r w:rsidR="00E33DBD" w:rsidRPr="004C5FD1">
        <w:t xml:space="preserve"> </w:t>
      </w:r>
      <w:r w:rsidRPr="004C5FD1">
        <w:t>већ</w:t>
      </w:r>
      <w:r w:rsidR="00E33DBD" w:rsidRPr="004C5FD1">
        <w:t xml:space="preserve"> </w:t>
      </w:r>
      <w:r w:rsidRPr="004C5FD1">
        <w:t>описани</w:t>
      </w:r>
      <w:r w:rsidR="00E33DBD" w:rsidRPr="004C5FD1">
        <w:t xml:space="preserve"> </w:t>
      </w:r>
      <w:r w:rsidRPr="004C5FD1">
        <w:t>начин</w:t>
      </w:r>
      <w:r w:rsidR="00E33DBD" w:rsidRPr="004C5FD1">
        <w:t>.</w:t>
      </w:r>
    </w:p>
    <w:p w:rsidR="00E94C13" w:rsidRPr="004C5FD1" w:rsidRDefault="006412E1" w:rsidP="008A6972">
      <w:pPr>
        <w:pStyle w:val="IVnivonaslova-Pododeljak"/>
      </w:pPr>
      <w:r w:rsidRPr="004C5FD1">
        <w:t>Означавање</w:t>
      </w:r>
      <w:r w:rsidR="00E94C13" w:rsidRPr="004C5FD1">
        <w:t xml:space="preserve"> </w:t>
      </w:r>
      <w:r w:rsidRPr="004C5FD1">
        <w:t>слика</w:t>
      </w:r>
    </w:p>
    <w:p w:rsidR="00E94C13" w:rsidRPr="004C5FD1" w:rsidRDefault="006412E1" w:rsidP="00E94C13">
      <w:pPr>
        <w:pStyle w:val="Osnovnitekst"/>
      </w:pPr>
      <w:r w:rsidRPr="004C5FD1">
        <w:t>Ознаке</w:t>
      </w:r>
      <w:r w:rsidR="00E94C13" w:rsidRPr="004C5FD1">
        <w:t xml:space="preserve"> </w:t>
      </w:r>
      <w:r w:rsidRPr="004C5FD1">
        <w:t>слика</w:t>
      </w:r>
      <w:r w:rsidR="00E94C13" w:rsidRPr="004C5FD1">
        <w:t xml:space="preserve"> </w:t>
      </w:r>
      <w:r w:rsidRPr="004C5FD1">
        <w:t>садрже</w:t>
      </w:r>
      <w:r w:rsidR="00E94C13" w:rsidRPr="004C5FD1">
        <w:t xml:space="preserve"> </w:t>
      </w:r>
      <w:r w:rsidRPr="004C5FD1">
        <w:t>редни</w:t>
      </w:r>
      <w:r w:rsidR="00E94C13" w:rsidRPr="004C5FD1">
        <w:t xml:space="preserve"> </w:t>
      </w:r>
      <w:r w:rsidRPr="004C5FD1">
        <w:t>број</w:t>
      </w:r>
      <w:r w:rsidR="00E94C13" w:rsidRPr="004C5FD1">
        <w:t xml:space="preserve"> </w:t>
      </w:r>
      <w:r w:rsidRPr="004C5FD1">
        <w:t>и</w:t>
      </w:r>
      <w:r w:rsidR="00E94C13" w:rsidRPr="004C5FD1">
        <w:t xml:space="preserve"> </w:t>
      </w:r>
      <w:r w:rsidRPr="004C5FD1">
        <w:t>назив</w:t>
      </w:r>
      <w:r w:rsidR="00F01B65" w:rsidRPr="004C5FD1">
        <w:t xml:space="preserve"> </w:t>
      </w:r>
      <w:r w:rsidRPr="004C5FD1">
        <w:t>слике</w:t>
      </w:r>
      <w:r w:rsidR="00E94C13" w:rsidRPr="004C5FD1">
        <w:t xml:space="preserve">, </w:t>
      </w:r>
      <w:r w:rsidRPr="004C5FD1">
        <w:t>а</w:t>
      </w:r>
      <w:r w:rsidR="00E94C13" w:rsidRPr="004C5FD1">
        <w:t xml:space="preserve"> </w:t>
      </w:r>
      <w:r w:rsidRPr="004C5FD1">
        <w:t>пишу</w:t>
      </w:r>
      <w:r w:rsidR="00E94C13" w:rsidRPr="004C5FD1">
        <w:t xml:space="preserve"> </w:t>
      </w:r>
      <w:r w:rsidRPr="004C5FD1">
        <w:t>се</w:t>
      </w:r>
      <w:r w:rsidR="00E94C13" w:rsidRPr="004C5FD1">
        <w:t xml:space="preserve"> </w:t>
      </w:r>
      <w:r w:rsidRPr="004C5FD1">
        <w:t>испод</w:t>
      </w:r>
      <w:r w:rsidR="00E94C13" w:rsidRPr="004C5FD1">
        <w:t xml:space="preserve"> </w:t>
      </w:r>
      <w:r w:rsidRPr="004C5FD1">
        <w:t>слика</w:t>
      </w:r>
      <w:r w:rsidR="00E94C13" w:rsidRPr="004C5FD1">
        <w:t xml:space="preserve">. </w:t>
      </w:r>
      <w:r w:rsidRPr="004C5FD1">
        <w:t>Слике</w:t>
      </w:r>
      <w:r w:rsidR="00E94C13" w:rsidRPr="004C5FD1">
        <w:t xml:space="preserve"> </w:t>
      </w:r>
      <w:r w:rsidRPr="004C5FD1">
        <w:t>треба</w:t>
      </w:r>
      <w:r w:rsidR="00E94C13" w:rsidRPr="004C5FD1">
        <w:t xml:space="preserve"> </w:t>
      </w:r>
      <w:r w:rsidRPr="004C5FD1">
        <w:t>нумерисати</w:t>
      </w:r>
      <w:r w:rsidR="00E94C13" w:rsidRPr="004C5FD1">
        <w:t xml:space="preserve"> </w:t>
      </w:r>
      <w:r w:rsidRPr="004C5FD1">
        <w:t>према</w:t>
      </w:r>
      <w:r w:rsidR="00E94C13" w:rsidRPr="004C5FD1">
        <w:t xml:space="preserve"> </w:t>
      </w:r>
      <w:r w:rsidRPr="004C5FD1">
        <w:t>броју</w:t>
      </w:r>
      <w:r w:rsidR="00E94C13" w:rsidRPr="004C5FD1">
        <w:t xml:space="preserve"> </w:t>
      </w:r>
      <w:r w:rsidRPr="004C5FD1">
        <w:t>поглавља</w:t>
      </w:r>
      <w:r w:rsidR="00E94C13" w:rsidRPr="004C5FD1">
        <w:t xml:space="preserve"> </w:t>
      </w:r>
      <w:r w:rsidRPr="004C5FD1">
        <w:t>и</w:t>
      </w:r>
      <w:r w:rsidR="00E94C13" w:rsidRPr="004C5FD1">
        <w:t xml:space="preserve"> </w:t>
      </w:r>
      <w:r w:rsidRPr="004C5FD1">
        <w:t>потпоглавља</w:t>
      </w:r>
      <w:r w:rsidR="00E94C13" w:rsidRPr="004C5FD1">
        <w:t xml:space="preserve"> </w:t>
      </w:r>
      <w:r w:rsidRPr="004C5FD1">
        <w:t>у</w:t>
      </w:r>
      <w:r w:rsidR="00E94C13" w:rsidRPr="004C5FD1">
        <w:t xml:space="preserve"> </w:t>
      </w:r>
      <w:r w:rsidRPr="004C5FD1">
        <w:t>коме</w:t>
      </w:r>
      <w:r w:rsidR="00E94C13" w:rsidRPr="004C5FD1">
        <w:t xml:space="preserve"> </w:t>
      </w:r>
      <w:r w:rsidRPr="004C5FD1">
        <w:t>се</w:t>
      </w:r>
      <w:r w:rsidR="00E94C13" w:rsidRPr="004C5FD1">
        <w:t xml:space="preserve"> </w:t>
      </w:r>
      <w:r w:rsidRPr="004C5FD1">
        <w:t>налазе</w:t>
      </w:r>
      <w:r w:rsidR="00E94C13" w:rsidRPr="004C5FD1">
        <w:t xml:space="preserve">, </w:t>
      </w:r>
      <w:r w:rsidRPr="004C5FD1">
        <w:t>а</w:t>
      </w:r>
      <w:r w:rsidR="00E94C13" w:rsidRPr="004C5FD1">
        <w:t xml:space="preserve"> </w:t>
      </w:r>
      <w:r w:rsidRPr="004C5FD1">
        <w:t>текст</w:t>
      </w:r>
      <w:r w:rsidR="00E94C13" w:rsidRPr="004C5FD1">
        <w:t xml:space="preserve"> </w:t>
      </w:r>
      <w:r w:rsidRPr="004C5FD1">
        <w:t>позиционирати</w:t>
      </w:r>
      <w:r w:rsidR="00E94C13" w:rsidRPr="004C5FD1">
        <w:t xml:space="preserve"> </w:t>
      </w:r>
      <w:r w:rsidRPr="004C5FD1">
        <w:t>централно</w:t>
      </w:r>
      <w:r w:rsidR="00E94C13" w:rsidRPr="004C5FD1">
        <w:t xml:space="preserve"> </w:t>
      </w:r>
      <w:r w:rsidRPr="004C5FD1">
        <w:t>испод</w:t>
      </w:r>
      <w:r w:rsidR="00E94C13" w:rsidRPr="004C5FD1">
        <w:t xml:space="preserve"> </w:t>
      </w:r>
      <w:r w:rsidRPr="004C5FD1">
        <w:t>слике</w:t>
      </w:r>
      <w:r w:rsidR="00E33DBD" w:rsidRPr="004C5FD1">
        <w:t xml:space="preserve">. </w:t>
      </w:r>
      <w:r w:rsidRPr="004C5FD1">
        <w:t>На</w:t>
      </w:r>
      <w:r w:rsidR="00E33DBD" w:rsidRPr="004C5FD1">
        <w:t xml:space="preserve"> </w:t>
      </w:r>
      <w:r w:rsidRPr="004C5FD1">
        <w:t>пример</w:t>
      </w:r>
      <w:r w:rsidR="00E33DBD" w:rsidRPr="004C5FD1">
        <w:t xml:space="preserve">, </w:t>
      </w:r>
      <w:r w:rsidRPr="004C5FD1">
        <w:t>слика</w:t>
      </w:r>
      <w:r w:rsidR="00E33DBD" w:rsidRPr="004C5FD1">
        <w:t xml:space="preserve"> 3.3.1. </w:t>
      </w:r>
      <w:r w:rsidRPr="004C5FD1">
        <w:t>је</w:t>
      </w:r>
      <w:r w:rsidR="00E33DBD" w:rsidRPr="004C5FD1">
        <w:t xml:space="preserve"> </w:t>
      </w:r>
      <w:r w:rsidRPr="004C5FD1">
        <w:t>прва</w:t>
      </w:r>
      <w:r w:rsidR="00E33DBD" w:rsidRPr="004C5FD1">
        <w:t xml:space="preserve"> </w:t>
      </w:r>
      <w:r w:rsidRPr="004C5FD1">
        <w:t>слика</w:t>
      </w:r>
      <w:r w:rsidR="00E33DBD" w:rsidRPr="004C5FD1">
        <w:t xml:space="preserve"> </w:t>
      </w:r>
      <w:r w:rsidRPr="004C5FD1">
        <w:t>у</w:t>
      </w:r>
      <w:r w:rsidR="00E33DBD" w:rsidRPr="004C5FD1">
        <w:t xml:space="preserve"> </w:t>
      </w:r>
      <w:r w:rsidRPr="004C5FD1">
        <w:t>потпоглављу</w:t>
      </w:r>
      <w:r w:rsidR="00E33DBD" w:rsidRPr="004C5FD1">
        <w:t xml:space="preserve"> 3.3. </w:t>
      </w:r>
      <w:r w:rsidRPr="004C5FD1">
        <w:t>За</w:t>
      </w:r>
      <w:r w:rsidR="00E33DBD" w:rsidRPr="004C5FD1">
        <w:t xml:space="preserve"> </w:t>
      </w:r>
      <w:r w:rsidRPr="004C5FD1">
        <w:t>форматирање</w:t>
      </w:r>
      <w:r w:rsidR="00E33DBD" w:rsidRPr="004C5FD1">
        <w:t xml:space="preserve"> </w:t>
      </w:r>
      <w:r w:rsidRPr="004C5FD1">
        <w:t>нумерације</w:t>
      </w:r>
      <w:r w:rsidR="00A50599">
        <w:t xml:space="preserve"> </w:t>
      </w:r>
      <w:r w:rsidRPr="004C5FD1">
        <w:t>и</w:t>
      </w:r>
      <w:r w:rsidR="00F63539" w:rsidRPr="004C5FD1">
        <w:t xml:space="preserve"> </w:t>
      </w:r>
      <w:r w:rsidRPr="004C5FD1">
        <w:t>објашњења</w:t>
      </w:r>
      <w:r w:rsidR="00A14EB5" w:rsidRPr="004C5FD1">
        <w:t xml:space="preserve"> </w:t>
      </w:r>
      <w:r w:rsidRPr="004C5FD1">
        <w:t>испод</w:t>
      </w:r>
      <w:r w:rsidR="00A14EB5" w:rsidRPr="004C5FD1">
        <w:t xml:space="preserve"> </w:t>
      </w:r>
      <w:r w:rsidRPr="004C5FD1">
        <w:t>слике</w:t>
      </w:r>
      <w:r w:rsidR="00A14EB5" w:rsidRPr="004C5FD1">
        <w:t xml:space="preserve"> </w:t>
      </w:r>
      <w:r w:rsidRPr="004C5FD1">
        <w:t>користити</w:t>
      </w:r>
      <w:r w:rsidR="00A14EB5" w:rsidRPr="004C5FD1">
        <w:t xml:space="preserve"> </w:t>
      </w:r>
      <w:r w:rsidRPr="004C5FD1">
        <w:t>стил</w:t>
      </w:r>
      <w:r w:rsidR="00A14EB5" w:rsidRPr="004C5FD1">
        <w:t xml:space="preserve"> </w:t>
      </w:r>
      <w:r w:rsidR="000A46C2" w:rsidRPr="004C5FD1">
        <w:rPr>
          <w:u w:val="single"/>
        </w:rPr>
        <w:t>Oznaka slike</w:t>
      </w:r>
      <w:r w:rsidR="00E33DBD" w:rsidRPr="004C5FD1">
        <w:t xml:space="preserve">. </w:t>
      </w:r>
      <w:r w:rsidRPr="004C5FD1">
        <w:t>Поставити</w:t>
      </w:r>
      <w:r w:rsidR="00E33DBD" w:rsidRPr="004C5FD1">
        <w:t xml:space="preserve"> </w:t>
      </w:r>
      <w:r w:rsidRPr="004C5FD1">
        <w:t>курсор</w:t>
      </w:r>
      <w:r w:rsidR="00E33DBD" w:rsidRPr="004C5FD1">
        <w:t xml:space="preserve"> </w:t>
      </w:r>
      <w:r w:rsidRPr="004C5FD1">
        <w:t>на</w:t>
      </w:r>
      <w:r w:rsidR="00E33DBD" w:rsidRPr="004C5FD1">
        <w:t xml:space="preserve"> </w:t>
      </w:r>
      <w:r w:rsidRPr="004C5FD1">
        <w:t>текст</w:t>
      </w:r>
      <w:r w:rsidR="00E33DBD" w:rsidRPr="004C5FD1">
        <w:t xml:space="preserve"> </w:t>
      </w:r>
      <w:r w:rsidRPr="004C5FD1">
        <w:t>објашњења</w:t>
      </w:r>
      <w:r w:rsidR="00E33DBD" w:rsidRPr="004C5FD1">
        <w:t xml:space="preserve"> </w:t>
      </w:r>
      <w:r w:rsidRPr="004C5FD1">
        <w:t>и</w:t>
      </w:r>
      <w:r w:rsidR="00E33DBD" w:rsidRPr="004C5FD1">
        <w:t xml:space="preserve"> </w:t>
      </w:r>
      <w:r w:rsidRPr="004C5FD1">
        <w:t>одабрати</w:t>
      </w:r>
      <w:r w:rsidR="00E33DBD" w:rsidRPr="004C5FD1">
        <w:t xml:space="preserve"> </w:t>
      </w:r>
      <w:r w:rsidRPr="004C5FD1">
        <w:t>овај</w:t>
      </w:r>
      <w:r w:rsidR="00E33DBD" w:rsidRPr="004C5FD1">
        <w:t xml:space="preserve"> </w:t>
      </w:r>
      <w:r w:rsidRPr="004C5FD1">
        <w:t>стил</w:t>
      </w:r>
      <w:r w:rsidR="00E33DBD" w:rsidRPr="004C5FD1">
        <w:t>.</w:t>
      </w:r>
    </w:p>
    <w:p w:rsidR="00E94C13" w:rsidRPr="004C5FD1" w:rsidRDefault="006412E1" w:rsidP="008A6972">
      <w:pPr>
        <w:pStyle w:val="IVnivonaslova-Pododeljak"/>
      </w:pPr>
      <w:r w:rsidRPr="004C5FD1">
        <w:t>Означавање</w:t>
      </w:r>
      <w:r w:rsidR="00E94C13" w:rsidRPr="004C5FD1">
        <w:t xml:space="preserve"> </w:t>
      </w:r>
      <w:r w:rsidRPr="004C5FD1">
        <w:t>табела</w:t>
      </w:r>
    </w:p>
    <w:p w:rsidR="00E94C13" w:rsidRPr="004C5FD1" w:rsidRDefault="006412E1" w:rsidP="00E94C13">
      <w:pPr>
        <w:pStyle w:val="Osnovnitekst"/>
      </w:pPr>
      <w:r w:rsidRPr="004C5FD1">
        <w:t>Ознаке</w:t>
      </w:r>
      <w:r w:rsidR="00E94C13" w:rsidRPr="004C5FD1">
        <w:t xml:space="preserve"> </w:t>
      </w:r>
      <w:r w:rsidRPr="004C5FD1">
        <w:t>табела</w:t>
      </w:r>
      <w:r w:rsidR="00E94C13" w:rsidRPr="004C5FD1">
        <w:t xml:space="preserve"> </w:t>
      </w:r>
      <w:r w:rsidRPr="004C5FD1">
        <w:t>садрже</w:t>
      </w:r>
      <w:r w:rsidR="00E94C13" w:rsidRPr="004C5FD1">
        <w:t xml:space="preserve"> </w:t>
      </w:r>
      <w:r w:rsidRPr="004C5FD1">
        <w:t>редни</w:t>
      </w:r>
      <w:r w:rsidR="00E94C13" w:rsidRPr="004C5FD1">
        <w:t xml:space="preserve"> </w:t>
      </w:r>
      <w:r w:rsidRPr="004C5FD1">
        <w:t>број</w:t>
      </w:r>
      <w:r w:rsidR="00E94C13" w:rsidRPr="004C5FD1">
        <w:t xml:space="preserve"> </w:t>
      </w:r>
      <w:r w:rsidRPr="004C5FD1">
        <w:t>и</w:t>
      </w:r>
      <w:r w:rsidR="00E94C13" w:rsidRPr="004C5FD1">
        <w:t xml:space="preserve"> </w:t>
      </w:r>
      <w:r w:rsidRPr="004C5FD1">
        <w:t>назив</w:t>
      </w:r>
      <w:r w:rsidR="00E94C13" w:rsidRPr="004C5FD1">
        <w:t xml:space="preserve"> </w:t>
      </w:r>
      <w:r w:rsidRPr="004C5FD1">
        <w:t>табеле</w:t>
      </w:r>
      <w:r w:rsidR="00E94C13" w:rsidRPr="004C5FD1">
        <w:t xml:space="preserve">, </w:t>
      </w:r>
      <w:r w:rsidRPr="004C5FD1">
        <w:t>а</w:t>
      </w:r>
      <w:r w:rsidR="00E94C13" w:rsidRPr="004C5FD1">
        <w:t xml:space="preserve"> </w:t>
      </w:r>
      <w:r w:rsidRPr="004C5FD1">
        <w:t>пишу</w:t>
      </w:r>
      <w:r w:rsidR="00E94C13" w:rsidRPr="004C5FD1">
        <w:t xml:space="preserve"> </w:t>
      </w:r>
      <w:r w:rsidRPr="004C5FD1">
        <w:t>се</w:t>
      </w:r>
      <w:r w:rsidR="00E94C13" w:rsidRPr="004C5FD1">
        <w:t xml:space="preserve"> </w:t>
      </w:r>
      <w:r w:rsidRPr="004C5FD1">
        <w:t>изнад</w:t>
      </w:r>
      <w:r w:rsidR="00E94C13" w:rsidRPr="004C5FD1">
        <w:t xml:space="preserve"> </w:t>
      </w:r>
      <w:r w:rsidRPr="004C5FD1">
        <w:t>табела</w:t>
      </w:r>
      <w:r w:rsidR="00E94C13" w:rsidRPr="004C5FD1">
        <w:t xml:space="preserve">. </w:t>
      </w:r>
      <w:r w:rsidRPr="004C5FD1">
        <w:t>Као</w:t>
      </w:r>
      <w:r w:rsidR="00E94C13" w:rsidRPr="004C5FD1">
        <w:t xml:space="preserve"> </w:t>
      </w:r>
      <w:r w:rsidRPr="004C5FD1">
        <w:t>и</w:t>
      </w:r>
      <w:r w:rsidR="00E94C13" w:rsidRPr="004C5FD1">
        <w:t xml:space="preserve"> </w:t>
      </w:r>
      <w:r w:rsidRPr="004C5FD1">
        <w:t>код</w:t>
      </w:r>
      <w:r w:rsidR="00E94C13" w:rsidRPr="004C5FD1">
        <w:t xml:space="preserve"> </w:t>
      </w:r>
      <w:r w:rsidRPr="004C5FD1">
        <w:t>слика</w:t>
      </w:r>
      <w:r w:rsidR="00E94C13" w:rsidRPr="004C5FD1">
        <w:t xml:space="preserve">, </w:t>
      </w:r>
      <w:r w:rsidRPr="004C5FD1">
        <w:t>редни</w:t>
      </w:r>
      <w:r w:rsidR="00E94C13" w:rsidRPr="004C5FD1">
        <w:t xml:space="preserve"> </w:t>
      </w:r>
      <w:r w:rsidRPr="004C5FD1">
        <w:t>број</w:t>
      </w:r>
      <w:r w:rsidR="00E94C13" w:rsidRPr="004C5FD1">
        <w:t xml:space="preserve"> </w:t>
      </w:r>
      <w:r w:rsidRPr="004C5FD1">
        <w:t>табеле</w:t>
      </w:r>
      <w:r w:rsidR="00E94C13" w:rsidRPr="004C5FD1">
        <w:t xml:space="preserve"> </w:t>
      </w:r>
      <w:r w:rsidRPr="004C5FD1">
        <w:t>треба</w:t>
      </w:r>
      <w:r w:rsidR="00E94C13" w:rsidRPr="004C5FD1">
        <w:t xml:space="preserve"> </w:t>
      </w:r>
      <w:r w:rsidRPr="004C5FD1">
        <w:t>да</w:t>
      </w:r>
      <w:r w:rsidR="00E94C13" w:rsidRPr="004C5FD1">
        <w:t xml:space="preserve"> </w:t>
      </w:r>
      <w:r w:rsidRPr="004C5FD1">
        <w:t>садржи</w:t>
      </w:r>
      <w:r w:rsidR="00E94C13" w:rsidRPr="004C5FD1">
        <w:t xml:space="preserve"> </w:t>
      </w:r>
      <w:r w:rsidRPr="004C5FD1">
        <w:t>број</w:t>
      </w:r>
      <w:r w:rsidR="00E94C13" w:rsidRPr="004C5FD1">
        <w:t xml:space="preserve"> </w:t>
      </w:r>
      <w:r w:rsidRPr="004C5FD1">
        <w:t>поглавља</w:t>
      </w:r>
      <w:r w:rsidR="00E94C13" w:rsidRPr="004C5FD1">
        <w:t xml:space="preserve"> </w:t>
      </w:r>
      <w:r w:rsidRPr="004C5FD1">
        <w:t>и</w:t>
      </w:r>
      <w:r w:rsidR="00A14EB5" w:rsidRPr="004C5FD1">
        <w:t xml:space="preserve"> </w:t>
      </w:r>
      <w:r w:rsidRPr="004C5FD1">
        <w:t>потпоглавља</w:t>
      </w:r>
      <w:r w:rsidR="00A14EB5" w:rsidRPr="004C5FD1">
        <w:t xml:space="preserve">. </w:t>
      </w:r>
      <w:r w:rsidRPr="004C5FD1">
        <w:t>Користити</w:t>
      </w:r>
      <w:r w:rsidR="00A14EB5" w:rsidRPr="004C5FD1">
        <w:t xml:space="preserve"> </w:t>
      </w:r>
      <w:r w:rsidRPr="004C5FD1">
        <w:t>стил</w:t>
      </w:r>
      <w:r w:rsidR="00A14EB5" w:rsidRPr="004C5FD1">
        <w:t xml:space="preserve"> </w:t>
      </w:r>
      <w:r w:rsidR="000A46C2" w:rsidRPr="004C5FD1">
        <w:rPr>
          <w:u w:val="single"/>
        </w:rPr>
        <w:t>Oznaka tabele</w:t>
      </w:r>
      <w:r w:rsidR="00E94C13" w:rsidRPr="004C5FD1">
        <w:t>.</w:t>
      </w:r>
    </w:p>
    <w:p w:rsidR="008A6972" w:rsidRPr="004C5FD1" w:rsidRDefault="006412E1" w:rsidP="008A6972">
      <w:pPr>
        <w:pStyle w:val="IIInivonaslova-Odeljak"/>
      </w:pPr>
      <w:bookmarkStart w:id="30" w:name="_Toc175249016"/>
      <w:r w:rsidRPr="004C5FD1">
        <w:t>Једначине</w:t>
      </w:r>
      <w:bookmarkEnd w:id="30"/>
    </w:p>
    <w:p w:rsidR="008A6972" w:rsidRPr="004C5FD1" w:rsidRDefault="006412E1" w:rsidP="008A6972">
      <w:pPr>
        <w:pStyle w:val="Osnovnitekst"/>
      </w:pPr>
      <w:r w:rsidRPr="004C5FD1">
        <w:t>Једначине</w:t>
      </w:r>
      <w:r w:rsidR="00ED15CA" w:rsidRPr="004C5FD1">
        <w:t xml:space="preserve"> </w:t>
      </w:r>
      <w:r w:rsidRPr="004C5FD1">
        <w:t>у</w:t>
      </w:r>
      <w:r w:rsidR="00ED15CA" w:rsidRPr="004C5FD1">
        <w:t xml:space="preserve"> </w:t>
      </w:r>
      <w:r w:rsidRPr="004C5FD1">
        <w:t>тексту</w:t>
      </w:r>
      <w:r w:rsidR="00ED15CA" w:rsidRPr="004C5FD1">
        <w:t xml:space="preserve"> </w:t>
      </w:r>
      <w:r w:rsidRPr="004C5FD1">
        <w:t>морају</w:t>
      </w:r>
      <w:r w:rsidR="00ED15CA" w:rsidRPr="004C5FD1">
        <w:t xml:space="preserve"> </w:t>
      </w:r>
      <w:r w:rsidRPr="004C5FD1">
        <w:t>бити</w:t>
      </w:r>
      <w:r w:rsidR="00ED15CA" w:rsidRPr="004C5FD1">
        <w:t xml:space="preserve"> </w:t>
      </w:r>
      <w:r w:rsidRPr="004C5FD1">
        <w:t>нумерисане</w:t>
      </w:r>
      <w:r w:rsidR="00ED15CA" w:rsidRPr="004C5FD1">
        <w:t xml:space="preserve">. </w:t>
      </w:r>
      <w:r w:rsidRPr="004C5FD1">
        <w:t>Користити</w:t>
      </w:r>
      <w:r w:rsidR="008A6972" w:rsidRPr="004C5FD1">
        <w:t xml:space="preserve"> </w:t>
      </w:r>
      <w:r w:rsidRPr="004C5FD1">
        <w:t>нумерацију</w:t>
      </w:r>
      <w:r w:rsidR="008A6972" w:rsidRPr="004C5FD1">
        <w:t xml:space="preserve"> </w:t>
      </w:r>
      <w:r w:rsidRPr="004C5FD1">
        <w:t>са</w:t>
      </w:r>
      <w:r w:rsidR="008A6972" w:rsidRPr="004C5FD1">
        <w:t xml:space="preserve"> </w:t>
      </w:r>
      <w:r w:rsidRPr="004C5FD1">
        <w:t>десне</w:t>
      </w:r>
      <w:r w:rsidR="008A6972" w:rsidRPr="004C5FD1">
        <w:t xml:space="preserve"> </w:t>
      </w:r>
      <w:r w:rsidRPr="004C5FD1">
        <w:t>стране</w:t>
      </w:r>
      <w:r w:rsidR="008A6972" w:rsidRPr="004C5FD1">
        <w:t xml:space="preserve"> </w:t>
      </w:r>
      <w:r w:rsidRPr="004C5FD1">
        <w:t>и</w:t>
      </w:r>
      <w:r w:rsidR="008A6972" w:rsidRPr="004C5FD1">
        <w:t xml:space="preserve"> </w:t>
      </w:r>
      <w:r w:rsidRPr="004C5FD1">
        <w:t>укључити</w:t>
      </w:r>
      <w:r w:rsidR="008A6972" w:rsidRPr="004C5FD1">
        <w:t xml:space="preserve"> </w:t>
      </w:r>
      <w:r w:rsidRPr="004C5FD1">
        <w:t>број</w:t>
      </w:r>
      <w:r w:rsidR="008A6972" w:rsidRPr="004C5FD1">
        <w:t xml:space="preserve"> </w:t>
      </w:r>
      <w:r w:rsidRPr="004C5FD1">
        <w:t>поглавља</w:t>
      </w:r>
      <w:r w:rsidR="008A6972" w:rsidRPr="004C5FD1">
        <w:t xml:space="preserve"> </w:t>
      </w:r>
      <w:r w:rsidRPr="004C5FD1">
        <w:t>и</w:t>
      </w:r>
      <w:r w:rsidR="008A6972" w:rsidRPr="004C5FD1">
        <w:t xml:space="preserve"> </w:t>
      </w:r>
      <w:r w:rsidRPr="004C5FD1">
        <w:t>потпоглавља</w:t>
      </w:r>
      <w:r w:rsidR="008A6972" w:rsidRPr="004C5FD1">
        <w:t xml:space="preserve"> </w:t>
      </w:r>
      <w:r w:rsidRPr="004C5FD1">
        <w:t>у</w:t>
      </w:r>
      <w:r w:rsidR="008A6972" w:rsidRPr="004C5FD1">
        <w:t xml:space="preserve"> </w:t>
      </w:r>
      <w:r w:rsidRPr="004C5FD1">
        <w:t>нумерацију</w:t>
      </w:r>
      <w:r w:rsidR="008A6972" w:rsidRPr="004C5FD1">
        <w:t>.</w:t>
      </w:r>
    </w:p>
    <w:p w:rsidR="00ED15CA" w:rsidRPr="004C5FD1" w:rsidRDefault="00066AB0" w:rsidP="00066AB0">
      <w:pPr>
        <w:pStyle w:val="Jednacine"/>
        <w:rPr>
          <w:lang w:val="sr-Cyrl-CS"/>
        </w:rPr>
      </w:pPr>
      <w:r w:rsidRPr="004C5FD1">
        <w:rPr>
          <w:lang w:val="sr-Cyrl-CS"/>
        </w:rPr>
        <w:t xml:space="preserve">       </w:t>
      </w:r>
      <w:r w:rsidRPr="004C5FD1">
        <w:rPr>
          <w:lang w:val="sr-Cyrl-CS"/>
        </w:rPr>
        <w:tab/>
      </w:r>
      <w:r w:rsidRPr="004C5FD1">
        <w:rPr>
          <w:position w:val="-10"/>
          <w:lang w:val="sr-Cyrl-CS"/>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8.15pt" o:ole="">
            <v:imagedata r:id="rId20" o:title=""/>
          </v:shape>
          <o:OLEObject Type="Embed" ProgID="Equation.DSMT4" ShapeID="_x0000_i1025" DrawAspect="Content" ObjectID="_1785861737" r:id="rId21"/>
        </w:object>
      </w:r>
      <w:r w:rsidRPr="004C5FD1">
        <w:rPr>
          <w:lang w:val="sr-Cyrl-CS"/>
        </w:rPr>
        <w:tab/>
        <w:t>(3.3.1)</w:t>
      </w:r>
    </w:p>
    <w:p w:rsidR="00AD7394" w:rsidRPr="004C5FD1" w:rsidRDefault="006412E1" w:rsidP="008A6972">
      <w:pPr>
        <w:pStyle w:val="Osnovnitekst"/>
      </w:pPr>
      <w:r w:rsidRPr="004C5FD1">
        <w:t>Нумерисане</w:t>
      </w:r>
      <w:r w:rsidR="0051626B" w:rsidRPr="004C5FD1">
        <w:t xml:space="preserve"> </w:t>
      </w:r>
      <w:r w:rsidRPr="004C5FD1">
        <w:t>једначине</w:t>
      </w:r>
      <w:r w:rsidR="00AD7394" w:rsidRPr="004C5FD1">
        <w:t xml:space="preserve"> </w:t>
      </w:r>
      <w:r w:rsidRPr="004C5FD1">
        <w:t>прво</w:t>
      </w:r>
      <w:r w:rsidR="00066AB0" w:rsidRPr="004C5FD1">
        <w:t xml:space="preserve"> </w:t>
      </w:r>
      <w:r w:rsidRPr="004C5FD1">
        <w:t>позиционирати</w:t>
      </w:r>
      <w:r w:rsidR="0051626B" w:rsidRPr="004C5FD1">
        <w:t xml:space="preserve"> </w:t>
      </w:r>
      <w:r w:rsidRPr="004C5FD1">
        <w:t>централно</w:t>
      </w:r>
      <w:r w:rsidR="00A14EB5" w:rsidRPr="004C5FD1">
        <w:t xml:space="preserve"> </w:t>
      </w:r>
      <w:r w:rsidRPr="004C5FD1">
        <w:t>на</w:t>
      </w:r>
      <w:r w:rsidR="00A14EB5" w:rsidRPr="004C5FD1">
        <w:t xml:space="preserve"> </w:t>
      </w:r>
      <w:r w:rsidRPr="004C5FD1">
        <w:t>страници</w:t>
      </w:r>
      <w:r w:rsidR="00A47E10" w:rsidRPr="004C5FD1">
        <w:t xml:space="preserve"> </w:t>
      </w:r>
      <w:r w:rsidRPr="004C5FD1">
        <w:t>маркирањем</w:t>
      </w:r>
      <w:r w:rsidR="00A50599">
        <w:t xml:space="preserve"> </w:t>
      </w:r>
      <w:r w:rsidRPr="004C5FD1">
        <w:t>једначине</w:t>
      </w:r>
      <w:r w:rsidR="00A47E10" w:rsidRPr="004C5FD1">
        <w:t xml:space="preserve"> </w:t>
      </w:r>
      <w:r w:rsidRPr="004C5FD1">
        <w:t>а</w:t>
      </w:r>
      <w:r w:rsidR="00A47E10" w:rsidRPr="004C5FD1">
        <w:t xml:space="preserve"> </w:t>
      </w:r>
      <w:r w:rsidRPr="004C5FD1">
        <w:t>затим</w:t>
      </w:r>
      <w:r w:rsidR="00A14EB5" w:rsidRPr="004C5FD1">
        <w:t xml:space="preserve"> </w:t>
      </w:r>
      <w:r w:rsidRPr="004C5FD1">
        <w:t>коришћењем</w:t>
      </w:r>
      <w:r w:rsidR="00A14EB5" w:rsidRPr="004C5FD1">
        <w:t xml:space="preserve"> </w:t>
      </w:r>
      <w:r w:rsidRPr="004C5FD1">
        <w:t>стила</w:t>
      </w:r>
      <w:r w:rsidR="00A14EB5" w:rsidRPr="004C5FD1">
        <w:t xml:space="preserve"> </w:t>
      </w:r>
      <w:r w:rsidR="000A46C2" w:rsidRPr="004C5FD1">
        <w:rPr>
          <w:u w:val="single"/>
        </w:rPr>
        <w:t>Jednacine</w:t>
      </w:r>
      <w:r w:rsidR="00066AB0" w:rsidRPr="004C5FD1">
        <w:t xml:space="preserve">, </w:t>
      </w:r>
      <w:r w:rsidRPr="004C5FD1">
        <w:t>чиме</w:t>
      </w:r>
      <w:r w:rsidR="00066AB0" w:rsidRPr="004C5FD1">
        <w:t xml:space="preserve"> </w:t>
      </w:r>
      <w:r w:rsidRPr="004C5FD1">
        <w:t>се</w:t>
      </w:r>
      <w:r w:rsidR="00066AB0" w:rsidRPr="004C5FD1">
        <w:t xml:space="preserve"> </w:t>
      </w:r>
      <w:r w:rsidRPr="004C5FD1">
        <w:t>дефинише</w:t>
      </w:r>
      <w:r w:rsidR="00066AB0" w:rsidRPr="004C5FD1">
        <w:t xml:space="preserve"> </w:t>
      </w:r>
      <w:r w:rsidRPr="004C5FD1">
        <w:t>и</w:t>
      </w:r>
      <w:r w:rsidR="00066AB0" w:rsidRPr="004C5FD1">
        <w:t xml:space="preserve"> </w:t>
      </w:r>
      <w:r w:rsidRPr="004C5FD1">
        <w:t>размак</w:t>
      </w:r>
      <w:r w:rsidR="00066AB0" w:rsidRPr="004C5FD1">
        <w:t xml:space="preserve"> </w:t>
      </w:r>
      <w:r w:rsidRPr="004C5FD1">
        <w:t>између</w:t>
      </w:r>
      <w:r w:rsidR="00066AB0" w:rsidRPr="004C5FD1">
        <w:t xml:space="preserve"> </w:t>
      </w:r>
      <w:r w:rsidRPr="004C5FD1">
        <w:t>једначине</w:t>
      </w:r>
      <w:r w:rsidR="00066AB0" w:rsidRPr="004C5FD1">
        <w:t xml:space="preserve"> </w:t>
      </w:r>
      <w:r w:rsidRPr="004C5FD1">
        <w:t>и</w:t>
      </w:r>
      <w:r w:rsidR="00066AB0" w:rsidRPr="004C5FD1">
        <w:t xml:space="preserve"> </w:t>
      </w:r>
      <w:r w:rsidRPr="004C5FD1">
        <w:t>текста</w:t>
      </w:r>
      <w:r w:rsidR="00066AB0" w:rsidRPr="004C5FD1">
        <w:t xml:space="preserve"> </w:t>
      </w:r>
      <w:r w:rsidRPr="004C5FD1">
        <w:t>испод</w:t>
      </w:r>
      <w:r w:rsidR="00066AB0" w:rsidRPr="004C5FD1">
        <w:t xml:space="preserve"> </w:t>
      </w:r>
      <w:r w:rsidRPr="004C5FD1">
        <w:t>и</w:t>
      </w:r>
      <w:r w:rsidR="00066AB0" w:rsidRPr="004C5FD1">
        <w:t xml:space="preserve"> </w:t>
      </w:r>
      <w:r w:rsidRPr="004C5FD1">
        <w:t>изнад</w:t>
      </w:r>
      <w:r w:rsidR="00066AB0" w:rsidRPr="004C5FD1">
        <w:t xml:space="preserve"> </w:t>
      </w:r>
      <w:r w:rsidRPr="004C5FD1">
        <w:t>ње</w:t>
      </w:r>
      <w:r w:rsidR="00066AB0" w:rsidRPr="004C5FD1">
        <w:t xml:space="preserve">. </w:t>
      </w:r>
      <w:r w:rsidRPr="004C5FD1">
        <w:t>Затим</w:t>
      </w:r>
      <w:r w:rsidR="00066AB0" w:rsidRPr="004C5FD1">
        <w:t xml:space="preserve"> </w:t>
      </w:r>
      <w:r w:rsidRPr="004C5FD1">
        <w:t>додати</w:t>
      </w:r>
      <w:r w:rsidR="00066AB0" w:rsidRPr="004C5FD1">
        <w:t xml:space="preserve"> </w:t>
      </w:r>
      <w:r w:rsidRPr="004C5FD1">
        <w:t>нумерацију</w:t>
      </w:r>
      <w:r w:rsidR="00066AB0" w:rsidRPr="004C5FD1">
        <w:t xml:space="preserve">, </w:t>
      </w:r>
      <w:r w:rsidRPr="004C5FD1">
        <w:t>одмах</w:t>
      </w:r>
      <w:r w:rsidR="00066AB0" w:rsidRPr="004C5FD1">
        <w:t xml:space="preserve"> </w:t>
      </w:r>
      <w:r w:rsidRPr="004C5FD1">
        <w:t>уз</w:t>
      </w:r>
      <w:r w:rsidR="00066AB0" w:rsidRPr="004C5FD1">
        <w:t xml:space="preserve"> </w:t>
      </w:r>
      <w:r w:rsidRPr="004C5FD1">
        <w:t>једначину</w:t>
      </w:r>
      <w:r w:rsidR="0097755B" w:rsidRPr="004C5FD1">
        <w:t xml:space="preserve">, </w:t>
      </w:r>
      <w:r w:rsidRPr="004C5FD1">
        <w:t>са</w:t>
      </w:r>
      <w:r w:rsidR="0097755B" w:rsidRPr="004C5FD1">
        <w:t xml:space="preserve"> </w:t>
      </w:r>
      <w:r w:rsidRPr="004C5FD1">
        <w:t>њене</w:t>
      </w:r>
      <w:r w:rsidR="0097755B" w:rsidRPr="004C5FD1">
        <w:t xml:space="preserve"> </w:t>
      </w:r>
      <w:r w:rsidRPr="004C5FD1">
        <w:t>десне</w:t>
      </w:r>
      <w:r w:rsidR="0097755B" w:rsidRPr="004C5FD1">
        <w:t xml:space="preserve"> </w:t>
      </w:r>
      <w:r w:rsidRPr="004C5FD1">
        <w:t>стране</w:t>
      </w:r>
      <w:r w:rsidR="00066AB0" w:rsidRPr="004C5FD1">
        <w:t xml:space="preserve">. </w:t>
      </w:r>
      <w:r w:rsidRPr="004C5FD1">
        <w:t>Потом</w:t>
      </w:r>
      <w:r w:rsidR="0097755B" w:rsidRPr="004C5FD1">
        <w:t xml:space="preserve"> </w:t>
      </w:r>
      <w:r w:rsidRPr="004C5FD1">
        <w:t>додати</w:t>
      </w:r>
      <w:r w:rsidR="0097755B" w:rsidRPr="004C5FD1">
        <w:t xml:space="preserve"> </w:t>
      </w:r>
      <w:r w:rsidRPr="004C5FD1">
        <w:t>размак</w:t>
      </w:r>
      <w:r w:rsidR="0097755B" w:rsidRPr="004C5FD1">
        <w:t xml:space="preserve"> </w:t>
      </w:r>
      <w:r w:rsidRPr="004C5FD1">
        <w:t>помоћу</w:t>
      </w:r>
      <w:r w:rsidR="00A47E10" w:rsidRPr="004C5FD1">
        <w:t xml:space="preserve"> </w:t>
      </w:r>
      <w:r w:rsidRPr="004C5FD1">
        <w:t>таб</w:t>
      </w:r>
      <w:r w:rsidR="00A47E10" w:rsidRPr="004C5FD1">
        <w:t xml:space="preserve"> </w:t>
      </w:r>
      <w:r w:rsidRPr="004C5FD1">
        <w:t>тастера</w:t>
      </w:r>
      <w:r w:rsidR="0097755B" w:rsidRPr="004C5FD1">
        <w:t xml:space="preserve"> </w:t>
      </w:r>
      <w:r w:rsidRPr="004C5FD1">
        <w:t>са</w:t>
      </w:r>
      <w:r w:rsidR="0097755B" w:rsidRPr="004C5FD1">
        <w:t xml:space="preserve"> </w:t>
      </w:r>
      <w:r w:rsidRPr="004C5FD1">
        <w:t>обе</w:t>
      </w:r>
      <w:r w:rsidR="0097755B" w:rsidRPr="004C5FD1">
        <w:t xml:space="preserve"> </w:t>
      </w:r>
      <w:r w:rsidRPr="004C5FD1">
        <w:t>стране</w:t>
      </w:r>
      <w:r w:rsidR="0097755B" w:rsidRPr="004C5FD1">
        <w:t xml:space="preserve"> </w:t>
      </w:r>
      <w:r w:rsidRPr="004C5FD1">
        <w:t>једначине</w:t>
      </w:r>
      <w:r w:rsidR="0097755B" w:rsidRPr="004C5FD1">
        <w:t xml:space="preserve">, </w:t>
      </w:r>
      <w:r w:rsidRPr="004C5FD1">
        <w:t>чиме</w:t>
      </w:r>
      <w:r w:rsidR="0097755B" w:rsidRPr="004C5FD1">
        <w:t xml:space="preserve"> </w:t>
      </w:r>
      <w:r w:rsidRPr="004C5FD1">
        <w:t>ће</w:t>
      </w:r>
      <w:r w:rsidR="0097755B" w:rsidRPr="004C5FD1">
        <w:t xml:space="preserve"> </w:t>
      </w:r>
      <w:r w:rsidRPr="004C5FD1">
        <w:t>се</w:t>
      </w:r>
      <w:r w:rsidR="0097755B" w:rsidRPr="004C5FD1">
        <w:t xml:space="preserve"> </w:t>
      </w:r>
      <w:r w:rsidRPr="004C5FD1">
        <w:t>нумерација</w:t>
      </w:r>
      <w:r w:rsidR="0097755B" w:rsidRPr="004C5FD1">
        <w:t xml:space="preserve"> </w:t>
      </w:r>
      <w:r w:rsidRPr="004C5FD1">
        <w:t>пребацити</w:t>
      </w:r>
      <w:r w:rsidR="0097755B" w:rsidRPr="004C5FD1">
        <w:t xml:space="preserve"> </w:t>
      </w:r>
      <w:r w:rsidRPr="004C5FD1">
        <w:t>на</w:t>
      </w:r>
      <w:r w:rsidR="0097755B" w:rsidRPr="004C5FD1">
        <w:t xml:space="preserve"> </w:t>
      </w:r>
      <w:r w:rsidRPr="004C5FD1">
        <w:t>десни</w:t>
      </w:r>
      <w:r w:rsidR="0097755B" w:rsidRPr="004C5FD1">
        <w:t xml:space="preserve"> </w:t>
      </w:r>
      <w:r w:rsidRPr="004C5FD1">
        <w:t>крај</w:t>
      </w:r>
      <w:r w:rsidR="0097755B" w:rsidRPr="004C5FD1">
        <w:t xml:space="preserve"> </w:t>
      </w:r>
      <w:r w:rsidRPr="004C5FD1">
        <w:t>реда</w:t>
      </w:r>
      <w:r w:rsidR="0097755B" w:rsidRPr="004C5FD1">
        <w:t xml:space="preserve">, </w:t>
      </w:r>
      <w:r w:rsidRPr="004C5FD1">
        <w:t>а</w:t>
      </w:r>
      <w:r w:rsidR="0097755B" w:rsidRPr="004C5FD1">
        <w:t xml:space="preserve"> </w:t>
      </w:r>
      <w:r w:rsidRPr="004C5FD1">
        <w:t>једначина</w:t>
      </w:r>
      <w:r w:rsidR="0097755B" w:rsidRPr="004C5FD1">
        <w:t xml:space="preserve"> </w:t>
      </w:r>
      <w:r w:rsidRPr="004C5FD1">
        <w:t>ће</w:t>
      </w:r>
      <w:r w:rsidR="0097755B" w:rsidRPr="004C5FD1">
        <w:t xml:space="preserve"> </w:t>
      </w:r>
      <w:r w:rsidRPr="004C5FD1">
        <w:t>остати</w:t>
      </w:r>
      <w:r w:rsidR="0097755B" w:rsidRPr="004C5FD1">
        <w:t xml:space="preserve"> </w:t>
      </w:r>
      <w:r w:rsidRPr="004C5FD1">
        <w:t>центрирана</w:t>
      </w:r>
      <w:r w:rsidR="0097755B" w:rsidRPr="004C5FD1">
        <w:t>.</w:t>
      </w:r>
    </w:p>
    <w:p w:rsidR="0051626B" w:rsidRPr="004C5FD1" w:rsidRDefault="006412E1" w:rsidP="0051626B">
      <w:pPr>
        <w:pStyle w:val="IIInivonaslova-Odeljak"/>
      </w:pPr>
      <w:bookmarkStart w:id="31" w:name="_Toc175249017"/>
      <w:r w:rsidRPr="004C5FD1">
        <w:t>Променљиве</w:t>
      </w:r>
      <w:bookmarkEnd w:id="31"/>
      <w:r w:rsidR="0051626B" w:rsidRPr="004C5FD1">
        <w:t xml:space="preserve"> </w:t>
      </w:r>
    </w:p>
    <w:p w:rsidR="0051626B" w:rsidRPr="004C5FD1" w:rsidRDefault="006412E1" w:rsidP="0051626B">
      <w:pPr>
        <w:pStyle w:val="Osnovnitekst"/>
      </w:pPr>
      <w:r w:rsidRPr="004C5FD1">
        <w:t>Променљиве</w:t>
      </w:r>
      <w:r w:rsidR="00A14EB5" w:rsidRPr="004C5FD1">
        <w:t xml:space="preserve"> </w:t>
      </w:r>
      <w:r w:rsidRPr="004C5FD1">
        <w:t>у</w:t>
      </w:r>
      <w:r w:rsidR="00A14EB5" w:rsidRPr="004C5FD1">
        <w:t xml:space="preserve"> </w:t>
      </w:r>
      <w:r w:rsidRPr="004C5FD1">
        <w:t>тексту</w:t>
      </w:r>
      <w:r w:rsidR="00A14EB5" w:rsidRPr="004C5FD1">
        <w:t xml:space="preserve"> </w:t>
      </w:r>
      <w:r w:rsidRPr="004C5FD1">
        <w:t>пишу</w:t>
      </w:r>
      <w:r w:rsidR="00A14EB5" w:rsidRPr="004C5FD1">
        <w:t xml:space="preserve"> </w:t>
      </w:r>
      <w:r w:rsidRPr="004C5FD1">
        <w:t>се</w:t>
      </w:r>
      <w:r w:rsidR="00A14EB5" w:rsidRPr="004C5FD1">
        <w:t xml:space="preserve"> </w:t>
      </w:r>
      <w:r w:rsidRPr="004C5FD1">
        <w:t>стилом</w:t>
      </w:r>
      <w:r w:rsidR="00A14EB5" w:rsidRPr="004C5FD1">
        <w:t xml:space="preserve"> </w:t>
      </w:r>
      <w:r w:rsidR="000A46C2" w:rsidRPr="004C5FD1">
        <w:rPr>
          <w:u w:val="single"/>
        </w:rPr>
        <w:t>Promenljiva</w:t>
      </w:r>
      <w:r w:rsidR="0051626B" w:rsidRPr="004C5FD1">
        <w:t xml:space="preserve">, </w:t>
      </w:r>
      <w:r w:rsidRPr="004C5FD1">
        <w:t>а</w:t>
      </w:r>
      <w:r w:rsidR="0051626B" w:rsidRPr="004C5FD1">
        <w:t xml:space="preserve"> </w:t>
      </w:r>
      <w:r w:rsidRPr="004C5FD1">
        <w:t>уколико</w:t>
      </w:r>
      <w:r w:rsidR="00A47E10" w:rsidRPr="004C5FD1">
        <w:t xml:space="preserve"> </w:t>
      </w:r>
      <w:r w:rsidRPr="004C5FD1">
        <w:t>је</w:t>
      </w:r>
      <w:r w:rsidR="00A47E10" w:rsidRPr="004C5FD1">
        <w:t xml:space="preserve"> </w:t>
      </w:r>
      <w:r w:rsidRPr="004C5FD1">
        <w:t>неопходно</w:t>
      </w:r>
      <w:r w:rsidR="00A47E10" w:rsidRPr="004C5FD1">
        <w:t xml:space="preserve"> </w:t>
      </w:r>
      <w:r w:rsidRPr="004C5FD1">
        <w:t>може</w:t>
      </w:r>
      <w:r w:rsidR="0051626B" w:rsidRPr="004C5FD1">
        <w:t xml:space="preserve"> </w:t>
      </w:r>
      <w:r w:rsidRPr="004C5FD1">
        <w:t>се</w:t>
      </w:r>
      <w:r w:rsidR="0051626B" w:rsidRPr="004C5FD1">
        <w:t xml:space="preserve"> </w:t>
      </w:r>
      <w:r w:rsidRPr="004C5FD1">
        <w:t>користити</w:t>
      </w:r>
      <w:r w:rsidR="0051626B" w:rsidRPr="004C5FD1">
        <w:t xml:space="preserve"> </w:t>
      </w:r>
      <w:r w:rsidRPr="004C5FD1">
        <w:t>и</w:t>
      </w:r>
      <w:r w:rsidR="0051626B" w:rsidRPr="004C5FD1">
        <w:t xml:space="preserve"> </w:t>
      </w:r>
      <w:r w:rsidR="00B82F49" w:rsidRPr="004C5FD1">
        <w:rPr>
          <w:i/>
        </w:rPr>
        <w:t>E</w:t>
      </w:r>
      <w:r w:rsidR="0097755B" w:rsidRPr="004C5FD1">
        <w:rPr>
          <w:i/>
        </w:rPr>
        <w:t>q</w:t>
      </w:r>
      <w:r w:rsidR="00B82F49" w:rsidRPr="004C5FD1">
        <w:rPr>
          <w:i/>
        </w:rPr>
        <w:t>uation</w:t>
      </w:r>
      <w:r w:rsidR="0097755B" w:rsidRPr="004C5FD1">
        <w:rPr>
          <w:i/>
        </w:rPr>
        <w:t xml:space="preserve"> </w:t>
      </w:r>
      <w:r w:rsidR="00B82F49" w:rsidRPr="004C5FD1">
        <w:rPr>
          <w:i/>
        </w:rPr>
        <w:t>Editor</w:t>
      </w:r>
      <w:r w:rsidR="00A47E10" w:rsidRPr="004C5FD1">
        <w:rPr>
          <w:i/>
        </w:rPr>
        <w:t xml:space="preserve"> </w:t>
      </w:r>
      <w:r w:rsidRPr="004C5FD1">
        <w:t>за</w:t>
      </w:r>
      <w:r w:rsidR="00A47E10" w:rsidRPr="004C5FD1">
        <w:t xml:space="preserve"> </w:t>
      </w:r>
      <w:r w:rsidRPr="004C5FD1">
        <w:t>њихово</w:t>
      </w:r>
      <w:r w:rsidR="00A47E10" w:rsidRPr="004C5FD1">
        <w:t xml:space="preserve"> </w:t>
      </w:r>
      <w:r w:rsidRPr="004C5FD1">
        <w:t>писање</w:t>
      </w:r>
      <w:r w:rsidR="00A47E10" w:rsidRPr="004C5FD1">
        <w:rPr>
          <w:i/>
        </w:rPr>
        <w:t xml:space="preserve">. </w:t>
      </w:r>
      <w:r w:rsidRPr="004C5FD1">
        <w:t>За</w:t>
      </w:r>
      <w:r w:rsidR="00A47E10" w:rsidRPr="004C5FD1">
        <w:t xml:space="preserve"> </w:t>
      </w:r>
      <w:r w:rsidRPr="004C5FD1">
        <w:t>индексе</w:t>
      </w:r>
      <w:r w:rsidR="00A47E10" w:rsidRPr="004C5FD1">
        <w:t xml:space="preserve"> </w:t>
      </w:r>
      <w:r w:rsidRPr="004C5FD1">
        <w:t>се</w:t>
      </w:r>
      <w:r w:rsidR="00A47E10" w:rsidRPr="004C5FD1">
        <w:t xml:space="preserve"> </w:t>
      </w:r>
      <w:r w:rsidRPr="004C5FD1">
        <w:t>мора</w:t>
      </w:r>
      <w:r w:rsidR="00A47E10" w:rsidRPr="004C5FD1">
        <w:t xml:space="preserve"> </w:t>
      </w:r>
      <w:r w:rsidRPr="004C5FD1">
        <w:t>користити</w:t>
      </w:r>
      <w:r w:rsidR="00A47E10" w:rsidRPr="004C5FD1">
        <w:t xml:space="preserve"> </w:t>
      </w:r>
      <w:r w:rsidRPr="004C5FD1">
        <w:t>одговарајућа</w:t>
      </w:r>
      <w:r w:rsidR="00A47E10" w:rsidRPr="004C5FD1">
        <w:t xml:space="preserve"> </w:t>
      </w:r>
      <w:r w:rsidRPr="004C5FD1">
        <w:t>иконица</w:t>
      </w:r>
      <w:r w:rsidR="00A47E10" w:rsidRPr="004C5FD1">
        <w:t xml:space="preserve">. </w:t>
      </w:r>
      <w:r w:rsidRPr="004C5FD1">
        <w:t>Пошто</w:t>
      </w:r>
      <w:r w:rsidR="0051626B" w:rsidRPr="004C5FD1">
        <w:t xml:space="preserve"> </w:t>
      </w:r>
      <w:r w:rsidRPr="004C5FD1">
        <w:t>су</w:t>
      </w:r>
      <w:r w:rsidR="0051626B" w:rsidRPr="004C5FD1">
        <w:t xml:space="preserve"> </w:t>
      </w:r>
      <w:r w:rsidRPr="004C5FD1">
        <w:t>називи</w:t>
      </w:r>
      <w:r w:rsidR="0051626B" w:rsidRPr="004C5FD1">
        <w:t xml:space="preserve"> </w:t>
      </w:r>
      <w:r w:rsidRPr="004C5FD1">
        <w:t>променљивих</w:t>
      </w:r>
      <w:r w:rsidR="0051626B" w:rsidRPr="004C5FD1">
        <w:t xml:space="preserve"> </w:t>
      </w:r>
      <w:r w:rsidRPr="004C5FD1">
        <w:t>из</w:t>
      </w:r>
      <w:r w:rsidR="0051626B" w:rsidRPr="004C5FD1">
        <w:t xml:space="preserve"> </w:t>
      </w:r>
      <w:r w:rsidRPr="004C5FD1">
        <w:t>програмског</w:t>
      </w:r>
      <w:r w:rsidR="0051626B" w:rsidRPr="004C5FD1">
        <w:t xml:space="preserve"> </w:t>
      </w:r>
      <w:r w:rsidRPr="004C5FD1">
        <w:t>кода</w:t>
      </w:r>
      <w:r w:rsidR="0051626B" w:rsidRPr="004C5FD1">
        <w:t xml:space="preserve"> </w:t>
      </w:r>
      <w:r w:rsidRPr="004C5FD1">
        <w:t>обично</w:t>
      </w:r>
      <w:r w:rsidR="0051626B" w:rsidRPr="004C5FD1">
        <w:t xml:space="preserve"> </w:t>
      </w:r>
      <w:r w:rsidRPr="004C5FD1">
        <w:t>дугачки</w:t>
      </w:r>
      <w:r w:rsidR="00A14EB5" w:rsidRPr="004C5FD1">
        <w:t xml:space="preserve">, </w:t>
      </w:r>
      <w:r w:rsidRPr="004C5FD1">
        <w:t>њих</w:t>
      </w:r>
      <w:r w:rsidR="00A14EB5" w:rsidRPr="004C5FD1">
        <w:t xml:space="preserve"> </w:t>
      </w:r>
      <w:r w:rsidRPr="004C5FD1">
        <w:t>треба</w:t>
      </w:r>
      <w:r w:rsidR="00A14EB5" w:rsidRPr="004C5FD1">
        <w:t xml:space="preserve"> </w:t>
      </w:r>
      <w:r w:rsidRPr="004C5FD1">
        <w:t>писати</w:t>
      </w:r>
      <w:r w:rsidR="00A14EB5" w:rsidRPr="004C5FD1">
        <w:t xml:space="preserve"> </w:t>
      </w:r>
      <w:r w:rsidRPr="004C5FD1">
        <w:t>стилом</w:t>
      </w:r>
      <w:r w:rsidR="00A14EB5" w:rsidRPr="004C5FD1">
        <w:t xml:space="preserve"> </w:t>
      </w:r>
      <w:r w:rsidR="000A46C2" w:rsidRPr="004C5FD1">
        <w:rPr>
          <w:u w:val="single"/>
        </w:rPr>
        <w:t>Promenljiva</w:t>
      </w:r>
      <w:r w:rsidR="000A46C2" w:rsidRPr="004C5FD1">
        <w:t xml:space="preserve"> </w:t>
      </w:r>
      <w:r w:rsidRPr="004C5FD1">
        <w:t>из</w:t>
      </w:r>
      <w:r w:rsidR="00A14EB5" w:rsidRPr="004C5FD1">
        <w:t xml:space="preserve"> </w:t>
      </w:r>
      <w:r w:rsidRPr="004C5FD1">
        <w:t>кода</w:t>
      </w:r>
      <w:r w:rsidR="0051626B" w:rsidRPr="004C5FD1">
        <w:t xml:space="preserve">, </w:t>
      </w:r>
      <w:r w:rsidRPr="004C5FD1">
        <w:t>код</w:t>
      </w:r>
      <w:r w:rsidR="0051626B" w:rsidRPr="004C5FD1">
        <w:t xml:space="preserve"> </w:t>
      </w:r>
      <w:r w:rsidRPr="004C5FD1">
        <w:t>кога</w:t>
      </w:r>
      <w:r w:rsidR="0051626B" w:rsidRPr="004C5FD1">
        <w:t xml:space="preserve"> </w:t>
      </w:r>
      <w:r w:rsidRPr="004C5FD1">
        <w:t>је</w:t>
      </w:r>
      <w:r w:rsidR="0051626B" w:rsidRPr="004C5FD1">
        <w:t xml:space="preserve"> </w:t>
      </w:r>
      <w:r w:rsidRPr="004C5FD1">
        <w:t>размак</w:t>
      </w:r>
      <w:r w:rsidR="0051626B" w:rsidRPr="004C5FD1">
        <w:t xml:space="preserve"> </w:t>
      </w:r>
      <w:r w:rsidRPr="004C5FD1">
        <w:t>међу</w:t>
      </w:r>
      <w:r w:rsidR="0051626B" w:rsidRPr="004C5FD1">
        <w:t xml:space="preserve"> </w:t>
      </w:r>
      <w:r w:rsidRPr="004C5FD1">
        <w:t>карактерима</w:t>
      </w:r>
      <w:r w:rsidR="0051626B" w:rsidRPr="004C5FD1">
        <w:t xml:space="preserve"> </w:t>
      </w:r>
      <w:r w:rsidRPr="004C5FD1">
        <w:t>повећан</w:t>
      </w:r>
      <w:r w:rsidR="0051626B" w:rsidRPr="004C5FD1">
        <w:t xml:space="preserve">, </w:t>
      </w:r>
      <w:r w:rsidRPr="004C5FD1">
        <w:t>ради</w:t>
      </w:r>
      <w:r w:rsidR="0051626B" w:rsidRPr="004C5FD1">
        <w:t xml:space="preserve"> </w:t>
      </w:r>
      <w:r w:rsidRPr="004C5FD1">
        <w:t>лакше</w:t>
      </w:r>
      <w:r w:rsidR="0051626B" w:rsidRPr="004C5FD1">
        <w:t xml:space="preserve"> </w:t>
      </w:r>
      <w:r w:rsidRPr="004C5FD1">
        <w:t>читљивости</w:t>
      </w:r>
      <w:r w:rsidR="0051626B" w:rsidRPr="004C5FD1">
        <w:t>.</w:t>
      </w:r>
    </w:p>
    <w:p w:rsidR="003E5D20" w:rsidRPr="004C5FD1" w:rsidRDefault="006412E1" w:rsidP="003E5D20">
      <w:pPr>
        <w:pStyle w:val="IIInivonaslova-Odeljak"/>
      </w:pPr>
      <w:bookmarkStart w:id="32" w:name="_Toc175249018"/>
      <w:r w:rsidRPr="004C5FD1">
        <w:t>Набрајање</w:t>
      </w:r>
      <w:bookmarkEnd w:id="32"/>
    </w:p>
    <w:p w:rsidR="00682051" w:rsidRPr="004C5FD1" w:rsidRDefault="006412E1" w:rsidP="00682051">
      <w:pPr>
        <w:pStyle w:val="Osnovnitekst"/>
      </w:pPr>
      <w:r w:rsidRPr="004C5FD1">
        <w:t>За</w:t>
      </w:r>
      <w:r w:rsidR="00682051" w:rsidRPr="004C5FD1">
        <w:t xml:space="preserve"> </w:t>
      </w:r>
      <w:r w:rsidRPr="004C5FD1">
        <w:t>набрајање</w:t>
      </w:r>
      <w:r w:rsidR="00682051" w:rsidRPr="004C5FD1">
        <w:t xml:space="preserve"> </w:t>
      </w:r>
      <w:r w:rsidRPr="004C5FD1">
        <w:t>користити</w:t>
      </w:r>
      <w:r w:rsidR="00682051" w:rsidRPr="004C5FD1">
        <w:t xml:space="preserve"> </w:t>
      </w:r>
      <w:r w:rsidRPr="004C5FD1">
        <w:t>неки</w:t>
      </w:r>
      <w:r w:rsidR="00682051" w:rsidRPr="004C5FD1">
        <w:t xml:space="preserve"> </w:t>
      </w:r>
      <w:r w:rsidRPr="004C5FD1">
        <w:t>од</w:t>
      </w:r>
      <w:r w:rsidR="00682051" w:rsidRPr="004C5FD1">
        <w:t xml:space="preserve"> </w:t>
      </w:r>
      <w:r w:rsidRPr="004C5FD1">
        <w:t>понуђених</w:t>
      </w:r>
      <w:r w:rsidR="00682051" w:rsidRPr="004C5FD1">
        <w:t xml:space="preserve"> </w:t>
      </w:r>
      <w:r w:rsidRPr="004C5FD1">
        <w:t>стилова</w:t>
      </w:r>
      <w:r w:rsidR="00682051" w:rsidRPr="004C5FD1">
        <w:t xml:space="preserve"> </w:t>
      </w:r>
      <w:r w:rsidRPr="004C5FD1">
        <w:t>за</w:t>
      </w:r>
      <w:r w:rsidR="00682051" w:rsidRPr="004C5FD1">
        <w:t xml:space="preserve"> </w:t>
      </w:r>
      <w:r w:rsidRPr="004C5FD1">
        <w:t>набрајање</w:t>
      </w:r>
      <w:r w:rsidR="00682051" w:rsidRPr="004C5FD1">
        <w:t xml:space="preserve">. </w:t>
      </w:r>
      <w:r w:rsidRPr="004C5FD1">
        <w:t>Стил</w:t>
      </w:r>
      <w:r w:rsidR="00682051" w:rsidRPr="004C5FD1">
        <w:t xml:space="preserve"> </w:t>
      </w:r>
      <w:r w:rsidR="000A46C2" w:rsidRPr="004C5FD1">
        <w:rPr>
          <w:u w:val="single"/>
        </w:rPr>
        <w:t>Nabrajanje</w:t>
      </w:r>
      <w:r w:rsidR="00682051" w:rsidRPr="004C5FD1">
        <w:t xml:space="preserve"> </w:t>
      </w:r>
      <w:r w:rsidRPr="004C5FD1">
        <w:t>користи</w:t>
      </w:r>
      <w:r w:rsidR="00682051" w:rsidRPr="004C5FD1">
        <w:t xml:space="preserve"> </w:t>
      </w:r>
      <w:r w:rsidRPr="004C5FD1">
        <w:t>графичке</w:t>
      </w:r>
      <w:r w:rsidR="00682051" w:rsidRPr="004C5FD1">
        <w:t xml:space="preserve"> </w:t>
      </w:r>
      <w:r w:rsidRPr="004C5FD1">
        <w:t>ознаке</w:t>
      </w:r>
      <w:r w:rsidR="00682051" w:rsidRPr="004C5FD1">
        <w:t xml:space="preserve"> </w:t>
      </w:r>
      <w:r w:rsidRPr="004C5FD1">
        <w:t>за</w:t>
      </w:r>
      <w:r w:rsidR="00682051" w:rsidRPr="004C5FD1">
        <w:t xml:space="preserve"> </w:t>
      </w:r>
      <w:r w:rsidRPr="004C5FD1">
        <w:t>разликовање</w:t>
      </w:r>
      <w:r w:rsidR="00682051" w:rsidRPr="004C5FD1">
        <w:t xml:space="preserve"> </w:t>
      </w:r>
      <w:r w:rsidRPr="004C5FD1">
        <w:t>нивоа</w:t>
      </w:r>
      <w:r w:rsidR="00682051" w:rsidRPr="004C5FD1">
        <w:t xml:space="preserve"> </w:t>
      </w:r>
      <w:r w:rsidRPr="004C5FD1">
        <w:t>у</w:t>
      </w:r>
      <w:r w:rsidR="00682051" w:rsidRPr="004C5FD1">
        <w:t xml:space="preserve"> </w:t>
      </w:r>
      <w:r w:rsidRPr="004C5FD1">
        <w:t>набрајању</w:t>
      </w:r>
      <w:r w:rsidR="00682051" w:rsidRPr="004C5FD1">
        <w:t>:</w:t>
      </w:r>
    </w:p>
    <w:p w:rsidR="00682051" w:rsidRPr="004C5FD1" w:rsidRDefault="006412E1" w:rsidP="00682051">
      <w:pPr>
        <w:pStyle w:val="Nabrajanje"/>
      </w:pPr>
      <w:r w:rsidRPr="004C5FD1">
        <w:lastRenderedPageBreak/>
        <w:t>Ово</w:t>
      </w:r>
      <w:r w:rsidR="00682051" w:rsidRPr="004C5FD1">
        <w:t xml:space="preserve"> </w:t>
      </w:r>
      <w:r w:rsidRPr="004C5FD1">
        <w:t>је</w:t>
      </w:r>
      <w:r w:rsidR="00682051" w:rsidRPr="004C5FD1">
        <w:t xml:space="preserve"> </w:t>
      </w:r>
      <w:r w:rsidRPr="004C5FD1">
        <w:t>први</w:t>
      </w:r>
      <w:r w:rsidR="00682051" w:rsidRPr="004C5FD1">
        <w:t xml:space="preserve"> </w:t>
      </w:r>
      <w:r w:rsidRPr="004C5FD1">
        <w:t>ниво</w:t>
      </w:r>
      <w:r w:rsidR="00682051" w:rsidRPr="004C5FD1">
        <w:t xml:space="preserve"> </w:t>
      </w:r>
      <w:r w:rsidRPr="004C5FD1">
        <w:t>у</w:t>
      </w:r>
      <w:r w:rsidR="00682051" w:rsidRPr="004C5FD1">
        <w:t xml:space="preserve"> </w:t>
      </w:r>
      <w:r w:rsidRPr="004C5FD1">
        <w:t>стилу</w:t>
      </w:r>
      <w:r w:rsidR="00682051" w:rsidRPr="004C5FD1">
        <w:t xml:space="preserve"> </w:t>
      </w:r>
      <w:r w:rsidR="000A46C2" w:rsidRPr="004C5FD1">
        <w:rPr>
          <w:u w:val="single"/>
        </w:rPr>
        <w:t>Nabrajanje</w:t>
      </w:r>
      <w:r w:rsidR="00682051" w:rsidRPr="004C5FD1">
        <w:t xml:space="preserve">. </w:t>
      </w:r>
      <w:r w:rsidRPr="004C5FD1">
        <w:t>Курсор</w:t>
      </w:r>
      <w:r w:rsidR="00682051" w:rsidRPr="004C5FD1">
        <w:t xml:space="preserve"> </w:t>
      </w:r>
      <w:r w:rsidRPr="004C5FD1">
        <w:t>треба</w:t>
      </w:r>
      <w:r w:rsidR="00682051" w:rsidRPr="004C5FD1">
        <w:t xml:space="preserve"> </w:t>
      </w:r>
      <w:r w:rsidRPr="004C5FD1">
        <w:t>поставити</w:t>
      </w:r>
      <w:r w:rsidR="00682051" w:rsidRPr="004C5FD1">
        <w:t xml:space="preserve"> </w:t>
      </w:r>
      <w:r w:rsidRPr="004C5FD1">
        <w:t>на</w:t>
      </w:r>
      <w:r w:rsidR="00682051" w:rsidRPr="004C5FD1">
        <w:t xml:space="preserve"> </w:t>
      </w:r>
      <w:r w:rsidRPr="004C5FD1">
        <w:t>почетак</w:t>
      </w:r>
      <w:r w:rsidR="00682051" w:rsidRPr="004C5FD1">
        <w:t xml:space="preserve"> </w:t>
      </w:r>
      <w:r w:rsidRPr="004C5FD1">
        <w:t>па</w:t>
      </w:r>
      <w:r w:rsidR="00FC3313" w:rsidRPr="004C5FD1">
        <w:t>раграфа</w:t>
      </w:r>
      <w:r w:rsidR="00682051" w:rsidRPr="004C5FD1">
        <w:t xml:space="preserve"> </w:t>
      </w:r>
      <w:r w:rsidRPr="004C5FD1">
        <w:t>који</w:t>
      </w:r>
      <w:r w:rsidR="00682051" w:rsidRPr="004C5FD1">
        <w:t xml:space="preserve"> </w:t>
      </w:r>
      <w:r w:rsidRPr="004C5FD1">
        <w:t>се</w:t>
      </w:r>
      <w:r w:rsidR="00682051" w:rsidRPr="004C5FD1">
        <w:t xml:space="preserve"> </w:t>
      </w:r>
      <w:r w:rsidRPr="004C5FD1">
        <w:t>жели</w:t>
      </w:r>
      <w:r w:rsidR="00682051" w:rsidRPr="004C5FD1">
        <w:t xml:space="preserve"> </w:t>
      </w:r>
      <w:r w:rsidRPr="004C5FD1">
        <w:t>форматирати</w:t>
      </w:r>
      <w:r w:rsidR="00682051" w:rsidRPr="004C5FD1">
        <w:t xml:space="preserve"> </w:t>
      </w:r>
      <w:r w:rsidRPr="004C5FD1">
        <w:t>овим</w:t>
      </w:r>
      <w:r w:rsidR="00682051" w:rsidRPr="004C5FD1">
        <w:t xml:space="preserve"> </w:t>
      </w:r>
      <w:r w:rsidRPr="004C5FD1">
        <w:t>стилом</w:t>
      </w:r>
      <w:r w:rsidR="00682051" w:rsidRPr="004C5FD1">
        <w:t xml:space="preserve">, </w:t>
      </w:r>
      <w:r w:rsidRPr="004C5FD1">
        <w:t>а</w:t>
      </w:r>
      <w:r w:rsidR="00682051" w:rsidRPr="004C5FD1">
        <w:t xml:space="preserve"> </w:t>
      </w:r>
      <w:r w:rsidRPr="004C5FD1">
        <w:t>затим</w:t>
      </w:r>
      <w:r w:rsidR="00682051" w:rsidRPr="004C5FD1">
        <w:t xml:space="preserve"> </w:t>
      </w:r>
      <w:r w:rsidRPr="004C5FD1">
        <w:t>одабрати</w:t>
      </w:r>
      <w:r w:rsidR="00682051" w:rsidRPr="004C5FD1">
        <w:t xml:space="preserve"> </w:t>
      </w:r>
      <w:r w:rsidRPr="004C5FD1">
        <w:t>стил</w:t>
      </w:r>
      <w:r w:rsidR="00682051" w:rsidRPr="004C5FD1">
        <w:t xml:space="preserve"> </w:t>
      </w:r>
      <w:r w:rsidR="000A46C2" w:rsidRPr="004C5FD1">
        <w:rPr>
          <w:u w:val="single"/>
        </w:rPr>
        <w:t>Nabrajanje</w:t>
      </w:r>
      <w:r w:rsidR="000A46C2" w:rsidRPr="004C5FD1">
        <w:t xml:space="preserve"> </w:t>
      </w:r>
      <w:r w:rsidRPr="004C5FD1">
        <w:t>из</w:t>
      </w:r>
      <w:r w:rsidR="00682051" w:rsidRPr="004C5FD1">
        <w:t xml:space="preserve"> </w:t>
      </w:r>
      <w:r w:rsidRPr="004C5FD1">
        <w:t>листе</w:t>
      </w:r>
      <w:r w:rsidR="00682051" w:rsidRPr="004C5FD1">
        <w:t xml:space="preserve"> </w:t>
      </w:r>
      <w:r w:rsidRPr="004C5FD1">
        <w:t>понуђених</w:t>
      </w:r>
      <w:r w:rsidR="00682051" w:rsidRPr="004C5FD1">
        <w:t xml:space="preserve"> </w:t>
      </w:r>
      <w:r w:rsidRPr="004C5FD1">
        <w:t>стилова</w:t>
      </w:r>
      <w:r w:rsidR="00682051" w:rsidRPr="004C5FD1">
        <w:t>.</w:t>
      </w:r>
    </w:p>
    <w:p w:rsidR="00682051" w:rsidRPr="004C5FD1" w:rsidRDefault="006412E1" w:rsidP="00682051">
      <w:pPr>
        <w:pStyle w:val="Nabrajanje"/>
        <w:numPr>
          <w:ilvl w:val="1"/>
          <w:numId w:val="18"/>
        </w:numPr>
      </w:pPr>
      <w:r w:rsidRPr="004C5FD1">
        <w:t>Ово</w:t>
      </w:r>
      <w:r w:rsidR="00682051" w:rsidRPr="004C5FD1">
        <w:t xml:space="preserve"> </w:t>
      </w:r>
      <w:r w:rsidRPr="004C5FD1">
        <w:t>је</w:t>
      </w:r>
      <w:r w:rsidR="00682051" w:rsidRPr="004C5FD1">
        <w:t xml:space="preserve"> </w:t>
      </w:r>
      <w:r w:rsidRPr="004C5FD1">
        <w:t>други</w:t>
      </w:r>
      <w:r w:rsidR="00682051" w:rsidRPr="004C5FD1">
        <w:t xml:space="preserve"> </w:t>
      </w:r>
      <w:r w:rsidRPr="004C5FD1">
        <w:t>ниво</w:t>
      </w:r>
      <w:r w:rsidR="00682051" w:rsidRPr="004C5FD1">
        <w:t xml:space="preserve"> </w:t>
      </w:r>
      <w:r w:rsidRPr="004C5FD1">
        <w:t>набрајања</w:t>
      </w:r>
      <w:r w:rsidR="00682051" w:rsidRPr="004C5FD1">
        <w:t xml:space="preserve"> </w:t>
      </w:r>
      <w:r w:rsidRPr="004C5FD1">
        <w:t>у</w:t>
      </w:r>
      <w:r w:rsidR="00682051" w:rsidRPr="004C5FD1">
        <w:t xml:space="preserve"> </w:t>
      </w:r>
      <w:r w:rsidRPr="004C5FD1">
        <w:t>стилу</w:t>
      </w:r>
      <w:r w:rsidR="00682051" w:rsidRPr="004C5FD1">
        <w:t xml:space="preserve"> </w:t>
      </w:r>
      <w:r w:rsidR="000A46C2" w:rsidRPr="004C5FD1">
        <w:rPr>
          <w:u w:val="single"/>
        </w:rPr>
        <w:t>Nabrajanje</w:t>
      </w:r>
      <w:r w:rsidR="00682051" w:rsidRPr="004C5FD1">
        <w:t xml:space="preserve">. </w:t>
      </w:r>
      <w:r w:rsidRPr="004C5FD1">
        <w:t>Курсор</w:t>
      </w:r>
      <w:r w:rsidR="00682051" w:rsidRPr="004C5FD1">
        <w:t xml:space="preserve"> </w:t>
      </w:r>
      <w:r w:rsidRPr="004C5FD1">
        <w:t>треба</w:t>
      </w:r>
      <w:r w:rsidR="00682051" w:rsidRPr="004C5FD1">
        <w:t xml:space="preserve"> </w:t>
      </w:r>
      <w:r w:rsidRPr="004C5FD1">
        <w:t>поставити</w:t>
      </w:r>
      <w:r w:rsidR="00682051" w:rsidRPr="004C5FD1">
        <w:t xml:space="preserve"> </w:t>
      </w:r>
      <w:r w:rsidRPr="004C5FD1">
        <w:t>на</w:t>
      </w:r>
      <w:r w:rsidR="00682051" w:rsidRPr="004C5FD1">
        <w:t xml:space="preserve"> </w:t>
      </w:r>
      <w:r w:rsidRPr="004C5FD1">
        <w:t>почетак</w:t>
      </w:r>
      <w:r w:rsidR="00682051" w:rsidRPr="004C5FD1">
        <w:t xml:space="preserve"> </w:t>
      </w:r>
      <w:r w:rsidRPr="004C5FD1">
        <w:t>па</w:t>
      </w:r>
      <w:r w:rsidR="00FC3313" w:rsidRPr="004C5FD1">
        <w:t>раграфа</w:t>
      </w:r>
      <w:r w:rsidR="00682051" w:rsidRPr="004C5FD1">
        <w:t xml:space="preserve"> </w:t>
      </w:r>
      <w:r w:rsidRPr="004C5FD1">
        <w:t>који</w:t>
      </w:r>
      <w:r w:rsidR="00682051" w:rsidRPr="004C5FD1">
        <w:t xml:space="preserve"> </w:t>
      </w:r>
      <w:r w:rsidRPr="004C5FD1">
        <w:t>се</w:t>
      </w:r>
      <w:r w:rsidR="00682051" w:rsidRPr="004C5FD1">
        <w:t xml:space="preserve"> </w:t>
      </w:r>
      <w:r w:rsidRPr="004C5FD1">
        <w:t>жели</w:t>
      </w:r>
      <w:r w:rsidR="00682051" w:rsidRPr="004C5FD1">
        <w:t xml:space="preserve"> </w:t>
      </w:r>
      <w:r w:rsidRPr="004C5FD1">
        <w:t>форматирати</w:t>
      </w:r>
      <w:r w:rsidR="00682051" w:rsidRPr="004C5FD1">
        <w:t xml:space="preserve"> </w:t>
      </w:r>
      <w:r w:rsidRPr="004C5FD1">
        <w:t>овим</w:t>
      </w:r>
      <w:r w:rsidR="00682051" w:rsidRPr="004C5FD1">
        <w:t xml:space="preserve"> </w:t>
      </w:r>
      <w:r w:rsidRPr="004C5FD1">
        <w:t>стилом</w:t>
      </w:r>
      <w:r w:rsidR="00682051" w:rsidRPr="004C5FD1">
        <w:t xml:space="preserve">, </w:t>
      </w:r>
      <w:r w:rsidRPr="004C5FD1">
        <w:t>одабрати</w:t>
      </w:r>
      <w:r w:rsidR="00682051" w:rsidRPr="004C5FD1">
        <w:t xml:space="preserve"> </w:t>
      </w:r>
      <w:r w:rsidRPr="004C5FD1">
        <w:t>стил</w:t>
      </w:r>
      <w:r w:rsidR="00682051" w:rsidRPr="004C5FD1">
        <w:t xml:space="preserve"> </w:t>
      </w:r>
      <w:r w:rsidR="000A46C2" w:rsidRPr="004C5FD1">
        <w:rPr>
          <w:u w:val="single"/>
        </w:rPr>
        <w:t>Nabrajanje</w:t>
      </w:r>
      <w:r w:rsidR="000A46C2" w:rsidRPr="004C5FD1">
        <w:t xml:space="preserve"> </w:t>
      </w:r>
      <w:r w:rsidRPr="004C5FD1">
        <w:t>из</w:t>
      </w:r>
      <w:r w:rsidR="00682051" w:rsidRPr="004C5FD1">
        <w:t xml:space="preserve"> </w:t>
      </w:r>
      <w:r w:rsidRPr="004C5FD1">
        <w:t>листе</w:t>
      </w:r>
      <w:r w:rsidR="00682051" w:rsidRPr="004C5FD1">
        <w:t xml:space="preserve"> </w:t>
      </w:r>
      <w:r w:rsidRPr="004C5FD1">
        <w:t>понуђених</w:t>
      </w:r>
      <w:r w:rsidR="00682051" w:rsidRPr="004C5FD1">
        <w:t xml:space="preserve"> </w:t>
      </w:r>
      <w:r w:rsidRPr="004C5FD1">
        <w:t>стилова</w:t>
      </w:r>
      <w:r w:rsidR="00682051" w:rsidRPr="004C5FD1">
        <w:t xml:space="preserve">, </w:t>
      </w:r>
      <w:r w:rsidRPr="004C5FD1">
        <w:t>а</w:t>
      </w:r>
      <w:r w:rsidR="00682051" w:rsidRPr="004C5FD1">
        <w:t xml:space="preserve"> </w:t>
      </w:r>
      <w:r w:rsidRPr="004C5FD1">
        <w:t>затим</w:t>
      </w:r>
      <w:r w:rsidR="00682051" w:rsidRPr="004C5FD1">
        <w:t xml:space="preserve"> </w:t>
      </w:r>
      <w:r w:rsidRPr="004C5FD1">
        <w:t>притиснути</w:t>
      </w:r>
      <w:r w:rsidR="00682051" w:rsidRPr="004C5FD1">
        <w:t xml:space="preserve"> </w:t>
      </w:r>
      <w:r w:rsidRPr="004C5FD1">
        <w:rPr>
          <w:i/>
        </w:rPr>
        <w:t>Та</w:t>
      </w:r>
      <w:r w:rsidR="001D0F46" w:rsidRPr="004C5FD1">
        <w:rPr>
          <w:i/>
        </w:rPr>
        <w:t>b</w:t>
      </w:r>
      <w:r w:rsidR="00682051" w:rsidRPr="004C5FD1">
        <w:t xml:space="preserve"> </w:t>
      </w:r>
      <w:r w:rsidRPr="004C5FD1">
        <w:t>како</w:t>
      </w:r>
      <w:r w:rsidR="00682051" w:rsidRPr="004C5FD1">
        <w:t xml:space="preserve"> </w:t>
      </w:r>
      <w:r w:rsidRPr="004C5FD1">
        <w:t>би</w:t>
      </w:r>
      <w:r w:rsidR="00682051" w:rsidRPr="004C5FD1">
        <w:t xml:space="preserve"> </w:t>
      </w:r>
      <w:r w:rsidRPr="004C5FD1">
        <w:t>се</w:t>
      </w:r>
      <w:r w:rsidR="00682051" w:rsidRPr="004C5FD1">
        <w:t xml:space="preserve"> </w:t>
      </w:r>
      <w:r w:rsidRPr="004C5FD1">
        <w:t>променио</w:t>
      </w:r>
      <w:r w:rsidR="00682051" w:rsidRPr="004C5FD1">
        <w:t xml:space="preserve"> </w:t>
      </w:r>
      <w:r w:rsidRPr="004C5FD1">
        <w:t>ниво</w:t>
      </w:r>
      <w:r w:rsidR="00682051" w:rsidRPr="004C5FD1">
        <w:t xml:space="preserve"> </w:t>
      </w:r>
      <w:r w:rsidRPr="004C5FD1">
        <w:t>у</w:t>
      </w:r>
      <w:r w:rsidR="00682051" w:rsidRPr="004C5FD1">
        <w:t xml:space="preserve"> </w:t>
      </w:r>
      <w:r w:rsidRPr="004C5FD1">
        <w:t>набрајању</w:t>
      </w:r>
      <w:r w:rsidR="00682051" w:rsidRPr="004C5FD1">
        <w:t>.</w:t>
      </w:r>
    </w:p>
    <w:p w:rsidR="00682051" w:rsidRPr="004C5FD1" w:rsidRDefault="006412E1" w:rsidP="00682051">
      <w:pPr>
        <w:pStyle w:val="Nabrajanje"/>
        <w:numPr>
          <w:ilvl w:val="2"/>
          <w:numId w:val="18"/>
        </w:numPr>
      </w:pPr>
      <w:r w:rsidRPr="004C5FD1">
        <w:t>Ово</w:t>
      </w:r>
      <w:r w:rsidR="00682051" w:rsidRPr="004C5FD1">
        <w:t xml:space="preserve"> </w:t>
      </w:r>
      <w:r w:rsidRPr="004C5FD1">
        <w:t>је</w:t>
      </w:r>
      <w:r w:rsidR="00682051" w:rsidRPr="004C5FD1">
        <w:t xml:space="preserve"> </w:t>
      </w:r>
      <w:r w:rsidRPr="004C5FD1">
        <w:t>трећи</w:t>
      </w:r>
      <w:r w:rsidR="00682051" w:rsidRPr="004C5FD1">
        <w:t xml:space="preserve"> </w:t>
      </w:r>
      <w:r w:rsidRPr="004C5FD1">
        <w:t>ниво</w:t>
      </w:r>
      <w:r w:rsidR="00682051" w:rsidRPr="004C5FD1">
        <w:t xml:space="preserve"> </w:t>
      </w:r>
      <w:r w:rsidRPr="004C5FD1">
        <w:t>набрајања</w:t>
      </w:r>
      <w:r w:rsidR="00682051" w:rsidRPr="004C5FD1">
        <w:t xml:space="preserve"> </w:t>
      </w:r>
      <w:r w:rsidRPr="004C5FD1">
        <w:t>у</w:t>
      </w:r>
      <w:r w:rsidR="00682051" w:rsidRPr="004C5FD1">
        <w:t xml:space="preserve"> </w:t>
      </w:r>
      <w:r w:rsidRPr="004C5FD1">
        <w:t>стилу</w:t>
      </w:r>
      <w:r w:rsidR="00682051" w:rsidRPr="004C5FD1">
        <w:t xml:space="preserve"> </w:t>
      </w:r>
      <w:r w:rsidR="000A46C2" w:rsidRPr="004C5FD1">
        <w:rPr>
          <w:u w:val="single"/>
        </w:rPr>
        <w:t>Nabrajanje</w:t>
      </w:r>
      <w:r w:rsidR="00682051" w:rsidRPr="004C5FD1">
        <w:t xml:space="preserve">. </w:t>
      </w:r>
      <w:r w:rsidRPr="004C5FD1">
        <w:t>Курсор</w:t>
      </w:r>
      <w:r w:rsidR="00682051" w:rsidRPr="004C5FD1">
        <w:t xml:space="preserve"> </w:t>
      </w:r>
      <w:r w:rsidRPr="004C5FD1">
        <w:t>треба</w:t>
      </w:r>
      <w:r w:rsidR="00682051" w:rsidRPr="004C5FD1">
        <w:t xml:space="preserve"> </w:t>
      </w:r>
      <w:r w:rsidRPr="004C5FD1">
        <w:t>поставити</w:t>
      </w:r>
      <w:r w:rsidR="00682051" w:rsidRPr="004C5FD1">
        <w:t xml:space="preserve"> </w:t>
      </w:r>
      <w:r w:rsidRPr="004C5FD1">
        <w:t>на</w:t>
      </w:r>
      <w:r w:rsidR="00682051" w:rsidRPr="004C5FD1">
        <w:t xml:space="preserve"> </w:t>
      </w:r>
      <w:r w:rsidRPr="004C5FD1">
        <w:t>почетак</w:t>
      </w:r>
      <w:r w:rsidR="00682051" w:rsidRPr="004C5FD1">
        <w:t xml:space="preserve"> </w:t>
      </w:r>
      <w:r w:rsidRPr="004C5FD1">
        <w:t>па</w:t>
      </w:r>
      <w:r w:rsidR="00FC3313" w:rsidRPr="004C5FD1">
        <w:t>раграфа</w:t>
      </w:r>
      <w:r w:rsidR="00682051" w:rsidRPr="004C5FD1">
        <w:t xml:space="preserve"> </w:t>
      </w:r>
      <w:r w:rsidRPr="004C5FD1">
        <w:t>који</w:t>
      </w:r>
      <w:r w:rsidR="00682051" w:rsidRPr="004C5FD1">
        <w:t xml:space="preserve"> </w:t>
      </w:r>
      <w:r w:rsidRPr="004C5FD1">
        <w:t>се</w:t>
      </w:r>
      <w:r w:rsidR="00682051" w:rsidRPr="004C5FD1">
        <w:t xml:space="preserve"> </w:t>
      </w:r>
      <w:r w:rsidRPr="004C5FD1">
        <w:t>жели</w:t>
      </w:r>
      <w:r w:rsidR="00682051" w:rsidRPr="004C5FD1">
        <w:t xml:space="preserve"> </w:t>
      </w:r>
      <w:r w:rsidRPr="004C5FD1">
        <w:t>форматирати</w:t>
      </w:r>
      <w:r w:rsidR="00682051" w:rsidRPr="004C5FD1">
        <w:t xml:space="preserve"> </w:t>
      </w:r>
      <w:r w:rsidRPr="004C5FD1">
        <w:t>овим</w:t>
      </w:r>
      <w:r w:rsidR="00682051" w:rsidRPr="004C5FD1">
        <w:t xml:space="preserve"> </w:t>
      </w:r>
      <w:r w:rsidRPr="004C5FD1">
        <w:t>стилом</w:t>
      </w:r>
      <w:r w:rsidR="00682051" w:rsidRPr="004C5FD1">
        <w:t xml:space="preserve">, </w:t>
      </w:r>
      <w:r w:rsidRPr="004C5FD1">
        <w:t>одабрати</w:t>
      </w:r>
      <w:r w:rsidR="00682051" w:rsidRPr="004C5FD1">
        <w:t xml:space="preserve"> </w:t>
      </w:r>
      <w:r w:rsidRPr="004C5FD1">
        <w:t>стил</w:t>
      </w:r>
      <w:r w:rsidR="00682051" w:rsidRPr="004C5FD1">
        <w:t xml:space="preserve"> </w:t>
      </w:r>
      <w:r w:rsidR="000A46C2" w:rsidRPr="004C5FD1">
        <w:rPr>
          <w:u w:val="single"/>
        </w:rPr>
        <w:t>Nabrajanje</w:t>
      </w:r>
      <w:r w:rsidR="000A46C2" w:rsidRPr="004C5FD1">
        <w:t xml:space="preserve"> </w:t>
      </w:r>
      <w:r w:rsidRPr="004C5FD1">
        <w:t>из</w:t>
      </w:r>
      <w:r w:rsidR="00682051" w:rsidRPr="004C5FD1">
        <w:t xml:space="preserve"> </w:t>
      </w:r>
      <w:r w:rsidRPr="004C5FD1">
        <w:t>листе</w:t>
      </w:r>
      <w:r w:rsidR="00682051" w:rsidRPr="004C5FD1">
        <w:t xml:space="preserve"> </w:t>
      </w:r>
      <w:r w:rsidRPr="004C5FD1">
        <w:t>понуђених</w:t>
      </w:r>
      <w:r w:rsidR="00682051" w:rsidRPr="004C5FD1">
        <w:t xml:space="preserve"> </w:t>
      </w:r>
      <w:r w:rsidRPr="004C5FD1">
        <w:t>стилова</w:t>
      </w:r>
      <w:r w:rsidR="00682051" w:rsidRPr="004C5FD1">
        <w:t xml:space="preserve">, </w:t>
      </w:r>
      <w:r w:rsidRPr="004C5FD1">
        <w:t>а</w:t>
      </w:r>
      <w:r w:rsidR="00682051" w:rsidRPr="004C5FD1">
        <w:t xml:space="preserve"> </w:t>
      </w:r>
      <w:r w:rsidRPr="004C5FD1">
        <w:t>затим</w:t>
      </w:r>
      <w:r w:rsidR="00682051" w:rsidRPr="004C5FD1">
        <w:t xml:space="preserve"> </w:t>
      </w:r>
      <w:r w:rsidRPr="004C5FD1">
        <w:t>притиснути</w:t>
      </w:r>
      <w:r w:rsidR="00682051" w:rsidRPr="004C5FD1">
        <w:t xml:space="preserve"> </w:t>
      </w:r>
      <w:r w:rsidRPr="004C5FD1">
        <w:rPr>
          <w:i/>
        </w:rPr>
        <w:t>Та</w:t>
      </w:r>
      <w:r w:rsidR="001D0F46" w:rsidRPr="004C5FD1">
        <w:rPr>
          <w:i/>
        </w:rPr>
        <w:t>b</w:t>
      </w:r>
      <w:r w:rsidR="00682051" w:rsidRPr="004C5FD1">
        <w:t xml:space="preserve"> </w:t>
      </w:r>
      <w:r w:rsidRPr="004C5FD1">
        <w:t>два</w:t>
      </w:r>
      <w:r w:rsidR="00682051" w:rsidRPr="004C5FD1">
        <w:t xml:space="preserve"> </w:t>
      </w:r>
      <w:r w:rsidRPr="004C5FD1">
        <w:t>пута</w:t>
      </w:r>
      <w:r w:rsidR="00682051" w:rsidRPr="004C5FD1">
        <w:t xml:space="preserve">, </w:t>
      </w:r>
      <w:r w:rsidRPr="004C5FD1">
        <w:t>како</w:t>
      </w:r>
      <w:r w:rsidR="00682051" w:rsidRPr="004C5FD1">
        <w:t xml:space="preserve"> </w:t>
      </w:r>
      <w:r w:rsidRPr="004C5FD1">
        <w:t>би</w:t>
      </w:r>
      <w:r w:rsidR="00682051" w:rsidRPr="004C5FD1">
        <w:t xml:space="preserve"> </w:t>
      </w:r>
      <w:r w:rsidRPr="004C5FD1">
        <w:t>се</w:t>
      </w:r>
      <w:r w:rsidR="00682051" w:rsidRPr="004C5FD1">
        <w:t xml:space="preserve"> </w:t>
      </w:r>
      <w:r w:rsidRPr="004C5FD1">
        <w:t>променио</w:t>
      </w:r>
      <w:r w:rsidR="00682051" w:rsidRPr="004C5FD1">
        <w:t xml:space="preserve"> </w:t>
      </w:r>
      <w:r w:rsidRPr="004C5FD1">
        <w:t>ниво</w:t>
      </w:r>
      <w:r w:rsidR="00682051" w:rsidRPr="004C5FD1">
        <w:t xml:space="preserve"> </w:t>
      </w:r>
      <w:r w:rsidRPr="004C5FD1">
        <w:t>у</w:t>
      </w:r>
      <w:r w:rsidR="00682051" w:rsidRPr="004C5FD1">
        <w:t xml:space="preserve"> </w:t>
      </w:r>
      <w:r w:rsidRPr="004C5FD1">
        <w:t>набрајању</w:t>
      </w:r>
      <w:r w:rsidR="00682051" w:rsidRPr="004C5FD1">
        <w:t>.</w:t>
      </w:r>
    </w:p>
    <w:p w:rsidR="00C21541" w:rsidRPr="004C5FD1" w:rsidRDefault="006412E1" w:rsidP="00C21541">
      <w:pPr>
        <w:pStyle w:val="Osnovnitekst"/>
      </w:pPr>
      <w:r w:rsidRPr="004C5FD1">
        <w:t>Код</w:t>
      </w:r>
      <w:r w:rsidR="00C21541" w:rsidRPr="004C5FD1">
        <w:t xml:space="preserve"> </w:t>
      </w:r>
      <w:r w:rsidRPr="004C5FD1">
        <w:t>стила</w:t>
      </w:r>
      <w:r w:rsidR="00C21541" w:rsidRPr="004C5FD1">
        <w:t xml:space="preserve"> </w:t>
      </w:r>
      <w:r w:rsidR="00DB0F7D" w:rsidRPr="004C5FD1">
        <w:rPr>
          <w:u w:val="single"/>
        </w:rPr>
        <w:t>Numerisano</w:t>
      </w:r>
      <w:r w:rsidR="00C21541" w:rsidRPr="004C5FD1">
        <w:rPr>
          <w:u w:val="single"/>
        </w:rPr>
        <w:t xml:space="preserve"> </w:t>
      </w:r>
      <w:r w:rsidR="00DB0F7D" w:rsidRPr="004C5FD1">
        <w:rPr>
          <w:u w:val="single"/>
        </w:rPr>
        <w:t>nabrajanje</w:t>
      </w:r>
      <w:r w:rsidR="00C21541" w:rsidRPr="004C5FD1">
        <w:t xml:space="preserve"> </w:t>
      </w:r>
      <w:r w:rsidRPr="004C5FD1">
        <w:t>у</w:t>
      </w:r>
      <w:r w:rsidR="00C21541" w:rsidRPr="004C5FD1">
        <w:t xml:space="preserve"> </w:t>
      </w:r>
      <w:r w:rsidRPr="004C5FD1">
        <w:t>употреби</w:t>
      </w:r>
      <w:r w:rsidR="00C21541" w:rsidRPr="004C5FD1">
        <w:t xml:space="preserve"> </w:t>
      </w:r>
      <w:r w:rsidRPr="004C5FD1">
        <w:t>су</w:t>
      </w:r>
      <w:r w:rsidR="00C21541" w:rsidRPr="004C5FD1">
        <w:t xml:space="preserve"> </w:t>
      </w:r>
      <w:r w:rsidRPr="004C5FD1">
        <w:t>бројеви</w:t>
      </w:r>
      <w:r w:rsidR="00C21541" w:rsidRPr="004C5FD1">
        <w:t xml:space="preserve"> </w:t>
      </w:r>
      <w:r w:rsidRPr="004C5FD1">
        <w:t>и</w:t>
      </w:r>
      <w:r w:rsidR="00C21541" w:rsidRPr="004C5FD1">
        <w:t xml:space="preserve"> </w:t>
      </w:r>
      <w:r w:rsidRPr="004C5FD1">
        <w:t>слова</w:t>
      </w:r>
      <w:r w:rsidR="00C21541" w:rsidRPr="004C5FD1">
        <w:t>:</w:t>
      </w:r>
    </w:p>
    <w:p w:rsidR="00682051" w:rsidRPr="004C5FD1" w:rsidRDefault="006412E1" w:rsidP="00682051">
      <w:pPr>
        <w:pStyle w:val="Numerisanonabrajanje"/>
      </w:pPr>
      <w:r w:rsidRPr="004C5FD1">
        <w:t>Ово</w:t>
      </w:r>
      <w:r w:rsidR="00682051" w:rsidRPr="004C5FD1">
        <w:t xml:space="preserve"> </w:t>
      </w:r>
      <w:r w:rsidRPr="004C5FD1">
        <w:t>је</w:t>
      </w:r>
      <w:r w:rsidR="00682051" w:rsidRPr="004C5FD1">
        <w:t xml:space="preserve"> </w:t>
      </w:r>
      <w:r w:rsidRPr="004C5FD1">
        <w:t>први</w:t>
      </w:r>
      <w:r w:rsidR="00682051" w:rsidRPr="004C5FD1">
        <w:t xml:space="preserve"> </w:t>
      </w:r>
      <w:r w:rsidRPr="004C5FD1">
        <w:t>ниво</w:t>
      </w:r>
      <w:r w:rsidR="00682051" w:rsidRPr="004C5FD1">
        <w:t xml:space="preserve"> </w:t>
      </w:r>
      <w:r w:rsidRPr="004C5FD1">
        <w:t>у</w:t>
      </w:r>
      <w:r w:rsidR="00682051" w:rsidRPr="004C5FD1">
        <w:t xml:space="preserve"> </w:t>
      </w:r>
      <w:r w:rsidRPr="004C5FD1">
        <w:t>стилу</w:t>
      </w:r>
      <w:r w:rsidR="00682051" w:rsidRPr="004C5FD1">
        <w:t xml:space="preserve"> </w:t>
      </w:r>
      <w:r w:rsidR="00DB0F7D" w:rsidRPr="004C5FD1">
        <w:rPr>
          <w:u w:val="single"/>
        </w:rPr>
        <w:t>Numerisano nabrajanje</w:t>
      </w:r>
      <w:r w:rsidR="00682051" w:rsidRPr="004C5FD1">
        <w:t xml:space="preserve">. </w:t>
      </w:r>
      <w:r w:rsidRPr="004C5FD1">
        <w:t>Курсор</w:t>
      </w:r>
      <w:r w:rsidR="00682051" w:rsidRPr="004C5FD1">
        <w:t xml:space="preserve"> </w:t>
      </w:r>
      <w:r w:rsidRPr="004C5FD1">
        <w:t>треба</w:t>
      </w:r>
      <w:r w:rsidR="00682051" w:rsidRPr="004C5FD1">
        <w:t xml:space="preserve"> </w:t>
      </w:r>
      <w:r w:rsidRPr="004C5FD1">
        <w:t>поставити</w:t>
      </w:r>
      <w:r w:rsidR="00682051" w:rsidRPr="004C5FD1">
        <w:t xml:space="preserve"> </w:t>
      </w:r>
      <w:r w:rsidRPr="004C5FD1">
        <w:t>на</w:t>
      </w:r>
      <w:r w:rsidR="00682051" w:rsidRPr="004C5FD1">
        <w:t xml:space="preserve"> </w:t>
      </w:r>
      <w:r w:rsidRPr="004C5FD1">
        <w:t>почетак</w:t>
      </w:r>
      <w:r w:rsidR="00682051" w:rsidRPr="004C5FD1">
        <w:t xml:space="preserve"> </w:t>
      </w:r>
      <w:r w:rsidRPr="004C5FD1">
        <w:t>па</w:t>
      </w:r>
      <w:r w:rsidR="00FC3313" w:rsidRPr="004C5FD1">
        <w:t>раграфа</w:t>
      </w:r>
      <w:r w:rsidR="00682051" w:rsidRPr="004C5FD1">
        <w:t xml:space="preserve"> </w:t>
      </w:r>
      <w:r w:rsidRPr="004C5FD1">
        <w:t>који</w:t>
      </w:r>
      <w:r w:rsidR="00682051" w:rsidRPr="004C5FD1">
        <w:t xml:space="preserve"> </w:t>
      </w:r>
      <w:r w:rsidRPr="004C5FD1">
        <w:t>се</w:t>
      </w:r>
      <w:r w:rsidR="00682051" w:rsidRPr="004C5FD1">
        <w:t xml:space="preserve"> </w:t>
      </w:r>
      <w:r w:rsidRPr="004C5FD1">
        <w:t>жели</w:t>
      </w:r>
      <w:r w:rsidR="00682051" w:rsidRPr="004C5FD1">
        <w:t xml:space="preserve"> </w:t>
      </w:r>
      <w:r w:rsidRPr="004C5FD1">
        <w:t>форматирати</w:t>
      </w:r>
      <w:r w:rsidR="00682051" w:rsidRPr="004C5FD1">
        <w:t xml:space="preserve"> </w:t>
      </w:r>
      <w:r w:rsidRPr="004C5FD1">
        <w:t>овим</w:t>
      </w:r>
      <w:r w:rsidR="00682051" w:rsidRPr="004C5FD1">
        <w:t xml:space="preserve"> </w:t>
      </w:r>
      <w:r w:rsidRPr="004C5FD1">
        <w:t>стилом</w:t>
      </w:r>
      <w:r w:rsidR="00682051" w:rsidRPr="004C5FD1">
        <w:t xml:space="preserve">, </w:t>
      </w:r>
      <w:r w:rsidRPr="004C5FD1">
        <w:t>а</w:t>
      </w:r>
      <w:r w:rsidR="00682051" w:rsidRPr="004C5FD1">
        <w:t xml:space="preserve"> </w:t>
      </w:r>
      <w:r w:rsidRPr="004C5FD1">
        <w:t>затим</w:t>
      </w:r>
      <w:r w:rsidR="00682051" w:rsidRPr="004C5FD1">
        <w:t xml:space="preserve"> </w:t>
      </w:r>
      <w:r w:rsidRPr="004C5FD1">
        <w:t>одабрати</w:t>
      </w:r>
      <w:r w:rsidR="00682051" w:rsidRPr="004C5FD1">
        <w:t xml:space="preserve"> </w:t>
      </w:r>
      <w:r w:rsidRPr="004C5FD1">
        <w:t>стил</w:t>
      </w:r>
      <w:r w:rsidR="00682051" w:rsidRPr="004C5FD1">
        <w:t xml:space="preserve"> </w:t>
      </w:r>
      <w:r w:rsidR="00DB0F7D" w:rsidRPr="004C5FD1">
        <w:rPr>
          <w:u w:val="single"/>
        </w:rPr>
        <w:t>Numerisano nabrajanje</w:t>
      </w:r>
      <w:r w:rsidR="00682051" w:rsidRPr="004C5FD1">
        <w:t xml:space="preserve"> </w:t>
      </w:r>
      <w:r w:rsidRPr="004C5FD1">
        <w:t>из</w:t>
      </w:r>
      <w:r w:rsidR="00682051" w:rsidRPr="004C5FD1">
        <w:t xml:space="preserve"> </w:t>
      </w:r>
      <w:r w:rsidRPr="004C5FD1">
        <w:t>листе</w:t>
      </w:r>
      <w:r w:rsidR="00682051" w:rsidRPr="004C5FD1">
        <w:t xml:space="preserve"> </w:t>
      </w:r>
      <w:r w:rsidRPr="004C5FD1">
        <w:t>понуђених</w:t>
      </w:r>
      <w:r w:rsidR="00682051" w:rsidRPr="004C5FD1">
        <w:t xml:space="preserve"> </w:t>
      </w:r>
      <w:r w:rsidRPr="004C5FD1">
        <w:t>стилова</w:t>
      </w:r>
      <w:r w:rsidR="00682051" w:rsidRPr="004C5FD1">
        <w:t>.</w:t>
      </w:r>
      <w:r w:rsidR="006535A2" w:rsidRPr="004C5FD1">
        <w:t xml:space="preserve"> </w:t>
      </w:r>
      <w:r w:rsidRPr="004C5FD1">
        <w:t>У</w:t>
      </w:r>
      <w:r w:rsidR="006535A2" w:rsidRPr="004C5FD1">
        <w:t xml:space="preserve"> </w:t>
      </w:r>
      <w:r w:rsidRPr="004C5FD1">
        <w:t>случају</w:t>
      </w:r>
      <w:r w:rsidR="006535A2" w:rsidRPr="004C5FD1">
        <w:t xml:space="preserve"> </w:t>
      </w:r>
      <w:r w:rsidRPr="004C5FD1">
        <w:t>да</w:t>
      </w:r>
      <w:r w:rsidR="006535A2" w:rsidRPr="004C5FD1">
        <w:t xml:space="preserve"> </w:t>
      </w:r>
      <w:r w:rsidRPr="004C5FD1">
        <w:t>нумерација</w:t>
      </w:r>
      <w:r w:rsidR="006535A2" w:rsidRPr="004C5FD1">
        <w:t xml:space="preserve"> </w:t>
      </w:r>
      <w:r w:rsidRPr="004C5FD1">
        <w:t>не</w:t>
      </w:r>
      <w:r w:rsidR="006535A2" w:rsidRPr="004C5FD1">
        <w:t xml:space="preserve"> </w:t>
      </w:r>
      <w:r w:rsidRPr="004C5FD1">
        <w:t>почне</w:t>
      </w:r>
      <w:r w:rsidR="006535A2" w:rsidRPr="004C5FD1">
        <w:t xml:space="preserve"> </w:t>
      </w:r>
      <w:r w:rsidRPr="004C5FD1">
        <w:t>од</w:t>
      </w:r>
      <w:r w:rsidR="006535A2" w:rsidRPr="004C5FD1">
        <w:t xml:space="preserve"> </w:t>
      </w:r>
      <w:r w:rsidRPr="004C5FD1">
        <w:t>јединице</w:t>
      </w:r>
      <w:r w:rsidR="006535A2" w:rsidRPr="004C5FD1">
        <w:t xml:space="preserve"> (</w:t>
      </w:r>
      <w:r w:rsidRPr="004C5FD1">
        <w:t>што</w:t>
      </w:r>
      <w:r w:rsidR="006535A2" w:rsidRPr="004C5FD1">
        <w:t xml:space="preserve"> </w:t>
      </w:r>
      <w:r w:rsidRPr="004C5FD1">
        <w:t>се</w:t>
      </w:r>
      <w:r w:rsidR="006535A2" w:rsidRPr="004C5FD1">
        <w:t xml:space="preserve"> </w:t>
      </w:r>
      <w:r w:rsidRPr="004C5FD1">
        <w:t>дешава</w:t>
      </w:r>
      <w:r w:rsidR="006535A2" w:rsidRPr="004C5FD1">
        <w:t xml:space="preserve"> </w:t>
      </w:r>
      <w:r w:rsidRPr="004C5FD1">
        <w:t>уколико</w:t>
      </w:r>
      <w:r w:rsidR="006535A2" w:rsidRPr="004C5FD1">
        <w:t xml:space="preserve"> </w:t>
      </w:r>
      <w:r w:rsidRPr="004C5FD1">
        <w:t>је</w:t>
      </w:r>
      <w:r w:rsidR="006535A2" w:rsidRPr="004C5FD1">
        <w:t xml:space="preserve"> </w:t>
      </w:r>
      <w:r w:rsidRPr="004C5FD1">
        <w:t>негде</w:t>
      </w:r>
      <w:r w:rsidR="006535A2" w:rsidRPr="004C5FD1">
        <w:t xml:space="preserve"> </w:t>
      </w:r>
      <w:r w:rsidRPr="004C5FD1">
        <w:t>у</w:t>
      </w:r>
      <w:r w:rsidR="006535A2" w:rsidRPr="004C5FD1">
        <w:t xml:space="preserve"> </w:t>
      </w:r>
      <w:r w:rsidRPr="004C5FD1">
        <w:t>претходном</w:t>
      </w:r>
      <w:r w:rsidR="006535A2" w:rsidRPr="004C5FD1">
        <w:t xml:space="preserve"> </w:t>
      </w:r>
      <w:r w:rsidRPr="004C5FD1">
        <w:t>тексту</w:t>
      </w:r>
      <w:r w:rsidR="006535A2" w:rsidRPr="004C5FD1">
        <w:t xml:space="preserve"> </w:t>
      </w:r>
      <w:r w:rsidRPr="004C5FD1">
        <w:t>већ</w:t>
      </w:r>
      <w:r w:rsidR="006535A2" w:rsidRPr="004C5FD1">
        <w:t xml:space="preserve"> </w:t>
      </w:r>
      <w:r w:rsidRPr="004C5FD1">
        <w:t>вршено</w:t>
      </w:r>
      <w:r w:rsidR="006535A2" w:rsidRPr="004C5FD1">
        <w:t xml:space="preserve"> </w:t>
      </w:r>
      <w:r w:rsidRPr="004C5FD1">
        <w:t>набрајање</w:t>
      </w:r>
      <w:r w:rsidR="00C21541" w:rsidRPr="004C5FD1">
        <w:t xml:space="preserve"> </w:t>
      </w:r>
      <w:r w:rsidRPr="004C5FD1">
        <w:t>на</w:t>
      </w:r>
      <w:r w:rsidR="00C21541" w:rsidRPr="004C5FD1">
        <w:t xml:space="preserve"> </w:t>
      </w:r>
      <w:r w:rsidRPr="004C5FD1">
        <w:t>овај</w:t>
      </w:r>
      <w:r w:rsidR="00C21541" w:rsidRPr="004C5FD1">
        <w:t xml:space="preserve"> </w:t>
      </w:r>
      <w:r w:rsidRPr="004C5FD1">
        <w:t>начин</w:t>
      </w:r>
      <w:r w:rsidR="006535A2" w:rsidRPr="004C5FD1">
        <w:t xml:space="preserve">), </w:t>
      </w:r>
      <w:r w:rsidRPr="004C5FD1">
        <w:t>селектовати</w:t>
      </w:r>
      <w:r w:rsidR="006535A2" w:rsidRPr="004C5FD1">
        <w:t xml:space="preserve"> </w:t>
      </w:r>
      <w:r w:rsidRPr="004C5FD1">
        <w:t>број</w:t>
      </w:r>
      <w:r w:rsidR="006535A2" w:rsidRPr="004C5FD1">
        <w:t xml:space="preserve"> </w:t>
      </w:r>
      <w:r w:rsidRPr="004C5FD1">
        <w:t>који</w:t>
      </w:r>
      <w:r w:rsidR="006535A2" w:rsidRPr="004C5FD1">
        <w:t xml:space="preserve"> </w:t>
      </w:r>
      <w:r w:rsidRPr="004C5FD1">
        <w:t>се</w:t>
      </w:r>
      <w:r w:rsidR="006535A2" w:rsidRPr="004C5FD1">
        <w:t xml:space="preserve"> </w:t>
      </w:r>
      <w:r w:rsidRPr="004C5FD1">
        <w:t>појавио</w:t>
      </w:r>
      <w:r w:rsidR="006535A2" w:rsidRPr="004C5FD1">
        <w:t xml:space="preserve">, </w:t>
      </w:r>
      <w:r w:rsidRPr="004C5FD1">
        <w:t>кликнути</w:t>
      </w:r>
      <w:r w:rsidR="006535A2" w:rsidRPr="004C5FD1">
        <w:t xml:space="preserve"> </w:t>
      </w:r>
      <w:r w:rsidRPr="004C5FD1">
        <w:t>десним</w:t>
      </w:r>
      <w:r w:rsidR="006535A2" w:rsidRPr="004C5FD1">
        <w:t xml:space="preserve"> </w:t>
      </w:r>
      <w:r w:rsidRPr="004C5FD1">
        <w:t>тастером</w:t>
      </w:r>
      <w:r w:rsidR="006535A2" w:rsidRPr="004C5FD1">
        <w:t xml:space="preserve"> </w:t>
      </w:r>
      <w:r w:rsidRPr="004C5FD1">
        <w:t>миша</w:t>
      </w:r>
      <w:r w:rsidR="006535A2" w:rsidRPr="004C5FD1">
        <w:t xml:space="preserve"> </w:t>
      </w:r>
      <w:r w:rsidRPr="004C5FD1">
        <w:t>и</w:t>
      </w:r>
      <w:r w:rsidR="006535A2" w:rsidRPr="004C5FD1">
        <w:t xml:space="preserve"> </w:t>
      </w:r>
      <w:r w:rsidRPr="004C5FD1">
        <w:t>одабрати</w:t>
      </w:r>
      <w:r w:rsidR="006535A2" w:rsidRPr="004C5FD1">
        <w:t xml:space="preserve"> </w:t>
      </w:r>
      <w:r w:rsidRPr="004C5FD1">
        <w:t>опцију</w:t>
      </w:r>
      <w:r w:rsidR="006535A2" w:rsidRPr="004C5FD1">
        <w:t xml:space="preserve"> </w:t>
      </w:r>
      <w:r w:rsidR="00B80208" w:rsidRPr="004C5FD1">
        <w:rPr>
          <w:i/>
        </w:rPr>
        <w:t>Restart</w:t>
      </w:r>
      <w:r w:rsidR="006535A2" w:rsidRPr="004C5FD1">
        <w:rPr>
          <w:i/>
        </w:rPr>
        <w:t xml:space="preserve"> </w:t>
      </w:r>
      <w:r w:rsidR="00B80208" w:rsidRPr="004C5FD1">
        <w:rPr>
          <w:i/>
        </w:rPr>
        <w:t>numbering</w:t>
      </w:r>
      <w:r w:rsidR="006535A2" w:rsidRPr="004C5FD1">
        <w:t>.</w:t>
      </w:r>
    </w:p>
    <w:p w:rsidR="00682051" w:rsidRPr="004C5FD1" w:rsidRDefault="006412E1" w:rsidP="00682051">
      <w:pPr>
        <w:pStyle w:val="Numerisanonabrajanje"/>
        <w:numPr>
          <w:ilvl w:val="1"/>
          <w:numId w:val="20"/>
        </w:numPr>
      </w:pPr>
      <w:r w:rsidRPr="004C5FD1">
        <w:t>Ово</w:t>
      </w:r>
      <w:r w:rsidR="00682051" w:rsidRPr="004C5FD1">
        <w:t xml:space="preserve"> </w:t>
      </w:r>
      <w:r w:rsidRPr="004C5FD1">
        <w:t>је</w:t>
      </w:r>
      <w:r w:rsidR="00682051" w:rsidRPr="004C5FD1">
        <w:t xml:space="preserve"> </w:t>
      </w:r>
      <w:r w:rsidRPr="004C5FD1">
        <w:t>други</w:t>
      </w:r>
      <w:r w:rsidR="00682051" w:rsidRPr="004C5FD1">
        <w:t xml:space="preserve"> </w:t>
      </w:r>
      <w:r w:rsidRPr="004C5FD1">
        <w:t>ниво</w:t>
      </w:r>
      <w:r w:rsidR="00682051" w:rsidRPr="004C5FD1">
        <w:t xml:space="preserve"> </w:t>
      </w:r>
      <w:r w:rsidRPr="004C5FD1">
        <w:t>набрајања</w:t>
      </w:r>
      <w:r w:rsidR="00682051" w:rsidRPr="004C5FD1">
        <w:t xml:space="preserve"> </w:t>
      </w:r>
      <w:r w:rsidRPr="004C5FD1">
        <w:t>у</w:t>
      </w:r>
      <w:r w:rsidR="00682051" w:rsidRPr="004C5FD1">
        <w:t xml:space="preserve"> </w:t>
      </w:r>
      <w:r w:rsidRPr="004C5FD1">
        <w:t>стилу</w:t>
      </w:r>
      <w:r w:rsidR="00682051" w:rsidRPr="004C5FD1">
        <w:t xml:space="preserve"> </w:t>
      </w:r>
      <w:r w:rsidR="00DB0F7D" w:rsidRPr="004C5FD1">
        <w:rPr>
          <w:u w:val="single"/>
        </w:rPr>
        <w:t>Numerisano nabrajanje</w:t>
      </w:r>
      <w:r w:rsidR="00682051" w:rsidRPr="004C5FD1">
        <w:t xml:space="preserve">. </w:t>
      </w:r>
      <w:r w:rsidRPr="004C5FD1">
        <w:t>Курсор</w:t>
      </w:r>
      <w:r w:rsidR="00682051" w:rsidRPr="004C5FD1">
        <w:t xml:space="preserve"> </w:t>
      </w:r>
      <w:r w:rsidRPr="004C5FD1">
        <w:t>треба</w:t>
      </w:r>
      <w:r w:rsidR="00682051" w:rsidRPr="004C5FD1">
        <w:t xml:space="preserve"> </w:t>
      </w:r>
      <w:r w:rsidRPr="004C5FD1">
        <w:t>поставити</w:t>
      </w:r>
      <w:r w:rsidR="00682051" w:rsidRPr="004C5FD1">
        <w:t xml:space="preserve"> </w:t>
      </w:r>
      <w:r w:rsidRPr="004C5FD1">
        <w:t>на</w:t>
      </w:r>
      <w:r w:rsidR="00682051" w:rsidRPr="004C5FD1">
        <w:t xml:space="preserve"> </w:t>
      </w:r>
      <w:r w:rsidRPr="004C5FD1">
        <w:t>почетак</w:t>
      </w:r>
      <w:r w:rsidR="00682051" w:rsidRPr="004C5FD1">
        <w:t xml:space="preserve"> </w:t>
      </w:r>
      <w:r w:rsidRPr="004C5FD1">
        <w:t>па</w:t>
      </w:r>
      <w:r w:rsidR="00FC3313" w:rsidRPr="004C5FD1">
        <w:t>раграфа</w:t>
      </w:r>
      <w:r w:rsidR="00682051" w:rsidRPr="004C5FD1">
        <w:t xml:space="preserve"> </w:t>
      </w:r>
      <w:r w:rsidRPr="004C5FD1">
        <w:t>који</w:t>
      </w:r>
      <w:r w:rsidR="00682051" w:rsidRPr="004C5FD1">
        <w:t xml:space="preserve"> </w:t>
      </w:r>
      <w:r w:rsidRPr="004C5FD1">
        <w:t>се</w:t>
      </w:r>
      <w:r w:rsidR="00682051" w:rsidRPr="004C5FD1">
        <w:t xml:space="preserve"> </w:t>
      </w:r>
      <w:r w:rsidRPr="004C5FD1">
        <w:t>жели</w:t>
      </w:r>
      <w:r w:rsidR="00682051" w:rsidRPr="004C5FD1">
        <w:t xml:space="preserve"> </w:t>
      </w:r>
      <w:r w:rsidRPr="004C5FD1">
        <w:t>форматирати</w:t>
      </w:r>
      <w:r w:rsidR="00682051" w:rsidRPr="004C5FD1">
        <w:t xml:space="preserve"> </w:t>
      </w:r>
      <w:r w:rsidRPr="004C5FD1">
        <w:t>овим</w:t>
      </w:r>
      <w:r w:rsidR="00682051" w:rsidRPr="004C5FD1">
        <w:t xml:space="preserve"> </w:t>
      </w:r>
      <w:r w:rsidRPr="004C5FD1">
        <w:t>стилом</w:t>
      </w:r>
      <w:r w:rsidR="00682051" w:rsidRPr="004C5FD1">
        <w:t xml:space="preserve">, </w:t>
      </w:r>
      <w:r w:rsidRPr="004C5FD1">
        <w:t>одабрати</w:t>
      </w:r>
      <w:r w:rsidR="00682051" w:rsidRPr="004C5FD1">
        <w:t xml:space="preserve"> </w:t>
      </w:r>
      <w:r w:rsidRPr="004C5FD1">
        <w:t>стил</w:t>
      </w:r>
      <w:r w:rsidR="00682051" w:rsidRPr="004C5FD1">
        <w:t xml:space="preserve"> </w:t>
      </w:r>
      <w:r w:rsidR="00DB0F7D" w:rsidRPr="004C5FD1">
        <w:rPr>
          <w:u w:val="single"/>
        </w:rPr>
        <w:t>Numerisano nabrajanje</w:t>
      </w:r>
      <w:r w:rsidR="00682051" w:rsidRPr="004C5FD1">
        <w:t xml:space="preserve"> </w:t>
      </w:r>
      <w:r w:rsidRPr="004C5FD1">
        <w:t>из</w:t>
      </w:r>
      <w:r w:rsidR="00682051" w:rsidRPr="004C5FD1">
        <w:t xml:space="preserve"> </w:t>
      </w:r>
      <w:r w:rsidRPr="004C5FD1">
        <w:t>листе</w:t>
      </w:r>
      <w:r w:rsidR="00682051" w:rsidRPr="004C5FD1">
        <w:t xml:space="preserve"> </w:t>
      </w:r>
      <w:r w:rsidRPr="004C5FD1">
        <w:t>понуђених</w:t>
      </w:r>
      <w:r w:rsidR="00682051" w:rsidRPr="004C5FD1">
        <w:t xml:space="preserve"> </w:t>
      </w:r>
      <w:r w:rsidRPr="004C5FD1">
        <w:t>стилова</w:t>
      </w:r>
      <w:r w:rsidR="00682051" w:rsidRPr="004C5FD1">
        <w:t xml:space="preserve">, </w:t>
      </w:r>
      <w:r w:rsidRPr="004C5FD1">
        <w:t>а</w:t>
      </w:r>
      <w:r w:rsidR="00682051" w:rsidRPr="004C5FD1">
        <w:t xml:space="preserve"> </w:t>
      </w:r>
      <w:r w:rsidRPr="004C5FD1">
        <w:t>затим</w:t>
      </w:r>
      <w:r w:rsidR="00682051" w:rsidRPr="004C5FD1">
        <w:t xml:space="preserve"> </w:t>
      </w:r>
      <w:r w:rsidRPr="004C5FD1">
        <w:t>притиснути</w:t>
      </w:r>
      <w:r w:rsidR="00682051" w:rsidRPr="004C5FD1">
        <w:t xml:space="preserve"> </w:t>
      </w:r>
      <w:r w:rsidRPr="004C5FD1">
        <w:rPr>
          <w:i/>
        </w:rPr>
        <w:t>Т</w:t>
      </w:r>
      <w:r w:rsidR="00B268A8" w:rsidRPr="004C5FD1">
        <w:rPr>
          <w:i/>
        </w:rPr>
        <w:t>ab</w:t>
      </w:r>
      <w:r w:rsidR="00682051" w:rsidRPr="004C5FD1">
        <w:t xml:space="preserve"> </w:t>
      </w:r>
      <w:r w:rsidRPr="004C5FD1">
        <w:t>како</w:t>
      </w:r>
      <w:r w:rsidR="00682051" w:rsidRPr="004C5FD1">
        <w:t xml:space="preserve"> </w:t>
      </w:r>
      <w:r w:rsidRPr="004C5FD1">
        <w:t>би</w:t>
      </w:r>
      <w:r w:rsidR="00682051" w:rsidRPr="004C5FD1">
        <w:t xml:space="preserve"> </w:t>
      </w:r>
      <w:r w:rsidRPr="004C5FD1">
        <w:t>се</w:t>
      </w:r>
      <w:r w:rsidR="00682051" w:rsidRPr="004C5FD1">
        <w:t xml:space="preserve"> </w:t>
      </w:r>
      <w:r w:rsidRPr="004C5FD1">
        <w:t>променио</w:t>
      </w:r>
      <w:r w:rsidR="00682051" w:rsidRPr="004C5FD1">
        <w:t xml:space="preserve"> </w:t>
      </w:r>
      <w:r w:rsidRPr="004C5FD1">
        <w:t>ниво</w:t>
      </w:r>
      <w:r w:rsidR="00682051" w:rsidRPr="004C5FD1">
        <w:t xml:space="preserve"> </w:t>
      </w:r>
      <w:r w:rsidRPr="004C5FD1">
        <w:t>у</w:t>
      </w:r>
      <w:r w:rsidR="00682051" w:rsidRPr="004C5FD1">
        <w:t xml:space="preserve"> </w:t>
      </w:r>
      <w:r w:rsidRPr="004C5FD1">
        <w:t>набрајању</w:t>
      </w:r>
      <w:r w:rsidR="00682051" w:rsidRPr="004C5FD1">
        <w:t>.</w:t>
      </w:r>
    </w:p>
    <w:p w:rsidR="00682051" w:rsidRPr="004C5FD1" w:rsidRDefault="006412E1" w:rsidP="00682051">
      <w:pPr>
        <w:pStyle w:val="Numerisanonabrajanje"/>
        <w:numPr>
          <w:ilvl w:val="2"/>
          <w:numId w:val="20"/>
        </w:numPr>
      </w:pPr>
      <w:r w:rsidRPr="004C5FD1">
        <w:t>Ово</w:t>
      </w:r>
      <w:r w:rsidR="00682051" w:rsidRPr="004C5FD1">
        <w:t xml:space="preserve"> </w:t>
      </w:r>
      <w:r w:rsidRPr="004C5FD1">
        <w:t>је</w:t>
      </w:r>
      <w:r w:rsidR="00682051" w:rsidRPr="004C5FD1">
        <w:t xml:space="preserve"> </w:t>
      </w:r>
      <w:r w:rsidRPr="004C5FD1">
        <w:t>трећи</w:t>
      </w:r>
      <w:r w:rsidR="00682051" w:rsidRPr="004C5FD1">
        <w:t xml:space="preserve"> </w:t>
      </w:r>
      <w:r w:rsidRPr="004C5FD1">
        <w:t>ниво</w:t>
      </w:r>
      <w:r w:rsidR="00682051" w:rsidRPr="004C5FD1">
        <w:t xml:space="preserve"> </w:t>
      </w:r>
      <w:r w:rsidRPr="004C5FD1">
        <w:t>набрајања</w:t>
      </w:r>
      <w:r w:rsidR="00682051" w:rsidRPr="004C5FD1">
        <w:t xml:space="preserve"> </w:t>
      </w:r>
      <w:r w:rsidRPr="004C5FD1">
        <w:t>у</w:t>
      </w:r>
      <w:r w:rsidR="00682051" w:rsidRPr="004C5FD1">
        <w:t xml:space="preserve"> </w:t>
      </w:r>
      <w:r w:rsidRPr="004C5FD1">
        <w:t>стилу</w:t>
      </w:r>
      <w:r w:rsidR="00682051" w:rsidRPr="004C5FD1">
        <w:t xml:space="preserve"> </w:t>
      </w:r>
      <w:r w:rsidR="00DB0F7D" w:rsidRPr="004C5FD1">
        <w:rPr>
          <w:u w:val="single"/>
        </w:rPr>
        <w:t>Numerisano nabrajanje</w:t>
      </w:r>
      <w:r w:rsidR="00682051" w:rsidRPr="004C5FD1">
        <w:t xml:space="preserve">. </w:t>
      </w:r>
      <w:r w:rsidRPr="004C5FD1">
        <w:t>Курсор</w:t>
      </w:r>
      <w:r w:rsidR="00682051" w:rsidRPr="004C5FD1">
        <w:t xml:space="preserve"> </w:t>
      </w:r>
      <w:r w:rsidRPr="004C5FD1">
        <w:t>треба</w:t>
      </w:r>
      <w:r w:rsidR="00682051" w:rsidRPr="004C5FD1">
        <w:t xml:space="preserve"> </w:t>
      </w:r>
      <w:r w:rsidRPr="004C5FD1">
        <w:t>поставити</w:t>
      </w:r>
      <w:r w:rsidR="00682051" w:rsidRPr="004C5FD1">
        <w:t xml:space="preserve"> </w:t>
      </w:r>
      <w:r w:rsidRPr="004C5FD1">
        <w:t>на</w:t>
      </w:r>
      <w:r w:rsidR="00682051" w:rsidRPr="004C5FD1">
        <w:t xml:space="preserve"> </w:t>
      </w:r>
      <w:r w:rsidRPr="004C5FD1">
        <w:t>почетак</w:t>
      </w:r>
      <w:r w:rsidR="00682051" w:rsidRPr="004C5FD1">
        <w:t xml:space="preserve"> </w:t>
      </w:r>
      <w:r w:rsidR="00FC3313" w:rsidRPr="004C5FD1">
        <w:t>параграфа</w:t>
      </w:r>
      <w:r w:rsidR="00682051" w:rsidRPr="004C5FD1">
        <w:t xml:space="preserve"> </w:t>
      </w:r>
      <w:r w:rsidRPr="004C5FD1">
        <w:t>који</w:t>
      </w:r>
      <w:r w:rsidR="00682051" w:rsidRPr="004C5FD1">
        <w:t xml:space="preserve"> </w:t>
      </w:r>
      <w:r w:rsidRPr="004C5FD1">
        <w:t>се</w:t>
      </w:r>
      <w:r w:rsidR="00682051" w:rsidRPr="004C5FD1">
        <w:t xml:space="preserve"> </w:t>
      </w:r>
      <w:r w:rsidRPr="004C5FD1">
        <w:t>жели</w:t>
      </w:r>
      <w:r w:rsidR="00682051" w:rsidRPr="004C5FD1">
        <w:t xml:space="preserve"> </w:t>
      </w:r>
      <w:r w:rsidRPr="004C5FD1">
        <w:t>форматирати</w:t>
      </w:r>
      <w:r w:rsidR="00682051" w:rsidRPr="004C5FD1">
        <w:t xml:space="preserve"> </w:t>
      </w:r>
      <w:r w:rsidRPr="004C5FD1">
        <w:t>овим</w:t>
      </w:r>
      <w:r w:rsidR="00682051" w:rsidRPr="004C5FD1">
        <w:t xml:space="preserve"> </w:t>
      </w:r>
      <w:r w:rsidRPr="004C5FD1">
        <w:t>стилом</w:t>
      </w:r>
      <w:r w:rsidR="00682051" w:rsidRPr="004C5FD1">
        <w:t xml:space="preserve">, </w:t>
      </w:r>
      <w:r w:rsidRPr="004C5FD1">
        <w:t>одабрати</w:t>
      </w:r>
      <w:r w:rsidR="00682051" w:rsidRPr="004C5FD1">
        <w:t xml:space="preserve"> </w:t>
      </w:r>
      <w:r w:rsidRPr="004C5FD1">
        <w:t>стил</w:t>
      </w:r>
      <w:r w:rsidR="00682051" w:rsidRPr="004C5FD1">
        <w:t xml:space="preserve"> </w:t>
      </w:r>
      <w:r w:rsidR="00DB0F7D" w:rsidRPr="004C5FD1">
        <w:rPr>
          <w:u w:val="single"/>
        </w:rPr>
        <w:t>Numerisano nabrajanje</w:t>
      </w:r>
      <w:r w:rsidR="00682051" w:rsidRPr="004C5FD1">
        <w:t xml:space="preserve"> </w:t>
      </w:r>
      <w:r w:rsidRPr="004C5FD1">
        <w:t>из</w:t>
      </w:r>
      <w:r w:rsidR="00682051" w:rsidRPr="004C5FD1">
        <w:t xml:space="preserve"> </w:t>
      </w:r>
      <w:r w:rsidRPr="004C5FD1">
        <w:t>листе</w:t>
      </w:r>
      <w:r w:rsidR="00682051" w:rsidRPr="004C5FD1">
        <w:t xml:space="preserve"> </w:t>
      </w:r>
      <w:r w:rsidRPr="004C5FD1">
        <w:t>понуђених</w:t>
      </w:r>
      <w:r w:rsidR="00682051" w:rsidRPr="004C5FD1">
        <w:t xml:space="preserve"> </w:t>
      </w:r>
      <w:r w:rsidRPr="004C5FD1">
        <w:t>стилова</w:t>
      </w:r>
      <w:r w:rsidR="00682051" w:rsidRPr="004C5FD1">
        <w:t xml:space="preserve">, </w:t>
      </w:r>
      <w:r w:rsidRPr="004C5FD1">
        <w:t>а</w:t>
      </w:r>
      <w:r w:rsidR="00682051" w:rsidRPr="004C5FD1">
        <w:t xml:space="preserve"> </w:t>
      </w:r>
      <w:r w:rsidRPr="004C5FD1">
        <w:t>затим</w:t>
      </w:r>
      <w:r w:rsidR="00682051" w:rsidRPr="004C5FD1">
        <w:t xml:space="preserve"> </w:t>
      </w:r>
      <w:r w:rsidRPr="004C5FD1">
        <w:t>притиснути</w:t>
      </w:r>
      <w:r w:rsidR="00682051" w:rsidRPr="004C5FD1">
        <w:t xml:space="preserve"> </w:t>
      </w:r>
      <w:r w:rsidR="00B268A8" w:rsidRPr="004C5FD1">
        <w:rPr>
          <w:i/>
        </w:rPr>
        <w:t>Tab</w:t>
      </w:r>
      <w:r w:rsidR="00682051" w:rsidRPr="004C5FD1">
        <w:t xml:space="preserve"> </w:t>
      </w:r>
      <w:r w:rsidRPr="004C5FD1">
        <w:t>два</w:t>
      </w:r>
      <w:r w:rsidR="00682051" w:rsidRPr="004C5FD1">
        <w:t xml:space="preserve"> </w:t>
      </w:r>
      <w:r w:rsidRPr="004C5FD1">
        <w:t>пута</w:t>
      </w:r>
      <w:r w:rsidR="00682051" w:rsidRPr="004C5FD1">
        <w:t xml:space="preserve">, </w:t>
      </w:r>
      <w:r w:rsidRPr="004C5FD1">
        <w:t>како</w:t>
      </w:r>
      <w:r w:rsidR="00682051" w:rsidRPr="004C5FD1">
        <w:t xml:space="preserve"> </w:t>
      </w:r>
      <w:r w:rsidRPr="004C5FD1">
        <w:t>би</w:t>
      </w:r>
      <w:r w:rsidR="00682051" w:rsidRPr="004C5FD1">
        <w:t xml:space="preserve"> </w:t>
      </w:r>
      <w:r w:rsidRPr="004C5FD1">
        <w:t>се</w:t>
      </w:r>
      <w:r w:rsidR="00682051" w:rsidRPr="004C5FD1">
        <w:t xml:space="preserve"> </w:t>
      </w:r>
      <w:r w:rsidRPr="004C5FD1">
        <w:t>променио</w:t>
      </w:r>
      <w:r w:rsidR="00682051" w:rsidRPr="004C5FD1">
        <w:t xml:space="preserve"> </w:t>
      </w:r>
      <w:r w:rsidRPr="004C5FD1">
        <w:t>ниво</w:t>
      </w:r>
      <w:r w:rsidR="00682051" w:rsidRPr="004C5FD1">
        <w:t xml:space="preserve"> </w:t>
      </w:r>
      <w:r w:rsidRPr="004C5FD1">
        <w:t>у</w:t>
      </w:r>
      <w:r w:rsidR="00682051" w:rsidRPr="004C5FD1">
        <w:t xml:space="preserve"> </w:t>
      </w:r>
      <w:r w:rsidRPr="004C5FD1">
        <w:t>набрајању</w:t>
      </w:r>
      <w:r w:rsidR="00682051" w:rsidRPr="004C5FD1">
        <w:t>.</w:t>
      </w:r>
      <w:r w:rsidR="00682051" w:rsidRPr="004C5FD1">
        <w:tab/>
      </w:r>
    </w:p>
    <w:p w:rsidR="00682051" w:rsidRPr="004C5FD1" w:rsidRDefault="006412E1" w:rsidP="00682051">
      <w:pPr>
        <w:pStyle w:val="Osnovnitekst"/>
      </w:pPr>
      <w:r w:rsidRPr="004C5FD1">
        <w:t>Стилове</w:t>
      </w:r>
      <w:r w:rsidR="00682051" w:rsidRPr="004C5FD1">
        <w:t xml:space="preserve"> </w:t>
      </w:r>
      <w:r w:rsidRPr="004C5FD1">
        <w:t>за</w:t>
      </w:r>
      <w:r w:rsidR="00682051" w:rsidRPr="004C5FD1">
        <w:t xml:space="preserve"> </w:t>
      </w:r>
      <w:r w:rsidRPr="004C5FD1">
        <w:t>набрајање</w:t>
      </w:r>
      <w:r w:rsidR="00682051" w:rsidRPr="004C5FD1">
        <w:t xml:space="preserve"> </w:t>
      </w:r>
      <w:r w:rsidRPr="004C5FD1">
        <w:t>користити</w:t>
      </w:r>
      <w:r w:rsidR="00682051" w:rsidRPr="004C5FD1">
        <w:t xml:space="preserve"> </w:t>
      </w:r>
      <w:r w:rsidRPr="004C5FD1">
        <w:t>у</w:t>
      </w:r>
      <w:r w:rsidR="00682051" w:rsidRPr="004C5FD1">
        <w:t xml:space="preserve"> </w:t>
      </w:r>
      <w:r w:rsidRPr="004C5FD1">
        <w:t>случајевима</w:t>
      </w:r>
      <w:r w:rsidR="00682051" w:rsidRPr="004C5FD1">
        <w:t xml:space="preserve"> </w:t>
      </w:r>
      <w:r w:rsidRPr="004C5FD1">
        <w:t>када</w:t>
      </w:r>
      <w:r w:rsidR="00682051" w:rsidRPr="004C5FD1">
        <w:t xml:space="preserve"> </w:t>
      </w:r>
      <w:r w:rsidRPr="004C5FD1">
        <w:t>треба</w:t>
      </w:r>
      <w:r w:rsidR="00682051" w:rsidRPr="004C5FD1">
        <w:t xml:space="preserve"> </w:t>
      </w:r>
      <w:r w:rsidRPr="004C5FD1">
        <w:t>укратко</w:t>
      </w:r>
      <w:r w:rsidR="00682051" w:rsidRPr="004C5FD1">
        <w:t xml:space="preserve"> </w:t>
      </w:r>
      <w:r w:rsidRPr="004C5FD1">
        <w:t>и</w:t>
      </w:r>
      <w:r w:rsidR="00682051" w:rsidRPr="004C5FD1">
        <w:t xml:space="preserve"> </w:t>
      </w:r>
      <w:r w:rsidRPr="004C5FD1">
        <w:t>прегледно</w:t>
      </w:r>
      <w:r w:rsidR="00682051" w:rsidRPr="004C5FD1">
        <w:t xml:space="preserve"> </w:t>
      </w:r>
      <w:r w:rsidRPr="004C5FD1">
        <w:t>извршити</w:t>
      </w:r>
      <w:r w:rsidR="00682051" w:rsidRPr="004C5FD1">
        <w:t xml:space="preserve"> </w:t>
      </w:r>
      <w:r w:rsidRPr="004C5FD1">
        <w:t>неку</w:t>
      </w:r>
      <w:r w:rsidR="00682051" w:rsidRPr="004C5FD1">
        <w:t xml:space="preserve"> </w:t>
      </w:r>
      <w:r w:rsidRPr="004C5FD1">
        <w:t>класификацију</w:t>
      </w:r>
      <w:r w:rsidR="00F01B65" w:rsidRPr="004C5FD1">
        <w:t xml:space="preserve">, </w:t>
      </w:r>
      <w:r w:rsidRPr="004C5FD1">
        <w:t>не</w:t>
      </w:r>
      <w:r w:rsidR="00F01B65" w:rsidRPr="004C5FD1">
        <w:t xml:space="preserve"> </w:t>
      </w:r>
      <w:r w:rsidRPr="004C5FD1">
        <w:t>и</w:t>
      </w:r>
      <w:r w:rsidR="00F01B65" w:rsidRPr="004C5FD1">
        <w:t xml:space="preserve"> </w:t>
      </w:r>
      <w:r w:rsidRPr="004C5FD1">
        <w:t>када</w:t>
      </w:r>
      <w:r w:rsidR="00F01B65" w:rsidRPr="004C5FD1">
        <w:t xml:space="preserve"> </w:t>
      </w:r>
      <w:r w:rsidRPr="004C5FD1">
        <w:t>треба</w:t>
      </w:r>
      <w:r w:rsidR="00F01B65" w:rsidRPr="004C5FD1">
        <w:t xml:space="preserve"> </w:t>
      </w:r>
      <w:r w:rsidRPr="004C5FD1">
        <w:t>дати</w:t>
      </w:r>
      <w:r w:rsidR="00F01B65" w:rsidRPr="004C5FD1">
        <w:t xml:space="preserve"> </w:t>
      </w:r>
      <w:r w:rsidRPr="004C5FD1">
        <w:t>детаљна</w:t>
      </w:r>
      <w:r w:rsidR="00682051" w:rsidRPr="004C5FD1">
        <w:t xml:space="preserve"> </w:t>
      </w:r>
      <w:r w:rsidRPr="004C5FD1">
        <w:t>објашњења</w:t>
      </w:r>
      <w:r w:rsidR="00682051" w:rsidRPr="004C5FD1">
        <w:t xml:space="preserve"> </w:t>
      </w:r>
      <w:r w:rsidRPr="004C5FD1">
        <w:t>ставки</w:t>
      </w:r>
      <w:r w:rsidR="00682051" w:rsidRPr="004C5FD1">
        <w:t xml:space="preserve"> </w:t>
      </w:r>
      <w:r w:rsidRPr="004C5FD1">
        <w:t>које</w:t>
      </w:r>
      <w:r w:rsidR="00682051" w:rsidRPr="004C5FD1">
        <w:t xml:space="preserve"> </w:t>
      </w:r>
      <w:r w:rsidRPr="004C5FD1">
        <w:t>су</w:t>
      </w:r>
      <w:r w:rsidR="00682051" w:rsidRPr="004C5FD1">
        <w:t xml:space="preserve"> </w:t>
      </w:r>
      <w:r w:rsidRPr="004C5FD1">
        <w:t>набројане</w:t>
      </w:r>
      <w:r w:rsidR="00682051" w:rsidRPr="004C5FD1">
        <w:t xml:space="preserve"> (</w:t>
      </w:r>
      <w:r w:rsidRPr="004C5FD1">
        <w:t>дужа</w:t>
      </w:r>
      <w:r w:rsidR="00682051" w:rsidRPr="004C5FD1">
        <w:t xml:space="preserve"> </w:t>
      </w:r>
      <w:r w:rsidRPr="004C5FD1">
        <w:t>од</w:t>
      </w:r>
      <w:r w:rsidR="00682051" w:rsidRPr="004C5FD1">
        <w:t xml:space="preserve"> </w:t>
      </w:r>
      <w:r w:rsidRPr="004C5FD1">
        <w:t>неколико</w:t>
      </w:r>
      <w:r w:rsidR="00682051" w:rsidRPr="004C5FD1">
        <w:t xml:space="preserve"> </w:t>
      </w:r>
      <w:r w:rsidRPr="004C5FD1">
        <w:t>реченица</w:t>
      </w:r>
      <w:r w:rsidR="00682051" w:rsidRPr="004C5FD1">
        <w:t xml:space="preserve">). </w:t>
      </w:r>
      <w:r w:rsidRPr="004C5FD1">
        <w:t>Уколико</w:t>
      </w:r>
      <w:r w:rsidR="00682051" w:rsidRPr="004C5FD1">
        <w:t xml:space="preserve"> </w:t>
      </w:r>
      <w:r w:rsidRPr="004C5FD1">
        <w:t>постоји</w:t>
      </w:r>
      <w:r w:rsidR="00682051" w:rsidRPr="004C5FD1">
        <w:t xml:space="preserve"> </w:t>
      </w:r>
      <w:r w:rsidRPr="004C5FD1">
        <w:t>потреба</w:t>
      </w:r>
      <w:r w:rsidR="00682051" w:rsidRPr="004C5FD1">
        <w:t xml:space="preserve"> </w:t>
      </w:r>
      <w:r w:rsidRPr="004C5FD1">
        <w:t>за</w:t>
      </w:r>
      <w:r w:rsidR="00682051" w:rsidRPr="004C5FD1">
        <w:t xml:space="preserve"> </w:t>
      </w:r>
      <w:r w:rsidRPr="004C5FD1">
        <w:t>детаљнијим</w:t>
      </w:r>
      <w:r w:rsidR="00682051" w:rsidRPr="004C5FD1">
        <w:t xml:space="preserve"> </w:t>
      </w:r>
      <w:r w:rsidRPr="004C5FD1">
        <w:t>објашњењима</w:t>
      </w:r>
      <w:r w:rsidR="00682051" w:rsidRPr="004C5FD1">
        <w:t xml:space="preserve">, </w:t>
      </w:r>
      <w:r w:rsidRPr="004C5FD1">
        <w:t>треба</w:t>
      </w:r>
      <w:r w:rsidR="00682051" w:rsidRPr="004C5FD1">
        <w:t xml:space="preserve"> </w:t>
      </w:r>
      <w:r w:rsidRPr="004C5FD1">
        <w:t>размотрити</w:t>
      </w:r>
      <w:r w:rsidR="00682051" w:rsidRPr="004C5FD1">
        <w:t xml:space="preserve"> </w:t>
      </w:r>
      <w:r w:rsidRPr="004C5FD1">
        <w:t>другачију</w:t>
      </w:r>
      <w:r w:rsidR="00682051" w:rsidRPr="004C5FD1">
        <w:t xml:space="preserve"> </w:t>
      </w:r>
      <w:r w:rsidRPr="004C5FD1">
        <w:t>организацију</w:t>
      </w:r>
      <w:r w:rsidR="00682051" w:rsidRPr="004C5FD1">
        <w:t xml:space="preserve"> </w:t>
      </w:r>
      <w:r w:rsidRPr="004C5FD1">
        <w:t>текста</w:t>
      </w:r>
      <w:r w:rsidR="00682051" w:rsidRPr="004C5FD1">
        <w:t xml:space="preserve"> – </w:t>
      </w:r>
      <w:r w:rsidRPr="004C5FD1">
        <w:t>може</w:t>
      </w:r>
      <w:r w:rsidR="00682051" w:rsidRPr="004C5FD1">
        <w:t xml:space="preserve"> </w:t>
      </w:r>
      <w:r w:rsidRPr="004C5FD1">
        <w:t>се</w:t>
      </w:r>
      <w:r w:rsidR="00682051" w:rsidRPr="004C5FD1">
        <w:t xml:space="preserve">, </w:t>
      </w:r>
      <w:r w:rsidRPr="004C5FD1">
        <w:t>на</w:t>
      </w:r>
      <w:r w:rsidR="00682051" w:rsidRPr="004C5FD1">
        <w:t xml:space="preserve"> </w:t>
      </w:r>
      <w:r w:rsidRPr="004C5FD1">
        <w:t>пример</w:t>
      </w:r>
      <w:r w:rsidR="00682051" w:rsidRPr="004C5FD1">
        <w:t xml:space="preserve">, </w:t>
      </w:r>
      <w:r w:rsidRPr="004C5FD1">
        <w:t>посветити</w:t>
      </w:r>
      <w:r w:rsidR="00682051" w:rsidRPr="004C5FD1">
        <w:t xml:space="preserve"> </w:t>
      </w:r>
      <w:r w:rsidRPr="004C5FD1">
        <w:t>цео</w:t>
      </w:r>
      <w:r w:rsidR="00682051" w:rsidRPr="004C5FD1">
        <w:t xml:space="preserve"> </w:t>
      </w:r>
      <w:r w:rsidRPr="004C5FD1">
        <w:t>одељак</w:t>
      </w:r>
      <w:r w:rsidR="00682051" w:rsidRPr="004C5FD1">
        <w:t xml:space="preserve"> </w:t>
      </w:r>
      <w:r w:rsidRPr="004C5FD1">
        <w:t>класификацији</w:t>
      </w:r>
      <w:r w:rsidR="00682051" w:rsidRPr="004C5FD1">
        <w:t xml:space="preserve">, </w:t>
      </w:r>
      <w:r w:rsidRPr="004C5FD1">
        <w:t>па</w:t>
      </w:r>
      <w:r w:rsidR="00682051" w:rsidRPr="004C5FD1">
        <w:t xml:space="preserve"> </w:t>
      </w:r>
      <w:r w:rsidRPr="004C5FD1">
        <w:t>се</w:t>
      </w:r>
      <w:r w:rsidR="00682051" w:rsidRPr="004C5FD1">
        <w:t xml:space="preserve"> </w:t>
      </w:r>
      <w:r w:rsidRPr="004C5FD1">
        <w:t>свака</w:t>
      </w:r>
      <w:r w:rsidR="00682051" w:rsidRPr="004C5FD1">
        <w:t xml:space="preserve"> </w:t>
      </w:r>
      <w:r w:rsidRPr="004C5FD1">
        <w:t>ставка</w:t>
      </w:r>
      <w:r w:rsidR="00682051" w:rsidRPr="004C5FD1">
        <w:t xml:space="preserve"> </w:t>
      </w:r>
      <w:r w:rsidRPr="004C5FD1">
        <w:t>онда</w:t>
      </w:r>
      <w:r w:rsidR="00A50599">
        <w:t xml:space="preserve"> </w:t>
      </w:r>
      <w:r w:rsidRPr="004C5FD1">
        <w:t>може</w:t>
      </w:r>
      <w:r w:rsidR="00682051" w:rsidRPr="004C5FD1">
        <w:t xml:space="preserve"> </w:t>
      </w:r>
      <w:r w:rsidRPr="004C5FD1">
        <w:t>детаљно</w:t>
      </w:r>
      <w:r w:rsidR="00682051" w:rsidRPr="004C5FD1">
        <w:t xml:space="preserve"> </w:t>
      </w:r>
      <w:r w:rsidRPr="004C5FD1">
        <w:t>објаснити</w:t>
      </w:r>
      <w:r w:rsidR="00682051" w:rsidRPr="004C5FD1">
        <w:t xml:space="preserve"> </w:t>
      </w:r>
      <w:r w:rsidRPr="004C5FD1">
        <w:t>у</w:t>
      </w:r>
      <w:r w:rsidR="00682051" w:rsidRPr="004C5FD1">
        <w:t xml:space="preserve"> </w:t>
      </w:r>
      <w:r w:rsidRPr="004C5FD1">
        <w:t>оквиру</w:t>
      </w:r>
      <w:r w:rsidR="00682051" w:rsidRPr="004C5FD1">
        <w:t xml:space="preserve"> </w:t>
      </w:r>
      <w:r w:rsidRPr="004C5FD1">
        <w:t>одговарајућег</w:t>
      </w:r>
      <w:r w:rsidR="00682051" w:rsidRPr="004C5FD1">
        <w:t xml:space="preserve"> </w:t>
      </w:r>
      <w:r w:rsidRPr="004C5FD1">
        <w:t>пододељка</w:t>
      </w:r>
      <w:r w:rsidR="00682051" w:rsidRPr="004C5FD1">
        <w:t>.</w:t>
      </w:r>
      <w:r w:rsidR="00A50599">
        <w:t xml:space="preserve"> </w:t>
      </w:r>
    </w:p>
    <w:p w:rsidR="00E94C13" w:rsidRPr="004C5FD1" w:rsidRDefault="006412E1" w:rsidP="00E94C13">
      <w:pPr>
        <w:pStyle w:val="IInivonaslova-Potpoglavlje"/>
      </w:pPr>
      <w:bookmarkStart w:id="33" w:name="_Toc175249019"/>
      <w:r w:rsidRPr="004C5FD1">
        <w:t>Листа</w:t>
      </w:r>
      <w:r w:rsidR="008A6972" w:rsidRPr="004C5FD1">
        <w:t xml:space="preserve"> </w:t>
      </w:r>
      <w:r w:rsidRPr="004C5FD1">
        <w:t>референци</w:t>
      </w:r>
      <w:r w:rsidR="008A6972" w:rsidRPr="004C5FD1">
        <w:t xml:space="preserve"> (</w:t>
      </w:r>
      <w:r w:rsidRPr="004C5FD1">
        <w:t>списак</w:t>
      </w:r>
      <w:r w:rsidR="008A6972" w:rsidRPr="004C5FD1">
        <w:t xml:space="preserve"> </w:t>
      </w:r>
      <w:r w:rsidRPr="004C5FD1">
        <w:t>литературе</w:t>
      </w:r>
      <w:r w:rsidR="008A6972" w:rsidRPr="004C5FD1">
        <w:t>)</w:t>
      </w:r>
      <w:bookmarkEnd w:id="33"/>
    </w:p>
    <w:p w:rsidR="008A6972" w:rsidRPr="004C5FD1" w:rsidRDefault="006412E1" w:rsidP="008A6972">
      <w:pPr>
        <w:pStyle w:val="Osnovnitekst"/>
      </w:pPr>
      <w:r w:rsidRPr="004C5FD1">
        <w:t>Теза</w:t>
      </w:r>
      <w:r w:rsidR="008A6972" w:rsidRPr="004C5FD1">
        <w:t xml:space="preserve"> </w:t>
      </w:r>
      <w:r w:rsidRPr="004C5FD1">
        <w:t>мора</w:t>
      </w:r>
      <w:r w:rsidR="008A6972" w:rsidRPr="004C5FD1">
        <w:t xml:space="preserve"> </w:t>
      </w:r>
      <w:r w:rsidRPr="004C5FD1">
        <w:t>садржати</w:t>
      </w:r>
      <w:r w:rsidR="008A6972" w:rsidRPr="004C5FD1">
        <w:t xml:space="preserve"> </w:t>
      </w:r>
      <w:r w:rsidRPr="004C5FD1">
        <w:t>листу</w:t>
      </w:r>
      <w:r w:rsidR="008A6972" w:rsidRPr="004C5FD1">
        <w:t xml:space="preserve"> </w:t>
      </w:r>
      <w:r w:rsidRPr="004C5FD1">
        <w:t>референци</w:t>
      </w:r>
      <w:r w:rsidR="008A6972" w:rsidRPr="004C5FD1">
        <w:t xml:space="preserve"> (</w:t>
      </w:r>
      <w:r w:rsidRPr="004C5FD1">
        <w:t>списак</w:t>
      </w:r>
      <w:r w:rsidR="008A6972" w:rsidRPr="004C5FD1">
        <w:t xml:space="preserve"> </w:t>
      </w:r>
      <w:r w:rsidRPr="004C5FD1">
        <w:t>коришћене</w:t>
      </w:r>
      <w:r w:rsidR="008A6972" w:rsidRPr="004C5FD1">
        <w:t xml:space="preserve"> </w:t>
      </w:r>
      <w:r w:rsidRPr="004C5FD1">
        <w:t>литературе</w:t>
      </w:r>
      <w:r w:rsidR="008A6972" w:rsidRPr="004C5FD1">
        <w:t xml:space="preserve">), </w:t>
      </w:r>
      <w:r w:rsidRPr="004C5FD1">
        <w:t>која</w:t>
      </w:r>
      <w:r w:rsidR="008A6972" w:rsidRPr="004C5FD1">
        <w:t xml:space="preserve"> </w:t>
      </w:r>
      <w:r w:rsidRPr="004C5FD1">
        <w:t>се</w:t>
      </w:r>
      <w:r w:rsidR="008A6972" w:rsidRPr="004C5FD1">
        <w:t xml:space="preserve"> </w:t>
      </w:r>
      <w:r w:rsidRPr="004C5FD1">
        <w:t>пише</w:t>
      </w:r>
      <w:r w:rsidR="008A6972" w:rsidRPr="004C5FD1">
        <w:t xml:space="preserve"> </w:t>
      </w:r>
      <w:r w:rsidRPr="004C5FD1">
        <w:t>на</w:t>
      </w:r>
      <w:r w:rsidR="008A6972" w:rsidRPr="004C5FD1">
        <w:t xml:space="preserve"> </w:t>
      </w:r>
      <w:r w:rsidRPr="004C5FD1">
        <w:t>крају</w:t>
      </w:r>
      <w:r w:rsidR="008A6972" w:rsidRPr="004C5FD1">
        <w:t xml:space="preserve"> </w:t>
      </w:r>
      <w:r w:rsidRPr="004C5FD1">
        <w:t>централног</w:t>
      </w:r>
      <w:r w:rsidR="008A6972" w:rsidRPr="004C5FD1">
        <w:t xml:space="preserve"> </w:t>
      </w:r>
      <w:r w:rsidRPr="004C5FD1">
        <w:t>текста</w:t>
      </w:r>
      <w:r w:rsidR="008A6972" w:rsidRPr="004C5FD1">
        <w:t xml:space="preserve"> </w:t>
      </w:r>
      <w:r w:rsidRPr="004C5FD1">
        <w:t>тезе</w:t>
      </w:r>
      <w:r w:rsidR="008A6972" w:rsidRPr="004C5FD1">
        <w:t xml:space="preserve">, </w:t>
      </w:r>
      <w:r w:rsidRPr="004C5FD1">
        <w:t>а</w:t>
      </w:r>
      <w:r w:rsidR="008A6972" w:rsidRPr="004C5FD1">
        <w:t xml:space="preserve"> </w:t>
      </w:r>
      <w:r w:rsidRPr="004C5FD1">
        <w:t>пре</w:t>
      </w:r>
      <w:r w:rsidR="008A6972" w:rsidRPr="004C5FD1">
        <w:t xml:space="preserve"> </w:t>
      </w:r>
      <w:r w:rsidRPr="004C5FD1">
        <w:t>евентуалних</w:t>
      </w:r>
      <w:r w:rsidR="008A6972" w:rsidRPr="004C5FD1">
        <w:t xml:space="preserve"> </w:t>
      </w:r>
      <w:r w:rsidRPr="004C5FD1">
        <w:t>прилога</w:t>
      </w:r>
      <w:r w:rsidR="008A6972" w:rsidRPr="004C5FD1">
        <w:t xml:space="preserve">. </w:t>
      </w:r>
      <w:r w:rsidRPr="004C5FD1">
        <w:t>Наслов</w:t>
      </w:r>
      <w:r w:rsidR="0051626B" w:rsidRPr="004C5FD1">
        <w:t xml:space="preserve"> </w:t>
      </w:r>
      <w:r w:rsidRPr="004C5FD1">
        <w:t>листе</w:t>
      </w:r>
      <w:r w:rsidR="0051626B" w:rsidRPr="004C5FD1">
        <w:t xml:space="preserve"> </w:t>
      </w:r>
      <w:r w:rsidRPr="004C5FD1">
        <w:t>референци</w:t>
      </w:r>
      <w:r w:rsidR="0051626B" w:rsidRPr="004C5FD1">
        <w:t xml:space="preserve"> </w:t>
      </w:r>
      <w:r w:rsidRPr="004C5FD1">
        <w:t>форматирати</w:t>
      </w:r>
      <w:r w:rsidR="00A14EB5" w:rsidRPr="004C5FD1">
        <w:t xml:space="preserve"> </w:t>
      </w:r>
      <w:r w:rsidRPr="004C5FD1">
        <w:t>стилом</w:t>
      </w:r>
      <w:r w:rsidR="00A14EB5" w:rsidRPr="004C5FD1">
        <w:t xml:space="preserve"> </w:t>
      </w:r>
      <w:r w:rsidR="00DB0F7D" w:rsidRPr="004C5FD1">
        <w:rPr>
          <w:u w:val="single"/>
        </w:rPr>
        <w:t>Sadrzaj</w:t>
      </w:r>
      <w:r w:rsidR="00A14EB5" w:rsidRPr="004C5FD1">
        <w:rPr>
          <w:u w:val="single"/>
        </w:rPr>
        <w:t>/</w:t>
      </w:r>
      <w:r w:rsidR="00DB0F7D" w:rsidRPr="004C5FD1">
        <w:rPr>
          <w:u w:val="single"/>
        </w:rPr>
        <w:t>Literatura</w:t>
      </w:r>
      <w:r w:rsidR="00B03C87" w:rsidRPr="004C5FD1">
        <w:t xml:space="preserve">, </w:t>
      </w:r>
      <w:r w:rsidRPr="004C5FD1">
        <w:t>а</w:t>
      </w:r>
      <w:r w:rsidR="00B03C87" w:rsidRPr="004C5FD1">
        <w:t xml:space="preserve"> </w:t>
      </w:r>
      <w:r w:rsidRPr="004C5FD1">
        <w:t>референце</w:t>
      </w:r>
      <w:r w:rsidR="00B03C87" w:rsidRPr="004C5FD1">
        <w:t xml:space="preserve"> </w:t>
      </w:r>
      <w:r w:rsidRPr="004C5FD1">
        <w:t>у</w:t>
      </w:r>
      <w:r w:rsidR="00B03C87" w:rsidRPr="004C5FD1">
        <w:t xml:space="preserve"> </w:t>
      </w:r>
      <w:r w:rsidRPr="004C5FD1">
        <w:t>оквиру</w:t>
      </w:r>
      <w:r w:rsidR="00B03C87" w:rsidRPr="004C5FD1">
        <w:t xml:space="preserve"> </w:t>
      </w:r>
      <w:r w:rsidRPr="004C5FD1">
        <w:t>листе</w:t>
      </w:r>
      <w:r w:rsidR="00B03C87" w:rsidRPr="004C5FD1">
        <w:t xml:space="preserve"> </w:t>
      </w:r>
      <w:r w:rsidRPr="004C5FD1">
        <w:t>форматирати</w:t>
      </w:r>
      <w:r w:rsidR="00B03C87" w:rsidRPr="004C5FD1">
        <w:t xml:space="preserve"> </w:t>
      </w:r>
      <w:r w:rsidRPr="004C5FD1">
        <w:t>стилом</w:t>
      </w:r>
      <w:r w:rsidR="00B03C87" w:rsidRPr="004C5FD1">
        <w:t xml:space="preserve"> </w:t>
      </w:r>
      <w:r w:rsidR="00DB0F7D" w:rsidRPr="004C5FD1">
        <w:rPr>
          <w:u w:val="single"/>
        </w:rPr>
        <w:t>Referenca</w:t>
      </w:r>
      <w:r w:rsidR="00B03C87" w:rsidRPr="004C5FD1">
        <w:t xml:space="preserve">. </w:t>
      </w:r>
      <w:r w:rsidRPr="004C5FD1">
        <w:t>Референце</w:t>
      </w:r>
      <w:r w:rsidR="008A6972" w:rsidRPr="004C5FD1">
        <w:t xml:space="preserve"> </w:t>
      </w:r>
      <w:r w:rsidRPr="004C5FD1">
        <w:t>треба</w:t>
      </w:r>
      <w:r w:rsidR="008A6972" w:rsidRPr="004C5FD1">
        <w:t xml:space="preserve"> </w:t>
      </w:r>
      <w:r w:rsidRPr="004C5FD1">
        <w:t>нумерисати</w:t>
      </w:r>
      <w:r w:rsidR="008A6972" w:rsidRPr="004C5FD1">
        <w:t xml:space="preserve"> </w:t>
      </w:r>
      <w:r w:rsidRPr="004C5FD1">
        <w:t>према</w:t>
      </w:r>
      <w:r w:rsidR="008A6972" w:rsidRPr="004C5FD1">
        <w:t xml:space="preserve"> </w:t>
      </w:r>
      <w:r w:rsidRPr="004C5FD1">
        <w:t>редоследу</w:t>
      </w:r>
      <w:r w:rsidR="008A6972" w:rsidRPr="004C5FD1">
        <w:t xml:space="preserve"> </w:t>
      </w:r>
      <w:r w:rsidRPr="004C5FD1">
        <w:t>појављивања</w:t>
      </w:r>
      <w:r w:rsidR="008A6972" w:rsidRPr="004C5FD1">
        <w:t xml:space="preserve"> </w:t>
      </w:r>
      <w:r w:rsidRPr="004C5FD1">
        <w:t>у</w:t>
      </w:r>
      <w:r w:rsidR="008A6972" w:rsidRPr="004C5FD1">
        <w:t xml:space="preserve"> </w:t>
      </w:r>
      <w:r w:rsidRPr="004C5FD1">
        <w:t>тексту</w:t>
      </w:r>
      <w:r w:rsidR="008A6972" w:rsidRPr="004C5FD1">
        <w:t xml:space="preserve">. </w:t>
      </w:r>
      <w:r w:rsidRPr="004C5FD1">
        <w:t>У</w:t>
      </w:r>
      <w:r w:rsidR="008A6972" w:rsidRPr="004C5FD1">
        <w:t xml:space="preserve"> </w:t>
      </w:r>
      <w:r w:rsidRPr="004C5FD1">
        <w:t>тексту</w:t>
      </w:r>
      <w:r w:rsidR="008A6972" w:rsidRPr="004C5FD1">
        <w:t xml:space="preserve"> </w:t>
      </w:r>
      <w:r w:rsidRPr="004C5FD1">
        <w:t>се</w:t>
      </w:r>
      <w:r w:rsidR="008A6972" w:rsidRPr="004C5FD1">
        <w:t xml:space="preserve"> </w:t>
      </w:r>
      <w:r w:rsidRPr="004C5FD1">
        <w:t>на</w:t>
      </w:r>
      <w:r w:rsidR="008A6972" w:rsidRPr="004C5FD1">
        <w:t xml:space="preserve"> </w:t>
      </w:r>
      <w:r w:rsidRPr="004C5FD1">
        <w:t>референце</w:t>
      </w:r>
      <w:r w:rsidR="008A6972" w:rsidRPr="004C5FD1">
        <w:t xml:space="preserve"> </w:t>
      </w:r>
      <w:r w:rsidRPr="004C5FD1">
        <w:t>позива</w:t>
      </w:r>
      <w:r w:rsidR="008A6972" w:rsidRPr="004C5FD1">
        <w:t xml:space="preserve"> </w:t>
      </w:r>
      <w:r w:rsidRPr="004C5FD1">
        <w:t>бројем</w:t>
      </w:r>
      <w:r w:rsidR="008A6972" w:rsidRPr="004C5FD1">
        <w:t xml:space="preserve"> </w:t>
      </w:r>
      <w:r w:rsidRPr="004C5FD1">
        <w:t>у</w:t>
      </w:r>
      <w:r w:rsidR="008A6972" w:rsidRPr="004C5FD1">
        <w:t xml:space="preserve"> </w:t>
      </w:r>
      <w:r w:rsidRPr="004C5FD1">
        <w:t>угластој</w:t>
      </w:r>
      <w:r w:rsidR="008A6972" w:rsidRPr="004C5FD1">
        <w:t xml:space="preserve"> </w:t>
      </w:r>
      <w:r w:rsidRPr="004C5FD1">
        <w:t>загради</w:t>
      </w:r>
      <w:r w:rsidR="008A6972" w:rsidRPr="004C5FD1">
        <w:t>.</w:t>
      </w:r>
    </w:p>
    <w:p w:rsidR="008A6972" w:rsidRPr="004C5FD1" w:rsidRDefault="006412E1" w:rsidP="008A6972">
      <w:pPr>
        <w:pStyle w:val="Osnovnitekst"/>
      </w:pPr>
      <w:r w:rsidRPr="0031230F">
        <w:t>Уколико</w:t>
      </w:r>
      <w:r w:rsidR="008A6972" w:rsidRPr="0031230F">
        <w:t xml:space="preserve"> </w:t>
      </w:r>
      <w:r w:rsidRPr="0031230F">
        <w:t>се</w:t>
      </w:r>
      <w:r w:rsidR="008A6972" w:rsidRPr="0031230F">
        <w:t xml:space="preserve"> </w:t>
      </w:r>
      <w:r w:rsidRPr="0031230F">
        <w:t>референцира</w:t>
      </w:r>
      <w:r w:rsidR="008A6972" w:rsidRPr="0031230F">
        <w:t xml:space="preserve"> </w:t>
      </w:r>
      <w:r w:rsidRPr="0031230F">
        <w:t>књига</w:t>
      </w:r>
      <w:r w:rsidR="008A6972" w:rsidRPr="0031230F">
        <w:t xml:space="preserve">, </w:t>
      </w:r>
      <w:r w:rsidRPr="0031230F">
        <w:t>наводе</w:t>
      </w:r>
      <w:r w:rsidR="008A6972" w:rsidRPr="0031230F">
        <w:t xml:space="preserve"> </w:t>
      </w:r>
      <w:r w:rsidRPr="0031230F">
        <w:t>се</w:t>
      </w:r>
      <w:r w:rsidR="008A6972" w:rsidRPr="0031230F">
        <w:t xml:space="preserve"> </w:t>
      </w:r>
      <w:r w:rsidRPr="0031230F">
        <w:t>прво</w:t>
      </w:r>
      <w:r w:rsidR="008A6972" w:rsidRPr="0031230F">
        <w:t xml:space="preserve"> </w:t>
      </w:r>
      <w:r w:rsidRPr="0031230F">
        <w:t>имена</w:t>
      </w:r>
      <w:r w:rsidR="008A6972" w:rsidRPr="0031230F">
        <w:t xml:space="preserve"> </w:t>
      </w:r>
      <w:r w:rsidRPr="0031230F">
        <w:t>аутора</w:t>
      </w:r>
      <w:r w:rsidR="008A6972" w:rsidRPr="0031230F">
        <w:t xml:space="preserve">, </w:t>
      </w:r>
      <w:r w:rsidRPr="0031230F">
        <w:t>затим</w:t>
      </w:r>
      <w:r w:rsidR="008A6972" w:rsidRPr="0031230F">
        <w:t xml:space="preserve"> </w:t>
      </w:r>
      <w:r w:rsidRPr="0031230F">
        <w:t>назив</w:t>
      </w:r>
      <w:r w:rsidR="008A6972" w:rsidRPr="0031230F">
        <w:t xml:space="preserve"> </w:t>
      </w:r>
      <w:r w:rsidRPr="0031230F">
        <w:t>књиге</w:t>
      </w:r>
      <w:r w:rsidR="008A6972" w:rsidRPr="0031230F">
        <w:t xml:space="preserve"> </w:t>
      </w:r>
      <w:r w:rsidR="000A46C2" w:rsidRPr="0031230F">
        <w:rPr>
          <w:i/>
        </w:rPr>
        <w:t>курзивом</w:t>
      </w:r>
      <w:r w:rsidR="008A6972" w:rsidRPr="0031230F">
        <w:t>,</w:t>
      </w:r>
      <w:r w:rsidR="008A6972" w:rsidRPr="004C5FD1">
        <w:t xml:space="preserve"> </w:t>
      </w:r>
      <w:r w:rsidRPr="004C5FD1">
        <w:t>издавач</w:t>
      </w:r>
      <w:r w:rsidR="008A6972" w:rsidRPr="004C5FD1">
        <w:t xml:space="preserve"> </w:t>
      </w:r>
      <w:r w:rsidRPr="004C5FD1">
        <w:t>и</w:t>
      </w:r>
      <w:r w:rsidR="008A6972" w:rsidRPr="004C5FD1">
        <w:t xml:space="preserve"> </w:t>
      </w:r>
      <w:r w:rsidRPr="004C5FD1">
        <w:t>година</w:t>
      </w:r>
      <w:r w:rsidR="008A6972" w:rsidRPr="004C5FD1">
        <w:t xml:space="preserve"> </w:t>
      </w:r>
      <w:r w:rsidRPr="004C5FD1">
        <w:t>издавања</w:t>
      </w:r>
      <w:r w:rsidR="008A6972" w:rsidRPr="004C5FD1">
        <w:t xml:space="preserve">. </w:t>
      </w:r>
      <w:r w:rsidRPr="004C5FD1">
        <w:t>Пожељно</w:t>
      </w:r>
      <w:r w:rsidR="008A6972" w:rsidRPr="004C5FD1">
        <w:t xml:space="preserve"> </w:t>
      </w:r>
      <w:r w:rsidRPr="004C5FD1">
        <w:t>је</w:t>
      </w:r>
      <w:r w:rsidR="008A6972" w:rsidRPr="004C5FD1">
        <w:t xml:space="preserve"> </w:t>
      </w:r>
      <w:r w:rsidRPr="004C5FD1">
        <w:t>навести</w:t>
      </w:r>
      <w:r w:rsidR="008A6972" w:rsidRPr="004C5FD1">
        <w:t xml:space="preserve"> </w:t>
      </w:r>
      <w:r w:rsidRPr="004C5FD1">
        <w:t>и</w:t>
      </w:r>
      <w:r w:rsidR="008A6972" w:rsidRPr="004C5FD1">
        <w:t xml:space="preserve"> </w:t>
      </w:r>
      <w:r w:rsidRPr="004C5FD1">
        <w:t>бројеве</w:t>
      </w:r>
      <w:r w:rsidR="008A6972" w:rsidRPr="004C5FD1">
        <w:t xml:space="preserve"> </w:t>
      </w:r>
      <w:r w:rsidRPr="004C5FD1">
        <w:t>страна</w:t>
      </w:r>
      <w:r w:rsidR="008A6972" w:rsidRPr="004C5FD1">
        <w:t xml:space="preserve"> </w:t>
      </w:r>
      <w:r w:rsidRPr="004C5FD1">
        <w:t>на</w:t>
      </w:r>
      <w:r w:rsidR="008A6972" w:rsidRPr="004C5FD1">
        <w:t xml:space="preserve"> </w:t>
      </w:r>
      <w:r w:rsidRPr="004C5FD1">
        <w:t>којима</w:t>
      </w:r>
      <w:r w:rsidR="008A6972" w:rsidRPr="004C5FD1">
        <w:t xml:space="preserve"> </w:t>
      </w:r>
      <w:r w:rsidRPr="004C5FD1">
        <w:t>се</w:t>
      </w:r>
      <w:r w:rsidR="008A6972" w:rsidRPr="004C5FD1">
        <w:t xml:space="preserve"> </w:t>
      </w:r>
      <w:r w:rsidRPr="004C5FD1">
        <w:t>налази</w:t>
      </w:r>
      <w:r w:rsidR="008A6972" w:rsidRPr="004C5FD1">
        <w:t xml:space="preserve"> </w:t>
      </w:r>
      <w:r w:rsidRPr="004C5FD1">
        <w:t>садржај</w:t>
      </w:r>
      <w:r w:rsidR="008A6972" w:rsidRPr="004C5FD1">
        <w:t xml:space="preserve"> </w:t>
      </w:r>
      <w:r w:rsidRPr="004C5FD1">
        <w:t>који</w:t>
      </w:r>
      <w:r w:rsidR="008A6972" w:rsidRPr="004C5FD1">
        <w:t xml:space="preserve"> </w:t>
      </w:r>
      <w:r w:rsidRPr="004C5FD1">
        <w:t>се</w:t>
      </w:r>
      <w:r w:rsidR="008A6972" w:rsidRPr="004C5FD1">
        <w:t xml:space="preserve"> </w:t>
      </w:r>
      <w:r w:rsidRPr="004C5FD1">
        <w:t>цитира</w:t>
      </w:r>
      <w:r w:rsidR="008A6972" w:rsidRPr="004C5FD1">
        <w:t xml:space="preserve">. </w:t>
      </w:r>
      <w:r w:rsidRPr="004C5FD1">
        <w:t>У</w:t>
      </w:r>
      <w:r w:rsidR="008A6972" w:rsidRPr="004C5FD1">
        <w:t xml:space="preserve"> </w:t>
      </w:r>
      <w:r w:rsidRPr="004C5FD1">
        <w:t>примеру</w:t>
      </w:r>
      <w:r w:rsidR="008A6972" w:rsidRPr="004C5FD1">
        <w:t xml:space="preserve"> </w:t>
      </w:r>
      <w:r w:rsidRPr="004C5FD1">
        <w:t>који</w:t>
      </w:r>
      <w:r w:rsidR="008A6972" w:rsidRPr="004C5FD1">
        <w:t xml:space="preserve"> </w:t>
      </w:r>
      <w:r w:rsidRPr="004C5FD1">
        <w:t>је</w:t>
      </w:r>
      <w:r w:rsidR="008A6972" w:rsidRPr="004C5FD1">
        <w:t xml:space="preserve"> </w:t>
      </w:r>
      <w:r w:rsidRPr="004C5FD1">
        <w:t>дат</w:t>
      </w:r>
      <w:r w:rsidR="008A6972" w:rsidRPr="004C5FD1">
        <w:t xml:space="preserve"> </w:t>
      </w:r>
      <w:r w:rsidRPr="004C5FD1">
        <w:t>овде</w:t>
      </w:r>
      <w:r w:rsidR="008A6972" w:rsidRPr="004C5FD1">
        <w:t xml:space="preserve">, </w:t>
      </w:r>
      <w:r w:rsidRPr="004C5FD1">
        <w:t>референца</w:t>
      </w:r>
      <w:r w:rsidR="008A6972" w:rsidRPr="004C5FD1">
        <w:t xml:space="preserve"> </w:t>
      </w:r>
      <w:r w:rsidR="00CD781C">
        <w:fldChar w:fldCharType="begin"/>
      </w:r>
      <w:r w:rsidR="00CD781C">
        <w:instrText xml:space="preserve"> REF _Ref175248593 \r \h </w:instrText>
      </w:r>
      <w:r w:rsidR="00CD781C">
        <w:fldChar w:fldCharType="separate"/>
      </w:r>
      <w:r w:rsidR="00CD781C">
        <w:t>[1]</w:t>
      </w:r>
      <w:r w:rsidR="00CD781C">
        <w:fldChar w:fldCharType="end"/>
      </w:r>
      <w:r w:rsidR="008A6972" w:rsidRPr="004C5FD1">
        <w:t xml:space="preserve"> </w:t>
      </w:r>
      <w:r w:rsidRPr="004C5FD1">
        <w:t>је</w:t>
      </w:r>
      <w:r w:rsidR="008A6972" w:rsidRPr="004C5FD1">
        <w:t xml:space="preserve"> </w:t>
      </w:r>
      <w:r w:rsidRPr="004C5FD1">
        <w:t>књига</w:t>
      </w:r>
      <w:r w:rsidR="008A6972" w:rsidRPr="004C5FD1">
        <w:t xml:space="preserve">. </w:t>
      </w:r>
    </w:p>
    <w:p w:rsidR="008A6972" w:rsidRPr="004C5FD1" w:rsidRDefault="006412E1" w:rsidP="008A6972">
      <w:pPr>
        <w:pStyle w:val="Osnovnitekst"/>
      </w:pPr>
      <w:r w:rsidRPr="004C5FD1">
        <w:t>Уколико</w:t>
      </w:r>
      <w:r w:rsidR="008A6972" w:rsidRPr="004C5FD1">
        <w:t xml:space="preserve"> </w:t>
      </w:r>
      <w:r w:rsidRPr="004C5FD1">
        <w:t>се</w:t>
      </w:r>
      <w:r w:rsidR="008A6972" w:rsidRPr="004C5FD1">
        <w:t xml:space="preserve"> </w:t>
      </w:r>
      <w:r w:rsidRPr="004C5FD1">
        <w:t>ради</w:t>
      </w:r>
      <w:r w:rsidR="008A6972" w:rsidRPr="004C5FD1">
        <w:t xml:space="preserve"> </w:t>
      </w:r>
      <w:r w:rsidRPr="004C5FD1">
        <w:t>о</w:t>
      </w:r>
      <w:r w:rsidR="008A6972" w:rsidRPr="004C5FD1">
        <w:t xml:space="preserve"> </w:t>
      </w:r>
      <w:r w:rsidRPr="004C5FD1">
        <w:t>раду</w:t>
      </w:r>
      <w:r w:rsidR="008A6972" w:rsidRPr="004C5FD1">
        <w:t xml:space="preserve"> </w:t>
      </w:r>
      <w:r w:rsidRPr="004C5FD1">
        <w:t>у</w:t>
      </w:r>
      <w:r w:rsidR="008A6972" w:rsidRPr="004C5FD1">
        <w:t xml:space="preserve"> </w:t>
      </w:r>
      <w:r w:rsidRPr="004C5FD1">
        <w:t>часопису</w:t>
      </w:r>
      <w:r w:rsidR="008A6972" w:rsidRPr="004C5FD1">
        <w:t xml:space="preserve"> – </w:t>
      </w:r>
      <w:r w:rsidRPr="004C5FD1">
        <w:t>референца</w:t>
      </w:r>
      <w:r w:rsidR="008A6972" w:rsidRPr="004C5FD1">
        <w:t xml:space="preserve"> </w:t>
      </w:r>
      <w:r w:rsidR="00CD781C">
        <w:fldChar w:fldCharType="begin"/>
      </w:r>
      <w:r w:rsidR="00CD781C">
        <w:instrText xml:space="preserve"> REF _Ref175248556 \r \h </w:instrText>
      </w:r>
      <w:r w:rsidR="00CD781C">
        <w:fldChar w:fldCharType="separate"/>
      </w:r>
      <w:r w:rsidR="00CD781C">
        <w:t>[2]</w:t>
      </w:r>
      <w:r w:rsidR="00CD781C">
        <w:fldChar w:fldCharType="end"/>
      </w:r>
      <w:r w:rsidR="008A6972" w:rsidRPr="004C5FD1">
        <w:t xml:space="preserve">, </w:t>
      </w:r>
      <w:r w:rsidRPr="004C5FD1">
        <w:t>наводе</w:t>
      </w:r>
      <w:r w:rsidR="008A6972" w:rsidRPr="004C5FD1">
        <w:t xml:space="preserve"> </w:t>
      </w:r>
      <w:r w:rsidRPr="004C5FD1">
        <w:t>се</w:t>
      </w:r>
      <w:r w:rsidR="008A6972" w:rsidRPr="004C5FD1">
        <w:t xml:space="preserve"> </w:t>
      </w:r>
      <w:r w:rsidRPr="004C5FD1">
        <w:t>прво</w:t>
      </w:r>
      <w:r w:rsidR="008A6972" w:rsidRPr="004C5FD1">
        <w:t xml:space="preserve"> </w:t>
      </w:r>
      <w:r w:rsidRPr="004C5FD1">
        <w:t>имена</w:t>
      </w:r>
      <w:r w:rsidR="008A6972" w:rsidRPr="004C5FD1">
        <w:t xml:space="preserve"> </w:t>
      </w:r>
      <w:r w:rsidRPr="004C5FD1">
        <w:t>аутора</w:t>
      </w:r>
      <w:r w:rsidR="008A6972" w:rsidRPr="004C5FD1">
        <w:t xml:space="preserve">, </w:t>
      </w:r>
      <w:r w:rsidRPr="004C5FD1">
        <w:t>назив</w:t>
      </w:r>
      <w:r w:rsidR="008A6972" w:rsidRPr="004C5FD1">
        <w:t xml:space="preserve"> </w:t>
      </w:r>
      <w:r w:rsidRPr="004C5FD1">
        <w:t>рада</w:t>
      </w:r>
      <w:r w:rsidR="008A6972" w:rsidRPr="004C5FD1">
        <w:t xml:space="preserve"> </w:t>
      </w:r>
      <w:r w:rsidRPr="004C5FD1">
        <w:t>под</w:t>
      </w:r>
      <w:r w:rsidR="008A6972" w:rsidRPr="004C5FD1">
        <w:t xml:space="preserve"> </w:t>
      </w:r>
      <w:r w:rsidRPr="004C5FD1">
        <w:t>наводницима</w:t>
      </w:r>
      <w:r w:rsidR="008A6972" w:rsidRPr="004C5FD1">
        <w:t xml:space="preserve">, </w:t>
      </w:r>
      <w:r w:rsidRPr="0031230F">
        <w:t>име</w:t>
      </w:r>
      <w:r w:rsidR="008A6972" w:rsidRPr="0031230F">
        <w:t xml:space="preserve"> </w:t>
      </w:r>
      <w:r w:rsidRPr="0031230F">
        <w:t>часописа</w:t>
      </w:r>
      <w:r w:rsidR="008A6972" w:rsidRPr="0031230F">
        <w:t xml:space="preserve"> </w:t>
      </w:r>
      <w:r w:rsidR="000A46C2" w:rsidRPr="0031230F">
        <w:rPr>
          <w:i/>
        </w:rPr>
        <w:t>курзивом</w:t>
      </w:r>
      <w:r w:rsidR="008A6972" w:rsidRPr="004C5FD1">
        <w:t xml:space="preserve">, </w:t>
      </w:r>
      <w:r w:rsidRPr="004C5FD1">
        <w:t>број</w:t>
      </w:r>
      <w:r w:rsidR="008A6972" w:rsidRPr="004C5FD1">
        <w:t xml:space="preserve"> </w:t>
      </w:r>
      <w:r w:rsidRPr="004C5FD1">
        <w:t>часописа</w:t>
      </w:r>
      <w:r w:rsidR="008A6972" w:rsidRPr="004C5FD1">
        <w:t xml:space="preserve">, </w:t>
      </w:r>
      <w:r w:rsidRPr="004C5FD1">
        <w:t>странице</w:t>
      </w:r>
      <w:r w:rsidR="008A6972" w:rsidRPr="004C5FD1">
        <w:t xml:space="preserve"> </w:t>
      </w:r>
      <w:r w:rsidRPr="004C5FD1">
        <w:t>на</w:t>
      </w:r>
      <w:r w:rsidR="008A6972" w:rsidRPr="004C5FD1">
        <w:t xml:space="preserve"> </w:t>
      </w:r>
      <w:r w:rsidRPr="004C5FD1">
        <w:t>којима</w:t>
      </w:r>
      <w:r w:rsidR="008A6972" w:rsidRPr="004C5FD1">
        <w:t xml:space="preserve"> </w:t>
      </w:r>
      <w:r w:rsidRPr="004C5FD1">
        <w:t>се</w:t>
      </w:r>
      <w:r w:rsidR="008A6972" w:rsidRPr="004C5FD1">
        <w:t xml:space="preserve"> </w:t>
      </w:r>
      <w:r w:rsidRPr="004C5FD1">
        <w:t>рад</w:t>
      </w:r>
      <w:r w:rsidR="008A6972" w:rsidRPr="004C5FD1">
        <w:t xml:space="preserve"> </w:t>
      </w:r>
      <w:r w:rsidRPr="004C5FD1">
        <w:t>налази</w:t>
      </w:r>
      <w:r w:rsidR="008A6972" w:rsidRPr="004C5FD1">
        <w:t xml:space="preserve"> </w:t>
      </w:r>
      <w:r w:rsidRPr="004C5FD1">
        <w:t>и</w:t>
      </w:r>
      <w:r w:rsidR="008A6972" w:rsidRPr="004C5FD1">
        <w:t xml:space="preserve"> </w:t>
      </w:r>
      <w:r w:rsidRPr="004C5FD1">
        <w:t>година</w:t>
      </w:r>
      <w:r w:rsidR="008A6972" w:rsidRPr="004C5FD1">
        <w:t xml:space="preserve"> </w:t>
      </w:r>
      <w:r w:rsidRPr="004C5FD1">
        <w:t>издавања</w:t>
      </w:r>
      <w:r w:rsidR="008A6972" w:rsidRPr="004C5FD1">
        <w:t>.</w:t>
      </w:r>
      <w:r w:rsidR="00A50599">
        <w:t xml:space="preserve"> </w:t>
      </w:r>
    </w:p>
    <w:p w:rsidR="008A6972" w:rsidRPr="004C5FD1" w:rsidRDefault="006412E1" w:rsidP="008A6972">
      <w:pPr>
        <w:pStyle w:val="Osnovnitekst"/>
      </w:pPr>
      <w:r w:rsidRPr="004C5FD1">
        <w:lastRenderedPageBreak/>
        <w:t>За</w:t>
      </w:r>
      <w:r w:rsidR="008A6972" w:rsidRPr="004C5FD1">
        <w:t xml:space="preserve"> </w:t>
      </w:r>
      <w:r w:rsidRPr="004C5FD1">
        <w:t>рад</w:t>
      </w:r>
      <w:r w:rsidR="008A6972" w:rsidRPr="004C5FD1">
        <w:t xml:space="preserve"> </w:t>
      </w:r>
      <w:r w:rsidRPr="004C5FD1">
        <w:t>са</w:t>
      </w:r>
      <w:r w:rsidR="008A6972" w:rsidRPr="004C5FD1">
        <w:t xml:space="preserve"> </w:t>
      </w:r>
      <w:r w:rsidRPr="004C5FD1">
        <w:t>конференције</w:t>
      </w:r>
      <w:r w:rsidR="008A6972" w:rsidRPr="004C5FD1">
        <w:t xml:space="preserve">, </w:t>
      </w:r>
      <w:r w:rsidRPr="004C5FD1">
        <w:t>као</w:t>
      </w:r>
      <w:r w:rsidR="008A6972" w:rsidRPr="004C5FD1">
        <w:t xml:space="preserve"> </w:t>
      </w:r>
      <w:r w:rsidRPr="004C5FD1">
        <w:t>што</w:t>
      </w:r>
      <w:r w:rsidR="008A6972" w:rsidRPr="004C5FD1">
        <w:t xml:space="preserve"> </w:t>
      </w:r>
      <w:r w:rsidRPr="004C5FD1">
        <w:t>је</w:t>
      </w:r>
      <w:r w:rsidR="008A6972" w:rsidRPr="004C5FD1">
        <w:t xml:space="preserve"> </w:t>
      </w:r>
      <w:r w:rsidRPr="004C5FD1">
        <w:t>то</w:t>
      </w:r>
      <w:r w:rsidR="008A6972" w:rsidRPr="004C5FD1">
        <w:t xml:space="preserve"> </w:t>
      </w:r>
      <w:r w:rsidRPr="004C5FD1">
        <w:t>референца</w:t>
      </w:r>
      <w:r w:rsidR="008A6972" w:rsidRPr="004C5FD1">
        <w:t xml:space="preserve"> </w:t>
      </w:r>
      <w:r w:rsidR="00CD781C">
        <w:fldChar w:fldCharType="begin"/>
      </w:r>
      <w:r w:rsidR="00CD781C">
        <w:instrText xml:space="preserve"> REF _Ref175248616 \r \h </w:instrText>
      </w:r>
      <w:r w:rsidR="00CD781C">
        <w:fldChar w:fldCharType="separate"/>
      </w:r>
      <w:r w:rsidR="00CD781C">
        <w:t>[3]</w:t>
      </w:r>
      <w:r w:rsidR="00CD781C">
        <w:fldChar w:fldCharType="end"/>
      </w:r>
      <w:r w:rsidR="008A6972" w:rsidRPr="004C5FD1">
        <w:t xml:space="preserve">, </w:t>
      </w:r>
      <w:r w:rsidRPr="004C5FD1">
        <w:t>треба</w:t>
      </w:r>
      <w:r w:rsidR="008A6972" w:rsidRPr="004C5FD1">
        <w:t xml:space="preserve"> </w:t>
      </w:r>
      <w:r w:rsidRPr="004C5FD1">
        <w:t>навести</w:t>
      </w:r>
      <w:r w:rsidR="008A6972" w:rsidRPr="004C5FD1">
        <w:t xml:space="preserve"> </w:t>
      </w:r>
      <w:r w:rsidRPr="004C5FD1">
        <w:t>имена</w:t>
      </w:r>
      <w:r w:rsidR="008A6972" w:rsidRPr="004C5FD1">
        <w:t xml:space="preserve"> </w:t>
      </w:r>
      <w:r w:rsidRPr="004C5FD1">
        <w:t>аутора</w:t>
      </w:r>
      <w:r w:rsidR="008A6972" w:rsidRPr="004C5FD1">
        <w:t xml:space="preserve">, </w:t>
      </w:r>
      <w:r w:rsidRPr="004C5FD1">
        <w:t>назив</w:t>
      </w:r>
      <w:r w:rsidR="008A6972" w:rsidRPr="004C5FD1">
        <w:t xml:space="preserve"> </w:t>
      </w:r>
      <w:r w:rsidRPr="004C5FD1">
        <w:t>рада</w:t>
      </w:r>
      <w:r w:rsidR="008A6972" w:rsidRPr="004C5FD1">
        <w:t xml:space="preserve"> </w:t>
      </w:r>
      <w:r w:rsidRPr="004C5FD1">
        <w:t>под</w:t>
      </w:r>
      <w:r w:rsidR="008A6972" w:rsidRPr="004C5FD1">
        <w:t xml:space="preserve"> </w:t>
      </w:r>
      <w:r w:rsidRPr="004C5FD1">
        <w:t>наводницима</w:t>
      </w:r>
      <w:r w:rsidR="008A6972" w:rsidRPr="004C5FD1">
        <w:t xml:space="preserve">, </w:t>
      </w:r>
      <w:r w:rsidRPr="004C5FD1">
        <w:t>назив</w:t>
      </w:r>
      <w:r w:rsidR="008A6972" w:rsidRPr="004C5FD1">
        <w:t xml:space="preserve"> </w:t>
      </w:r>
      <w:r w:rsidRPr="004C5FD1">
        <w:t>конференције</w:t>
      </w:r>
      <w:r w:rsidR="008A6972" w:rsidRPr="004C5FD1">
        <w:t xml:space="preserve"> (</w:t>
      </w:r>
      <w:r w:rsidRPr="004C5FD1">
        <w:t>односно</w:t>
      </w:r>
      <w:r w:rsidR="008A6972" w:rsidRPr="004C5FD1">
        <w:t xml:space="preserve"> </w:t>
      </w:r>
      <w:r w:rsidRPr="004C5FD1">
        <w:t>зборника</w:t>
      </w:r>
      <w:r w:rsidR="008A6972" w:rsidRPr="004C5FD1">
        <w:t xml:space="preserve"> </w:t>
      </w:r>
      <w:r w:rsidRPr="004C5FD1">
        <w:t>радова</w:t>
      </w:r>
      <w:r w:rsidR="008A6972" w:rsidRPr="004C5FD1">
        <w:t xml:space="preserve"> </w:t>
      </w:r>
      <w:r w:rsidRPr="004C5FD1">
        <w:t>са</w:t>
      </w:r>
      <w:r w:rsidR="008A6972" w:rsidRPr="004C5FD1">
        <w:t xml:space="preserve"> </w:t>
      </w:r>
      <w:r w:rsidRPr="004C5FD1">
        <w:t>конференције</w:t>
      </w:r>
      <w:r w:rsidR="008A6972" w:rsidRPr="004C5FD1">
        <w:t xml:space="preserve">) </w:t>
      </w:r>
      <w:r w:rsidR="000A46C2" w:rsidRPr="0031230F">
        <w:rPr>
          <w:i/>
        </w:rPr>
        <w:t>курзивом</w:t>
      </w:r>
      <w:r w:rsidR="008A6972" w:rsidRPr="0031230F">
        <w:t xml:space="preserve"> </w:t>
      </w:r>
      <w:r w:rsidRPr="004C5FD1">
        <w:t>и</w:t>
      </w:r>
      <w:r w:rsidR="008A6972" w:rsidRPr="004C5FD1">
        <w:t xml:space="preserve"> </w:t>
      </w:r>
      <w:r w:rsidRPr="004C5FD1">
        <w:t>годину</w:t>
      </w:r>
      <w:r w:rsidR="008A6972" w:rsidRPr="004C5FD1">
        <w:t xml:space="preserve"> </w:t>
      </w:r>
      <w:r w:rsidRPr="004C5FD1">
        <w:t>одржавања</w:t>
      </w:r>
      <w:r w:rsidR="008A6972" w:rsidRPr="004C5FD1">
        <w:t xml:space="preserve"> </w:t>
      </w:r>
      <w:r w:rsidRPr="004C5FD1">
        <w:t>конференције</w:t>
      </w:r>
      <w:r w:rsidR="008A6972" w:rsidRPr="004C5FD1">
        <w:t xml:space="preserve">. </w:t>
      </w:r>
    </w:p>
    <w:p w:rsidR="008A6972" w:rsidRPr="004C5FD1" w:rsidRDefault="006412E1" w:rsidP="008A6972">
      <w:pPr>
        <w:pStyle w:val="Osnovnitekst"/>
      </w:pPr>
      <w:r w:rsidRPr="004C5FD1">
        <w:t>За</w:t>
      </w:r>
      <w:r w:rsidR="008A6972" w:rsidRPr="004C5FD1">
        <w:t xml:space="preserve"> </w:t>
      </w:r>
      <w:r w:rsidRPr="004C5FD1">
        <w:t>документ</w:t>
      </w:r>
      <w:r w:rsidR="008A6972" w:rsidRPr="004C5FD1">
        <w:t xml:space="preserve"> </w:t>
      </w:r>
      <w:r w:rsidRPr="004C5FD1">
        <w:t>који</w:t>
      </w:r>
      <w:r w:rsidR="008A6972" w:rsidRPr="004C5FD1">
        <w:t xml:space="preserve"> </w:t>
      </w:r>
      <w:r w:rsidRPr="004C5FD1">
        <w:t>је</w:t>
      </w:r>
      <w:r w:rsidR="008A6972" w:rsidRPr="004C5FD1">
        <w:t xml:space="preserve"> </w:t>
      </w:r>
      <w:r w:rsidRPr="004C5FD1">
        <w:t>доступан</w:t>
      </w:r>
      <w:r w:rsidR="008A6972" w:rsidRPr="004C5FD1">
        <w:t xml:space="preserve"> </w:t>
      </w:r>
      <w:r w:rsidRPr="004C5FD1">
        <w:t>путем</w:t>
      </w:r>
      <w:r w:rsidR="008A6972" w:rsidRPr="004C5FD1">
        <w:t xml:space="preserve"> </w:t>
      </w:r>
      <w:r w:rsidRPr="004C5FD1">
        <w:t>Интернета</w:t>
      </w:r>
      <w:r w:rsidR="008A6972" w:rsidRPr="004C5FD1">
        <w:t xml:space="preserve"> </w:t>
      </w:r>
      <w:r w:rsidR="00CD781C">
        <w:fldChar w:fldCharType="begin"/>
      </w:r>
      <w:r w:rsidR="00CD781C">
        <w:instrText xml:space="preserve"> REF _Ref175248628 \r \h </w:instrText>
      </w:r>
      <w:r w:rsidR="00CD781C">
        <w:fldChar w:fldCharType="separate"/>
      </w:r>
      <w:r w:rsidR="00CD781C">
        <w:t>[4]</w:t>
      </w:r>
      <w:r w:rsidR="00CD781C">
        <w:fldChar w:fldCharType="end"/>
      </w:r>
      <w:r w:rsidR="008A6972" w:rsidRPr="004C5FD1">
        <w:t xml:space="preserve"> </w:t>
      </w:r>
      <w:r w:rsidRPr="004C5FD1">
        <w:t>наводе</w:t>
      </w:r>
      <w:r w:rsidR="008A6972" w:rsidRPr="004C5FD1">
        <w:t xml:space="preserve"> </w:t>
      </w:r>
      <w:r w:rsidRPr="004C5FD1">
        <w:t>се</w:t>
      </w:r>
      <w:r w:rsidR="008A6972" w:rsidRPr="004C5FD1">
        <w:t xml:space="preserve"> </w:t>
      </w:r>
      <w:r w:rsidRPr="004C5FD1">
        <w:t>имена</w:t>
      </w:r>
      <w:r w:rsidR="008A6972" w:rsidRPr="004C5FD1">
        <w:t xml:space="preserve"> </w:t>
      </w:r>
      <w:r w:rsidRPr="004C5FD1">
        <w:t>аутора</w:t>
      </w:r>
      <w:r w:rsidR="00F01B65" w:rsidRPr="004C5FD1">
        <w:t xml:space="preserve"> </w:t>
      </w:r>
      <w:r w:rsidRPr="004C5FD1">
        <w:t>ако</w:t>
      </w:r>
      <w:r w:rsidR="00F01B65" w:rsidRPr="004C5FD1">
        <w:t xml:space="preserve"> </w:t>
      </w:r>
      <w:r w:rsidRPr="004C5FD1">
        <w:t>су</w:t>
      </w:r>
      <w:r w:rsidR="00F01B65" w:rsidRPr="004C5FD1">
        <w:t xml:space="preserve"> </w:t>
      </w:r>
      <w:r w:rsidRPr="004C5FD1">
        <w:t>позната</w:t>
      </w:r>
      <w:r w:rsidR="008A6972" w:rsidRPr="004C5FD1">
        <w:t xml:space="preserve">, </w:t>
      </w:r>
      <w:r w:rsidRPr="004C5FD1">
        <w:t>назив</w:t>
      </w:r>
      <w:r w:rsidR="008A6972" w:rsidRPr="004C5FD1">
        <w:t xml:space="preserve"> </w:t>
      </w:r>
      <w:r w:rsidRPr="004C5FD1">
        <w:t>документа</w:t>
      </w:r>
      <w:r w:rsidR="00565081" w:rsidRPr="004C5FD1">
        <w:t>,</w:t>
      </w:r>
      <w:r w:rsidR="008A6972" w:rsidRPr="004C5FD1">
        <w:t xml:space="preserve"> </w:t>
      </w:r>
      <w:r w:rsidRPr="004C5FD1">
        <w:t>веб</w:t>
      </w:r>
      <w:r w:rsidR="00F01B65" w:rsidRPr="004C5FD1">
        <w:t xml:space="preserve"> </w:t>
      </w:r>
      <w:r w:rsidRPr="004C5FD1">
        <w:t>адреса</w:t>
      </w:r>
      <w:r w:rsidR="008A6972" w:rsidRPr="004C5FD1">
        <w:t xml:space="preserve"> </w:t>
      </w:r>
      <w:r w:rsidRPr="004C5FD1">
        <w:t>са</w:t>
      </w:r>
      <w:r w:rsidR="008A6972" w:rsidRPr="004C5FD1">
        <w:t xml:space="preserve"> </w:t>
      </w:r>
      <w:r w:rsidRPr="004C5FD1">
        <w:t>које</w:t>
      </w:r>
      <w:r w:rsidR="008A6972" w:rsidRPr="004C5FD1">
        <w:t xml:space="preserve"> </w:t>
      </w:r>
      <w:r w:rsidRPr="004C5FD1">
        <w:t>се</w:t>
      </w:r>
      <w:r w:rsidR="008A6972" w:rsidRPr="004C5FD1">
        <w:t xml:space="preserve"> </w:t>
      </w:r>
      <w:r w:rsidRPr="004C5FD1">
        <w:t>он</w:t>
      </w:r>
      <w:r w:rsidR="008A6972" w:rsidRPr="004C5FD1">
        <w:t xml:space="preserve"> </w:t>
      </w:r>
      <w:r w:rsidRPr="004C5FD1">
        <w:t>може</w:t>
      </w:r>
      <w:r w:rsidR="008A6972" w:rsidRPr="004C5FD1">
        <w:t xml:space="preserve"> </w:t>
      </w:r>
      <w:r w:rsidRPr="004C5FD1">
        <w:t>преузети</w:t>
      </w:r>
      <w:r w:rsidR="00565081" w:rsidRPr="004C5FD1">
        <w:t xml:space="preserve"> и датум када је последњи пут кандидат посетио дотичну веб адресу</w:t>
      </w:r>
      <w:r w:rsidR="008A6972" w:rsidRPr="004C5FD1">
        <w:t>.</w:t>
      </w:r>
    </w:p>
    <w:p w:rsidR="007C5175" w:rsidRPr="004C5FD1" w:rsidRDefault="007C5175" w:rsidP="007C5175">
      <w:pPr>
        <w:pStyle w:val="IInivonaslova-Potpoglavlje"/>
      </w:pPr>
      <w:bookmarkStart w:id="34" w:name="_Toc175249020"/>
      <w:r w:rsidRPr="004C5FD1">
        <w:t>Списак скраћеница</w:t>
      </w:r>
      <w:r w:rsidR="002F704B" w:rsidRPr="004C5FD1">
        <w:t>, слика и табела</w:t>
      </w:r>
      <w:bookmarkEnd w:id="34"/>
    </w:p>
    <w:p w:rsidR="007C5175" w:rsidRPr="004C5FD1" w:rsidRDefault="002F704B" w:rsidP="007C5175">
      <w:pPr>
        <w:pStyle w:val="Osnovnitekst"/>
      </w:pPr>
      <w:r w:rsidRPr="004C5FD1">
        <w:t xml:space="preserve">Списак скраћеница се наводи иза списка коришћене литературе. </w:t>
      </w:r>
      <w:r w:rsidR="007C5175" w:rsidRPr="004C5FD1">
        <w:t xml:space="preserve">Скраћенице навести у абецедном или азбучном редоследу. Ако се користе само скраћенице које воде порекло из енглеског језика препорука је да се користи абецедни редослед. </w:t>
      </w:r>
      <w:r w:rsidR="00634C6B" w:rsidRPr="004C5FD1">
        <w:t xml:space="preserve">Списак скраћеница се наводи у табели. </w:t>
      </w:r>
      <w:r w:rsidR="007C5175" w:rsidRPr="004C5FD1">
        <w:t xml:space="preserve">Скраћенице се наводе тако што се </w:t>
      </w:r>
      <w:r w:rsidR="00634C6B" w:rsidRPr="004C5FD1">
        <w:t xml:space="preserve">у </w:t>
      </w:r>
      <w:r w:rsidR="007C5175" w:rsidRPr="004C5FD1">
        <w:t>прво</w:t>
      </w:r>
      <w:r w:rsidR="00634C6B" w:rsidRPr="004C5FD1">
        <w:t>ј колони</w:t>
      </w:r>
      <w:r w:rsidR="007C5175" w:rsidRPr="004C5FD1">
        <w:t xml:space="preserve"> наведе скраћеница, а потом </w:t>
      </w:r>
      <w:r w:rsidR="00634C6B" w:rsidRPr="004C5FD1">
        <w:t xml:space="preserve">у другој колони </w:t>
      </w:r>
      <w:r w:rsidR="007C5175" w:rsidRPr="004C5FD1">
        <w:t xml:space="preserve">оригиналан назив од кога је потекла скраћеница. </w:t>
      </w:r>
    </w:p>
    <w:p w:rsidR="007C5175" w:rsidRPr="004C5FD1" w:rsidRDefault="002F704B" w:rsidP="007C5175">
      <w:pPr>
        <w:pStyle w:val="Osnovnitekst"/>
      </w:pPr>
      <w:r w:rsidRPr="004C5FD1">
        <w:t xml:space="preserve">Списак слика и табела се наводи иза списка скраћеница. </w:t>
      </w:r>
      <w:r w:rsidR="007C5175" w:rsidRPr="004C5FD1">
        <w:t xml:space="preserve">Списак слика и табела се аутоматски креира. Важно је да се користи стил </w:t>
      </w:r>
      <w:r w:rsidR="007C5175" w:rsidRPr="004C5FD1">
        <w:rPr>
          <w:u w:val="single"/>
        </w:rPr>
        <w:t>Oznaka slike</w:t>
      </w:r>
      <w:r w:rsidR="007C5175" w:rsidRPr="004C5FD1">
        <w:t xml:space="preserve"> за нумерацију и назив слике, односно </w:t>
      </w:r>
      <w:r w:rsidR="007C5175" w:rsidRPr="004C5FD1">
        <w:rPr>
          <w:u w:val="single"/>
        </w:rPr>
        <w:t>Oznaka tabele</w:t>
      </w:r>
      <w:r w:rsidR="007C5175" w:rsidRPr="004C5FD1">
        <w:t xml:space="preserve"> за нумерацију и назив табеле, пошто се аутоматски креиране листе заснивају на наведеним стиловима. Десним кликом миша на листу слика/табела и одабиром опције </w:t>
      </w:r>
      <w:r w:rsidR="007C5175" w:rsidRPr="004C5FD1">
        <w:rPr>
          <w:i/>
        </w:rPr>
        <w:t>Update Field</w:t>
      </w:r>
      <w:r w:rsidR="007C5175" w:rsidRPr="004C5FD1">
        <w:t xml:space="preserve"> се освежава списак слика/табела.</w:t>
      </w:r>
      <w:r w:rsidR="00D850AA" w:rsidRPr="004C5FD1">
        <w:t xml:space="preserve"> </w:t>
      </w:r>
      <w:r w:rsidR="003E07BC" w:rsidRPr="004C5FD1">
        <w:t xml:space="preserve">Свака промена у називима слика и табела захтева употребу наведене опције за освежавање списка. </w:t>
      </w:r>
      <w:r w:rsidR="00D850AA" w:rsidRPr="004C5FD1">
        <w:t xml:space="preserve">У додатку </w:t>
      </w:r>
      <w:r w:rsidR="00CD781C">
        <w:fldChar w:fldCharType="begin"/>
      </w:r>
      <w:r w:rsidR="00CD781C">
        <w:instrText xml:space="preserve"> REF _Ref175248860 \r \h </w:instrText>
      </w:r>
      <w:r w:rsidR="00CD781C">
        <w:fldChar w:fldCharType="separate"/>
      </w:r>
      <w:r w:rsidR="00CD781C">
        <w:t>A.9</w:t>
      </w:r>
      <w:r w:rsidR="00CD781C">
        <w:fldChar w:fldCharType="end"/>
      </w:r>
      <w:r w:rsidR="00D850AA" w:rsidRPr="004C5FD1">
        <w:t xml:space="preserve"> је објашњено како креирати списак слика, односно табела уколико се грешком избрише списак слика/табела који већ постоји у овом документу.</w:t>
      </w:r>
    </w:p>
    <w:p w:rsidR="002F704B" w:rsidRPr="004C5FD1" w:rsidRDefault="002F704B" w:rsidP="007C5175">
      <w:pPr>
        <w:pStyle w:val="Osnovnitekst"/>
      </w:pPr>
      <w:r w:rsidRPr="004C5FD1">
        <w:t xml:space="preserve">За форматирање наслова списка скраћеница, слика и табела се користи стил </w:t>
      </w:r>
      <w:r w:rsidRPr="004C5FD1">
        <w:rPr>
          <w:u w:val="single"/>
        </w:rPr>
        <w:t>Sadrzaj/Literatura.</w:t>
      </w:r>
    </w:p>
    <w:p w:rsidR="00AD7394" w:rsidRPr="004C5FD1" w:rsidRDefault="006412E1" w:rsidP="00AD7394">
      <w:pPr>
        <w:pStyle w:val="IInivonaslova-Potpoglavlje"/>
      </w:pPr>
      <w:bookmarkStart w:id="35" w:name="_Toc175249021"/>
      <w:r w:rsidRPr="004C5FD1">
        <w:t>Прилози</w:t>
      </w:r>
      <w:bookmarkEnd w:id="35"/>
    </w:p>
    <w:p w:rsidR="008A6972" w:rsidRPr="004C5FD1" w:rsidRDefault="006412E1" w:rsidP="008A6972">
      <w:pPr>
        <w:pStyle w:val="Osnovnitekst"/>
      </w:pPr>
      <w:r w:rsidRPr="004C5FD1">
        <w:t>У</w:t>
      </w:r>
      <w:r w:rsidR="0051626B" w:rsidRPr="004C5FD1">
        <w:t xml:space="preserve"> </w:t>
      </w:r>
      <w:r w:rsidRPr="004C5FD1">
        <w:t>прилозима</w:t>
      </w:r>
      <w:r w:rsidR="0051626B" w:rsidRPr="004C5FD1">
        <w:t xml:space="preserve"> </w:t>
      </w:r>
      <w:r w:rsidRPr="004C5FD1">
        <w:t>се</w:t>
      </w:r>
      <w:r w:rsidR="0051626B" w:rsidRPr="004C5FD1">
        <w:t xml:space="preserve"> </w:t>
      </w:r>
      <w:r w:rsidRPr="004C5FD1">
        <w:t>може</w:t>
      </w:r>
      <w:r w:rsidR="0051626B" w:rsidRPr="004C5FD1">
        <w:t xml:space="preserve"> </w:t>
      </w:r>
      <w:r w:rsidRPr="004C5FD1">
        <w:t>дати</w:t>
      </w:r>
      <w:r w:rsidR="0051626B" w:rsidRPr="004C5FD1">
        <w:t xml:space="preserve"> </w:t>
      </w:r>
      <w:r w:rsidRPr="004C5FD1">
        <w:t>програмски</w:t>
      </w:r>
      <w:r w:rsidR="0051626B" w:rsidRPr="004C5FD1">
        <w:t xml:space="preserve"> </w:t>
      </w:r>
      <w:r w:rsidRPr="004C5FD1">
        <w:t>код</w:t>
      </w:r>
      <w:r w:rsidR="0051626B" w:rsidRPr="004C5FD1">
        <w:t xml:space="preserve"> </w:t>
      </w:r>
      <w:r w:rsidRPr="004C5FD1">
        <w:t>или</w:t>
      </w:r>
      <w:r w:rsidR="0051626B" w:rsidRPr="004C5FD1">
        <w:t xml:space="preserve"> </w:t>
      </w:r>
      <w:r w:rsidRPr="004C5FD1">
        <w:t>нека</w:t>
      </w:r>
      <w:r w:rsidR="0051626B" w:rsidRPr="004C5FD1">
        <w:t xml:space="preserve"> </w:t>
      </w:r>
      <w:r w:rsidRPr="004C5FD1">
        <w:t>додатна</w:t>
      </w:r>
      <w:r w:rsidR="0051626B" w:rsidRPr="004C5FD1">
        <w:t xml:space="preserve"> </w:t>
      </w:r>
      <w:r w:rsidRPr="004C5FD1">
        <w:t>теоријска</w:t>
      </w:r>
      <w:r w:rsidR="0051626B" w:rsidRPr="004C5FD1">
        <w:t xml:space="preserve"> </w:t>
      </w:r>
      <w:r w:rsidRPr="004C5FD1">
        <w:t>појашњења</w:t>
      </w:r>
      <w:r w:rsidR="0051626B" w:rsidRPr="004C5FD1">
        <w:t xml:space="preserve">, </w:t>
      </w:r>
      <w:r w:rsidRPr="004C5FD1">
        <w:t>чије</w:t>
      </w:r>
      <w:r w:rsidR="0051626B" w:rsidRPr="004C5FD1">
        <w:t xml:space="preserve"> </w:t>
      </w:r>
      <w:r w:rsidRPr="004C5FD1">
        <w:t>би</w:t>
      </w:r>
      <w:r w:rsidR="0051626B" w:rsidRPr="004C5FD1">
        <w:t xml:space="preserve"> </w:t>
      </w:r>
      <w:r w:rsidRPr="004C5FD1">
        <w:t>излагање</w:t>
      </w:r>
      <w:r w:rsidR="0051626B" w:rsidRPr="004C5FD1">
        <w:t xml:space="preserve"> </w:t>
      </w:r>
      <w:r w:rsidRPr="004C5FD1">
        <w:t>у</w:t>
      </w:r>
      <w:r w:rsidR="0051626B" w:rsidRPr="004C5FD1">
        <w:t xml:space="preserve"> </w:t>
      </w:r>
      <w:r w:rsidRPr="004C5FD1">
        <w:t>централном</w:t>
      </w:r>
      <w:r w:rsidR="0051626B" w:rsidRPr="004C5FD1">
        <w:t xml:space="preserve"> </w:t>
      </w:r>
      <w:r w:rsidRPr="004C5FD1">
        <w:t>тексту</w:t>
      </w:r>
      <w:r w:rsidR="0051626B" w:rsidRPr="004C5FD1">
        <w:t xml:space="preserve"> </w:t>
      </w:r>
      <w:r w:rsidRPr="004C5FD1">
        <w:t>тезе</w:t>
      </w:r>
      <w:r w:rsidR="0051626B" w:rsidRPr="004C5FD1">
        <w:t xml:space="preserve"> </w:t>
      </w:r>
      <w:r w:rsidRPr="004C5FD1">
        <w:t>представљало</w:t>
      </w:r>
      <w:r w:rsidR="0051626B" w:rsidRPr="004C5FD1">
        <w:t xml:space="preserve"> </w:t>
      </w:r>
      <w:r w:rsidRPr="004C5FD1">
        <w:t>дигресију</w:t>
      </w:r>
      <w:r w:rsidR="0051626B" w:rsidRPr="004C5FD1">
        <w:t xml:space="preserve">, </w:t>
      </w:r>
      <w:r w:rsidRPr="004C5FD1">
        <w:t>а</w:t>
      </w:r>
      <w:r w:rsidR="0051626B" w:rsidRPr="004C5FD1">
        <w:t xml:space="preserve"> </w:t>
      </w:r>
      <w:r w:rsidRPr="004C5FD1">
        <w:t>није</w:t>
      </w:r>
      <w:r w:rsidR="0051626B" w:rsidRPr="004C5FD1">
        <w:t xml:space="preserve"> </w:t>
      </w:r>
      <w:r w:rsidRPr="004C5FD1">
        <w:t>увек</w:t>
      </w:r>
      <w:r w:rsidR="0051626B" w:rsidRPr="004C5FD1">
        <w:t xml:space="preserve"> </w:t>
      </w:r>
      <w:r w:rsidRPr="004C5FD1">
        <w:t>неопходно</w:t>
      </w:r>
      <w:r w:rsidR="0051626B" w:rsidRPr="004C5FD1">
        <w:t xml:space="preserve"> </w:t>
      </w:r>
      <w:r w:rsidRPr="004C5FD1">
        <w:t>за</w:t>
      </w:r>
      <w:r w:rsidR="0051626B" w:rsidRPr="004C5FD1">
        <w:t xml:space="preserve"> </w:t>
      </w:r>
      <w:r w:rsidRPr="004C5FD1">
        <w:t>разумевање</w:t>
      </w:r>
      <w:r w:rsidR="0051626B" w:rsidRPr="004C5FD1">
        <w:t xml:space="preserve"> </w:t>
      </w:r>
      <w:r w:rsidRPr="004C5FD1">
        <w:t>текста</w:t>
      </w:r>
      <w:r w:rsidR="0051626B" w:rsidRPr="004C5FD1">
        <w:t xml:space="preserve"> </w:t>
      </w:r>
      <w:r w:rsidRPr="004C5FD1">
        <w:t>тезе</w:t>
      </w:r>
      <w:r w:rsidR="0051626B" w:rsidRPr="004C5FD1">
        <w:t xml:space="preserve">. </w:t>
      </w:r>
      <w:r w:rsidRPr="004C5FD1">
        <w:t>Текст</w:t>
      </w:r>
      <w:r w:rsidR="0051626B" w:rsidRPr="004C5FD1">
        <w:t xml:space="preserve"> </w:t>
      </w:r>
      <w:r w:rsidRPr="004C5FD1">
        <w:t>прилога</w:t>
      </w:r>
      <w:r w:rsidR="0051626B" w:rsidRPr="004C5FD1">
        <w:t xml:space="preserve"> </w:t>
      </w:r>
      <w:r w:rsidRPr="004C5FD1">
        <w:t>може</w:t>
      </w:r>
      <w:r w:rsidR="0051626B" w:rsidRPr="004C5FD1">
        <w:t xml:space="preserve"> </w:t>
      </w:r>
      <w:r w:rsidRPr="004C5FD1">
        <w:t>бити</w:t>
      </w:r>
      <w:r w:rsidR="0051626B" w:rsidRPr="004C5FD1">
        <w:t xml:space="preserve"> </w:t>
      </w:r>
      <w:r w:rsidRPr="004C5FD1">
        <w:t>организован</w:t>
      </w:r>
      <w:r w:rsidR="0051626B" w:rsidRPr="004C5FD1">
        <w:t xml:space="preserve"> </w:t>
      </w:r>
      <w:r w:rsidRPr="004C5FD1">
        <w:t>у</w:t>
      </w:r>
      <w:r w:rsidR="0051626B" w:rsidRPr="004C5FD1">
        <w:t xml:space="preserve"> </w:t>
      </w:r>
      <w:r w:rsidRPr="004C5FD1">
        <w:t>хијерархијски</w:t>
      </w:r>
      <w:r w:rsidR="0051626B" w:rsidRPr="004C5FD1">
        <w:t xml:space="preserve"> </w:t>
      </w:r>
      <w:r w:rsidRPr="004C5FD1">
        <w:t>уређене</w:t>
      </w:r>
      <w:r w:rsidR="0051626B" w:rsidRPr="004C5FD1">
        <w:t xml:space="preserve"> </w:t>
      </w:r>
      <w:r w:rsidRPr="004C5FD1">
        <w:t>целине</w:t>
      </w:r>
      <w:r w:rsidR="0051626B" w:rsidRPr="004C5FD1">
        <w:t xml:space="preserve">, </w:t>
      </w:r>
      <w:r w:rsidRPr="004C5FD1">
        <w:t>као</w:t>
      </w:r>
      <w:r w:rsidR="0051626B" w:rsidRPr="004C5FD1">
        <w:t xml:space="preserve"> </w:t>
      </w:r>
      <w:r w:rsidRPr="004C5FD1">
        <w:t>и</w:t>
      </w:r>
      <w:r w:rsidR="0051626B" w:rsidRPr="004C5FD1">
        <w:t xml:space="preserve"> </w:t>
      </w:r>
      <w:r w:rsidRPr="004C5FD1">
        <w:t>текст</w:t>
      </w:r>
      <w:r w:rsidR="0051626B" w:rsidRPr="004C5FD1">
        <w:t xml:space="preserve"> </w:t>
      </w:r>
      <w:r w:rsidRPr="004C5FD1">
        <w:t>поглавља</w:t>
      </w:r>
      <w:r w:rsidR="0051626B" w:rsidRPr="004C5FD1">
        <w:t xml:space="preserve">. </w:t>
      </w:r>
      <w:r w:rsidRPr="004C5FD1">
        <w:t>За</w:t>
      </w:r>
      <w:r w:rsidR="0051626B" w:rsidRPr="004C5FD1">
        <w:t xml:space="preserve"> </w:t>
      </w:r>
      <w:r w:rsidRPr="004C5FD1">
        <w:t>форматирање</w:t>
      </w:r>
      <w:r w:rsidR="0051626B" w:rsidRPr="004C5FD1">
        <w:t xml:space="preserve"> </w:t>
      </w:r>
      <w:r w:rsidRPr="004C5FD1">
        <w:t>наслова</w:t>
      </w:r>
      <w:r w:rsidR="0051626B" w:rsidRPr="004C5FD1">
        <w:t xml:space="preserve"> </w:t>
      </w:r>
      <w:r w:rsidRPr="004C5FD1">
        <w:t>прилога</w:t>
      </w:r>
      <w:r w:rsidR="0051626B" w:rsidRPr="004C5FD1">
        <w:t xml:space="preserve"> </w:t>
      </w:r>
      <w:r w:rsidRPr="004C5FD1">
        <w:t>користити</w:t>
      </w:r>
      <w:r w:rsidR="00A14EB5" w:rsidRPr="004C5FD1">
        <w:t xml:space="preserve"> </w:t>
      </w:r>
      <w:r w:rsidRPr="004C5FD1">
        <w:t>стил</w:t>
      </w:r>
      <w:r w:rsidR="00A14EB5" w:rsidRPr="004C5FD1">
        <w:t xml:space="preserve"> </w:t>
      </w:r>
      <w:r w:rsidR="00DB0F7D" w:rsidRPr="004C5FD1">
        <w:rPr>
          <w:u w:val="single"/>
        </w:rPr>
        <w:t>Prilog</w:t>
      </w:r>
      <w:r w:rsidR="00A14EB5" w:rsidRPr="004C5FD1">
        <w:rPr>
          <w:u w:val="single"/>
        </w:rPr>
        <w:t xml:space="preserve"> – </w:t>
      </w:r>
      <w:r w:rsidR="00B80208" w:rsidRPr="004C5FD1">
        <w:rPr>
          <w:u w:val="single"/>
        </w:rPr>
        <w:t>I</w:t>
      </w:r>
      <w:r w:rsidR="00A14EB5" w:rsidRPr="004C5FD1">
        <w:rPr>
          <w:u w:val="single"/>
        </w:rPr>
        <w:t xml:space="preserve"> </w:t>
      </w:r>
      <w:r w:rsidR="00DB0F7D" w:rsidRPr="004C5FD1">
        <w:rPr>
          <w:u w:val="single"/>
        </w:rPr>
        <w:t>nivo</w:t>
      </w:r>
      <w:r w:rsidR="00A14EB5" w:rsidRPr="004C5FD1">
        <w:rPr>
          <w:u w:val="single"/>
        </w:rPr>
        <w:t xml:space="preserve"> </w:t>
      </w:r>
      <w:r w:rsidR="00DB0F7D" w:rsidRPr="004C5FD1">
        <w:rPr>
          <w:u w:val="single"/>
        </w:rPr>
        <w:t>naslova</w:t>
      </w:r>
      <w:r w:rsidR="0051626B" w:rsidRPr="004C5FD1">
        <w:t xml:space="preserve">, </w:t>
      </w:r>
      <w:r w:rsidRPr="004C5FD1">
        <w:t>а</w:t>
      </w:r>
      <w:r w:rsidR="0051626B" w:rsidRPr="004C5FD1">
        <w:t xml:space="preserve"> </w:t>
      </w:r>
      <w:r w:rsidRPr="004C5FD1">
        <w:t>у</w:t>
      </w:r>
      <w:r w:rsidR="0051626B" w:rsidRPr="004C5FD1">
        <w:t xml:space="preserve"> </w:t>
      </w:r>
      <w:r w:rsidRPr="004C5FD1">
        <w:t>случају</w:t>
      </w:r>
      <w:r w:rsidR="0051626B" w:rsidRPr="004C5FD1">
        <w:t xml:space="preserve"> </w:t>
      </w:r>
      <w:r w:rsidRPr="004C5FD1">
        <w:t>потребе</w:t>
      </w:r>
      <w:r w:rsidR="00A14EB5" w:rsidRPr="004C5FD1">
        <w:t xml:space="preserve"> </w:t>
      </w:r>
      <w:r w:rsidRPr="004C5FD1">
        <w:t>на</w:t>
      </w:r>
      <w:r w:rsidR="00A14EB5" w:rsidRPr="004C5FD1">
        <w:t xml:space="preserve"> </w:t>
      </w:r>
      <w:r w:rsidRPr="004C5FD1">
        <w:t>располагању</w:t>
      </w:r>
      <w:r w:rsidR="00A14EB5" w:rsidRPr="004C5FD1">
        <w:t xml:space="preserve"> </w:t>
      </w:r>
      <w:r w:rsidRPr="004C5FD1">
        <w:t>су</w:t>
      </w:r>
      <w:r w:rsidR="00A14EB5" w:rsidRPr="004C5FD1">
        <w:t xml:space="preserve"> </w:t>
      </w:r>
      <w:r w:rsidRPr="004C5FD1">
        <w:t>и</w:t>
      </w:r>
      <w:r w:rsidR="00A14EB5" w:rsidRPr="004C5FD1">
        <w:t xml:space="preserve"> </w:t>
      </w:r>
      <w:r w:rsidRPr="004C5FD1">
        <w:t>стилови</w:t>
      </w:r>
      <w:r w:rsidR="00A14EB5" w:rsidRPr="004C5FD1">
        <w:t xml:space="preserve"> </w:t>
      </w:r>
      <w:r w:rsidR="00DB0F7D" w:rsidRPr="004C5FD1">
        <w:rPr>
          <w:u w:val="single"/>
        </w:rPr>
        <w:t>Prilog</w:t>
      </w:r>
      <w:r w:rsidR="00A14EB5" w:rsidRPr="004C5FD1">
        <w:rPr>
          <w:u w:val="single"/>
        </w:rPr>
        <w:t xml:space="preserve"> – </w:t>
      </w:r>
      <w:r w:rsidR="00B80208" w:rsidRPr="004C5FD1">
        <w:rPr>
          <w:u w:val="single"/>
        </w:rPr>
        <w:t>II</w:t>
      </w:r>
      <w:r w:rsidR="00A14EB5" w:rsidRPr="004C5FD1">
        <w:rPr>
          <w:u w:val="single"/>
        </w:rPr>
        <w:t xml:space="preserve"> </w:t>
      </w:r>
      <w:r w:rsidR="00DB0F7D" w:rsidRPr="004C5FD1">
        <w:rPr>
          <w:u w:val="single"/>
        </w:rPr>
        <w:t>nivo</w:t>
      </w:r>
      <w:r w:rsidR="00A14EB5" w:rsidRPr="004C5FD1">
        <w:rPr>
          <w:u w:val="single"/>
        </w:rPr>
        <w:t xml:space="preserve"> </w:t>
      </w:r>
      <w:r w:rsidR="00DB0F7D" w:rsidRPr="004C5FD1">
        <w:rPr>
          <w:u w:val="single"/>
        </w:rPr>
        <w:t>naslova</w:t>
      </w:r>
      <w:r w:rsidR="00A14EB5" w:rsidRPr="004C5FD1">
        <w:t xml:space="preserve">, </w:t>
      </w:r>
      <w:r w:rsidR="00DB0F7D" w:rsidRPr="004C5FD1">
        <w:rPr>
          <w:u w:val="single"/>
        </w:rPr>
        <w:t>Prilog</w:t>
      </w:r>
      <w:r w:rsidR="00A14EB5" w:rsidRPr="004C5FD1">
        <w:rPr>
          <w:u w:val="single"/>
        </w:rPr>
        <w:t xml:space="preserve"> – </w:t>
      </w:r>
      <w:r w:rsidR="00B80208" w:rsidRPr="004C5FD1">
        <w:rPr>
          <w:u w:val="single"/>
        </w:rPr>
        <w:t>III</w:t>
      </w:r>
      <w:r w:rsidR="00A14EB5" w:rsidRPr="004C5FD1">
        <w:rPr>
          <w:u w:val="single"/>
        </w:rPr>
        <w:t xml:space="preserve"> </w:t>
      </w:r>
      <w:r w:rsidR="00DB0F7D" w:rsidRPr="004C5FD1">
        <w:rPr>
          <w:u w:val="single"/>
        </w:rPr>
        <w:t>nivo</w:t>
      </w:r>
      <w:r w:rsidR="00A14EB5" w:rsidRPr="004C5FD1">
        <w:rPr>
          <w:u w:val="single"/>
        </w:rPr>
        <w:t xml:space="preserve"> </w:t>
      </w:r>
      <w:r w:rsidR="00DB0F7D" w:rsidRPr="004C5FD1">
        <w:rPr>
          <w:u w:val="single"/>
        </w:rPr>
        <w:t>naslova</w:t>
      </w:r>
      <w:r w:rsidR="00A14EB5" w:rsidRPr="004C5FD1">
        <w:t xml:space="preserve">, </w:t>
      </w:r>
      <w:r w:rsidR="00DB0F7D" w:rsidRPr="004C5FD1">
        <w:rPr>
          <w:u w:val="single"/>
        </w:rPr>
        <w:t>Prilog</w:t>
      </w:r>
      <w:r w:rsidR="00A14EB5" w:rsidRPr="004C5FD1">
        <w:rPr>
          <w:u w:val="single"/>
        </w:rPr>
        <w:t xml:space="preserve"> – </w:t>
      </w:r>
      <w:r w:rsidR="00B80208" w:rsidRPr="004C5FD1">
        <w:rPr>
          <w:u w:val="single"/>
        </w:rPr>
        <w:t>IV</w:t>
      </w:r>
      <w:r w:rsidR="00A14EB5" w:rsidRPr="004C5FD1">
        <w:rPr>
          <w:u w:val="single"/>
        </w:rPr>
        <w:t xml:space="preserve"> </w:t>
      </w:r>
      <w:r w:rsidR="00DB0F7D" w:rsidRPr="004C5FD1">
        <w:rPr>
          <w:u w:val="single"/>
        </w:rPr>
        <w:t>nivo</w:t>
      </w:r>
      <w:r w:rsidR="00A14EB5" w:rsidRPr="004C5FD1">
        <w:rPr>
          <w:u w:val="single"/>
        </w:rPr>
        <w:t xml:space="preserve"> </w:t>
      </w:r>
      <w:r w:rsidR="00DB0F7D" w:rsidRPr="004C5FD1">
        <w:rPr>
          <w:u w:val="single"/>
        </w:rPr>
        <w:t>naslova</w:t>
      </w:r>
      <w:r w:rsidR="0051626B" w:rsidRPr="004C5FD1">
        <w:t>.</w:t>
      </w:r>
    </w:p>
    <w:p w:rsidR="00C95BA0" w:rsidRPr="004C5FD1" w:rsidRDefault="006412E1" w:rsidP="00C95BA0">
      <w:pPr>
        <w:pStyle w:val="IInivonaslova-Potpoglavlje"/>
      </w:pPr>
      <w:bookmarkStart w:id="36" w:name="_Toc175249022"/>
      <w:r w:rsidRPr="004C5FD1">
        <w:t>Садржај</w:t>
      </w:r>
      <w:bookmarkEnd w:id="36"/>
    </w:p>
    <w:p w:rsidR="00C95BA0" w:rsidRPr="004C5FD1" w:rsidRDefault="006412E1" w:rsidP="00C95BA0">
      <w:pPr>
        <w:pStyle w:val="Osnovnitekst"/>
      </w:pPr>
      <w:r w:rsidRPr="004C5FD1">
        <w:t>Уколико</w:t>
      </w:r>
      <w:r w:rsidR="00C95BA0" w:rsidRPr="004C5FD1">
        <w:t xml:space="preserve"> </w:t>
      </w:r>
      <w:r w:rsidRPr="004C5FD1">
        <w:t>се</w:t>
      </w:r>
      <w:r w:rsidR="00C95BA0" w:rsidRPr="004C5FD1">
        <w:t xml:space="preserve"> </w:t>
      </w:r>
      <w:r w:rsidRPr="004C5FD1">
        <w:t>стилови</w:t>
      </w:r>
      <w:r w:rsidR="00C95BA0" w:rsidRPr="004C5FD1">
        <w:t xml:space="preserve"> </w:t>
      </w:r>
      <w:r w:rsidRPr="004C5FD1">
        <w:t>свих</w:t>
      </w:r>
      <w:r w:rsidR="00C95BA0" w:rsidRPr="004C5FD1">
        <w:t xml:space="preserve"> </w:t>
      </w:r>
      <w:r w:rsidRPr="004C5FD1">
        <w:t>наслова</w:t>
      </w:r>
      <w:r w:rsidR="00C95BA0" w:rsidRPr="004C5FD1">
        <w:t xml:space="preserve"> </w:t>
      </w:r>
      <w:r w:rsidRPr="004C5FD1">
        <w:t>у</w:t>
      </w:r>
      <w:r w:rsidR="00C95BA0" w:rsidRPr="004C5FD1">
        <w:t xml:space="preserve"> </w:t>
      </w:r>
      <w:r w:rsidRPr="004C5FD1">
        <w:t>тексту</w:t>
      </w:r>
      <w:r w:rsidR="00C95BA0" w:rsidRPr="004C5FD1">
        <w:t xml:space="preserve"> </w:t>
      </w:r>
      <w:r w:rsidRPr="004C5FD1">
        <w:t>прецизно</w:t>
      </w:r>
      <w:r w:rsidR="00C95BA0" w:rsidRPr="004C5FD1">
        <w:t xml:space="preserve"> </w:t>
      </w:r>
      <w:r w:rsidRPr="004C5FD1">
        <w:t>дефинишу</w:t>
      </w:r>
      <w:r w:rsidR="00C95BA0" w:rsidRPr="004C5FD1">
        <w:t xml:space="preserve">, </w:t>
      </w:r>
      <w:r w:rsidRPr="004C5FD1">
        <w:t>могуће</w:t>
      </w:r>
      <w:r w:rsidR="00C95BA0" w:rsidRPr="004C5FD1">
        <w:t xml:space="preserve"> </w:t>
      </w:r>
      <w:r w:rsidRPr="004C5FD1">
        <w:t>је</w:t>
      </w:r>
      <w:r w:rsidR="00C95BA0" w:rsidRPr="004C5FD1">
        <w:t xml:space="preserve"> </w:t>
      </w:r>
      <w:r w:rsidRPr="004C5FD1">
        <w:t>аутоматски</w:t>
      </w:r>
      <w:r w:rsidR="00C95BA0" w:rsidRPr="004C5FD1">
        <w:t xml:space="preserve"> </w:t>
      </w:r>
      <w:r w:rsidRPr="004C5FD1">
        <w:t>убацити</w:t>
      </w:r>
      <w:r w:rsidR="00C95BA0" w:rsidRPr="004C5FD1">
        <w:t xml:space="preserve"> </w:t>
      </w:r>
      <w:r w:rsidRPr="004C5FD1">
        <w:t>садржај</w:t>
      </w:r>
      <w:r w:rsidR="00C95BA0" w:rsidRPr="004C5FD1">
        <w:t xml:space="preserve"> </w:t>
      </w:r>
      <w:r w:rsidRPr="004C5FD1">
        <w:t>у</w:t>
      </w:r>
      <w:r w:rsidR="00C95BA0" w:rsidRPr="004C5FD1">
        <w:t xml:space="preserve"> </w:t>
      </w:r>
      <w:r w:rsidR="00B80208" w:rsidRPr="004C5FD1">
        <w:rPr>
          <w:i/>
        </w:rPr>
        <w:t>Word</w:t>
      </w:r>
      <w:r w:rsidR="00C95BA0" w:rsidRPr="004C5FD1">
        <w:t xml:space="preserve"> </w:t>
      </w:r>
      <w:r w:rsidRPr="004C5FD1">
        <w:t>документ</w:t>
      </w:r>
      <w:r w:rsidR="00C95BA0" w:rsidRPr="004C5FD1">
        <w:t xml:space="preserve">. </w:t>
      </w:r>
      <w:r w:rsidRPr="004C5FD1">
        <w:t>На</w:t>
      </w:r>
      <w:r w:rsidR="00C95BA0" w:rsidRPr="004C5FD1">
        <w:t xml:space="preserve"> </w:t>
      </w:r>
      <w:r w:rsidRPr="004C5FD1">
        <w:t>крају</w:t>
      </w:r>
      <w:r w:rsidR="00C95BA0" w:rsidRPr="004C5FD1">
        <w:t xml:space="preserve"> </w:t>
      </w:r>
      <w:r w:rsidRPr="004C5FD1">
        <w:t>писања</w:t>
      </w:r>
      <w:r w:rsidR="00C95BA0" w:rsidRPr="004C5FD1">
        <w:t xml:space="preserve">, </w:t>
      </w:r>
      <w:r w:rsidRPr="004C5FD1">
        <w:t>пошто</w:t>
      </w:r>
      <w:r w:rsidR="00C95BA0" w:rsidRPr="004C5FD1">
        <w:t xml:space="preserve"> </w:t>
      </w:r>
      <w:r w:rsidRPr="004C5FD1">
        <w:t>постоје</w:t>
      </w:r>
      <w:r w:rsidR="00C95BA0" w:rsidRPr="004C5FD1">
        <w:t xml:space="preserve"> </w:t>
      </w:r>
      <w:r w:rsidRPr="004C5FD1">
        <w:t>сва</w:t>
      </w:r>
      <w:r w:rsidR="00C95BA0" w:rsidRPr="004C5FD1">
        <w:t xml:space="preserve"> </w:t>
      </w:r>
      <w:r w:rsidRPr="004C5FD1">
        <w:t>поглавља</w:t>
      </w:r>
      <w:r w:rsidR="00C95BA0" w:rsidRPr="004C5FD1">
        <w:t xml:space="preserve">, </w:t>
      </w:r>
      <w:r w:rsidRPr="004C5FD1">
        <w:t>списак</w:t>
      </w:r>
      <w:r w:rsidR="00C95BA0" w:rsidRPr="004C5FD1">
        <w:t xml:space="preserve"> </w:t>
      </w:r>
      <w:r w:rsidRPr="004C5FD1">
        <w:t>литературе</w:t>
      </w:r>
      <w:r w:rsidR="00C95BA0" w:rsidRPr="004C5FD1">
        <w:t xml:space="preserve"> </w:t>
      </w:r>
      <w:r w:rsidRPr="004C5FD1">
        <w:t>и</w:t>
      </w:r>
      <w:r w:rsidR="00C95BA0" w:rsidRPr="004C5FD1">
        <w:t xml:space="preserve"> </w:t>
      </w:r>
      <w:r w:rsidRPr="004C5FD1">
        <w:t>прилози</w:t>
      </w:r>
      <w:r w:rsidR="00C95BA0" w:rsidRPr="004C5FD1">
        <w:t xml:space="preserve">, </w:t>
      </w:r>
      <w:r w:rsidRPr="004C5FD1">
        <w:t>треба</w:t>
      </w:r>
      <w:r w:rsidR="00C95BA0" w:rsidRPr="004C5FD1">
        <w:t xml:space="preserve"> </w:t>
      </w:r>
      <w:r w:rsidRPr="004C5FD1">
        <w:t>извршити</w:t>
      </w:r>
      <w:r w:rsidR="00C95BA0" w:rsidRPr="004C5FD1">
        <w:t xml:space="preserve"> </w:t>
      </w:r>
      <w:r w:rsidRPr="004C5FD1">
        <w:t>ажурирање</w:t>
      </w:r>
      <w:r w:rsidR="00C95BA0" w:rsidRPr="004C5FD1">
        <w:t xml:space="preserve"> </w:t>
      </w:r>
      <w:r w:rsidRPr="004C5FD1">
        <w:t>садржаја</w:t>
      </w:r>
      <w:r w:rsidR="00C95BA0" w:rsidRPr="004C5FD1">
        <w:t xml:space="preserve"> </w:t>
      </w:r>
      <w:r w:rsidRPr="004C5FD1">
        <w:t>датог</w:t>
      </w:r>
      <w:r w:rsidR="00C95BA0" w:rsidRPr="004C5FD1">
        <w:t xml:space="preserve"> </w:t>
      </w:r>
      <w:r w:rsidRPr="004C5FD1">
        <w:t>у</w:t>
      </w:r>
      <w:r w:rsidR="00C95BA0" w:rsidRPr="004C5FD1">
        <w:t xml:space="preserve"> </w:t>
      </w:r>
      <w:r w:rsidRPr="004C5FD1">
        <w:t>овом</w:t>
      </w:r>
      <w:r w:rsidR="00C95BA0" w:rsidRPr="004C5FD1">
        <w:t xml:space="preserve"> </w:t>
      </w:r>
      <w:r w:rsidRPr="004C5FD1">
        <w:t>документу</w:t>
      </w:r>
      <w:r w:rsidR="00C95BA0" w:rsidRPr="004C5FD1">
        <w:t xml:space="preserve">, </w:t>
      </w:r>
      <w:r w:rsidRPr="004C5FD1">
        <w:t>тако</w:t>
      </w:r>
      <w:r w:rsidR="00C95BA0" w:rsidRPr="004C5FD1">
        <w:t xml:space="preserve"> </w:t>
      </w:r>
      <w:r w:rsidRPr="004C5FD1">
        <w:t>што</w:t>
      </w:r>
      <w:r w:rsidR="00C95BA0" w:rsidRPr="004C5FD1">
        <w:t xml:space="preserve"> </w:t>
      </w:r>
      <w:r w:rsidRPr="004C5FD1">
        <w:t>се</w:t>
      </w:r>
      <w:r w:rsidR="00C95BA0" w:rsidRPr="004C5FD1">
        <w:t xml:space="preserve"> </w:t>
      </w:r>
      <w:r w:rsidRPr="004C5FD1">
        <w:t>селектује</w:t>
      </w:r>
      <w:r w:rsidR="00C95BA0" w:rsidRPr="004C5FD1">
        <w:t xml:space="preserve"> </w:t>
      </w:r>
      <w:r w:rsidRPr="004C5FD1">
        <w:t>комплетан</w:t>
      </w:r>
      <w:r w:rsidR="00C95BA0" w:rsidRPr="004C5FD1">
        <w:t xml:space="preserve"> </w:t>
      </w:r>
      <w:r w:rsidRPr="004C5FD1">
        <w:t>текст</w:t>
      </w:r>
      <w:r w:rsidR="00C95BA0" w:rsidRPr="004C5FD1">
        <w:t xml:space="preserve"> </w:t>
      </w:r>
      <w:r w:rsidRPr="004C5FD1">
        <w:t>садржаја</w:t>
      </w:r>
      <w:r w:rsidR="00C95BA0" w:rsidRPr="004C5FD1">
        <w:t xml:space="preserve">, </w:t>
      </w:r>
      <w:r w:rsidRPr="004C5FD1">
        <w:t>кликне</w:t>
      </w:r>
      <w:r w:rsidR="00C95BA0" w:rsidRPr="004C5FD1">
        <w:t xml:space="preserve"> </w:t>
      </w:r>
      <w:r w:rsidRPr="004C5FD1">
        <w:t>десним</w:t>
      </w:r>
      <w:r w:rsidR="00C95BA0" w:rsidRPr="004C5FD1">
        <w:t xml:space="preserve"> </w:t>
      </w:r>
      <w:r w:rsidRPr="004C5FD1">
        <w:t>дугметом</w:t>
      </w:r>
      <w:r w:rsidR="00C95BA0" w:rsidRPr="004C5FD1">
        <w:t xml:space="preserve"> </w:t>
      </w:r>
      <w:r w:rsidRPr="004C5FD1">
        <w:t>миша</w:t>
      </w:r>
      <w:r w:rsidR="00C95BA0" w:rsidRPr="004C5FD1">
        <w:t xml:space="preserve"> </w:t>
      </w:r>
      <w:r w:rsidRPr="004C5FD1">
        <w:t>и</w:t>
      </w:r>
      <w:r w:rsidR="00C95BA0" w:rsidRPr="004C5FD1">
        <w:t xml:space="preserve"> </w:t>
      </w:r>
      <w:r w:rsidRPr="004C5FD1">
        <w:t>одабере</w:t>
      </w:r>
      <w:r w:rsidR="00C95BA0" w:rsidRPr="004C5FD1">
        <w:t xml:space="preserve"> </w:t>
      </w:r>
      <w:r w:rsidRPr="004C5FD1">
        <w:t>опција</w:t>
      </w:r>
      <w:r w:rsidR="00C95BA0" w:rsidRPr="004C5FD1">
        <w:t xml:space="preserve"> </w:t>
      </w:r>
      <w:r w:rsidR="00B80208" w:rsidRPr="004C5FD1">
        <w:rPr>
          <w:i/>
        </w:rPr>
        <w:t>Update</w:t>
      </w:r>
      <w:r w:rsidR="00C95BA0" w:rsidRPr="004C5FD1">
        <w:rPr>
          <w:i/>
        </w:rPr>
        <w:t xml:space="preserve"> </w:t>
      </w:r>
      <w:r w:rsidR="00B80208" w:rsidRPr="004C5FD1">
        <w:rPr>
          <w:i/>
        </w:rPr>
        <w:t>Field</w:t>
      </w:r>
      <w:r w:rsidR="00C95BA0" w:rsidRPr="004C5FD1">
        <w:t xml:space="preserve">. </w:t>
      </w:r>
      <w:r w:rsidRPr="004C5FD1">
        <w:t>Свака</w:t>
      </w:r>
      <w:r w:rsidR="00C95BA0" w:rsidRPr="004C5FD1">
        <w:t xml:space="preserve"> </w:t>
      </w:r>
      <w:r w:rsidRPr="004C5FD1">
        <w:t>накнадна</w:t>
      </w:r>
      <w:r w:rsidR="00C95BA0" w:rsidRPr="004C5FD1">
        <w:t xml:space="preserve"> </w:t>
      </w:r>
      <w:r w:rsidRPr="004C5FD1">
        <w:t>промена</w:t>
      </w:r>
      <w:r w:rsidR="00C95BA0" w:rsidRPr="004C5FD1">
        <w:t xml:space="preserve"> </w:t>
      </w:r>
      <w:r w:rsidRPr="004C5FD1">
        <w:t>текста</w:t>
      </w:r>
      <w:r w:rsidR="00C95BA0" w:rsidRPr="004C5FD1">
        <w:t xml:space="preserve"> </w:t>
      </w:r>
      <w:r w:rsidRPr="004C5FD1">
        <w:t>захтеваће</w:t>
      </w:r>
      <w:r w:rsidR="00C95BA0" w:rsidRPr="004C5FD1">
        <w:t xml:space="preserve"> </w:t>
      </w:r>
      <w:r w:rsidRPr="004C5FD1">
        <w:t>ново</w:t>
      </w:r>
      <w:r w:rsidR="00C95BA0" w:rsidRPr="004C5FD1">
        <w:t xml:space="preserve"> </w:t>
      </w:r>
      <w:r w:rsidRPr="004C5FD1">
        <w:t>ажурирање</w:t>
      </w:r>
      <w:r w:rsidR="00C95BA0" w:rsidRPr="004C5FD1">
        <w:t xml:space="preserve"> </w:t>
      </w:r>
      <w:r w:rsidRPr="004C5FD1">
        <w:t>садржаја</w:t>
      </w:r>
      <w:r w:rsidR="00C95BA0" w:rsidRPr="004C5FD1">
        <w:t>.</w:t>
      </w:r>
    </w:p>
    <w:p w:rsidR="00A14EB5" w:rsidRPr="004C5FD1" w:rsidRDefault="006412E1" w:rsidP="00A14EB5">
      <w:pPr>
        <w:pStyle w:val="Osnovnitekst"/>
      </w:pPr>
      <w:r w:rsidRPr="004C5FD1">
        <w:t>Уколико</w:t>
      </w:r>
      <w:r w:rsidR="00A14EB5" w:rsidRPr="004C5FD1">
        <w:t xml:space="preserve"> </w:t>
      </w:r>
      <w:r w:rsidRPr="004C5FD1">
        <w:t>сте</w:t>
      </w:r>
      <w:r w:rsidR="00A14EB5" w:rsidRPr="004C5FD1">
        <w:t xml:space="preserve"> </w:t>
      </w:r>
      <w:r w:rsidRPr="004C5FD1">
        <w:t>случајно</w:t>
      </w:r>
      <w:r w:rsidR="00A14EB5" w:rsidRPr="004C5FD1">
        <w:t xml:space="preserve"> </w:t>
      </w:r>
      <w:r w:rsidRPr="004C5FD1">
        <w:t>избрисали</w:t>
      </w:r>
      <w:r w:rsidR="00A14EB5" w:rsidRPr="004C5FD1">
        <w:t xml:space="preserve"> </w:t>
      </w:r>
      <w:r w:rsidRPr="004C5FD1">
        <w:t>постојећи</w:t>
      </w:r>
      <w:r w:rsidR="00A14EB5" w:rsidRPr="004C5FD1">
        <w:t xml:space="preserve"> </w:t>
      </w:r>
      <w:r w:rsidRPr="004C5FD1">
        <w:t>садржај</w:t>
      </w:r>
      <w:r w:rsidR="00A14EB5" w:rsidRPr="004C5FD1">
        <w:t xml:space="preserve">, </w:t>
      </w:r>
      <w:r w:rsidRPr="004C5FD1">
        <w:t>нови</w:t>
      </w:r>
      <w:r w:rsidR="00A14EB5" w:rsidRPr="004C5FD1">
        <w:t xml:space="preserve"> </w:t>
      </w:r>
      <w:r w:rsidRPr="004C5FD1">
        <w:t>садржај</w:t>
      </w:r>
      <w:r w:rsidR="00A14EB5" w:rsidRPr="004C5FD1">
        <w:t xml:space="preserve"> </w:t>
      </w:r>
      <w:r w:rsidRPr="004C5FD1">
        <w:t>може</w:t>
      </w:r>
      <w:r w:rsidR="00A14EB5" w:rsidRPr="004C5FD1">
        <w:t xml:space="preserve"> </w:t>
      </w:r>
      <w:r w:rsidRPr="004C5FD1">
        <w:t>се</w:t>
      </w:r>
      <w:r w:rsidR="00A14EB5" w:rsidRPr="004C5FD1">
        <w:t xml:space="preserve"> </w:t>
      </w:r>
      <w:r w:rsidRPr="004C5FD1">
        <w:t>направити</w:t>
      </w:r>
      <w:r w:rsidR="00A14EB5" w:rsidRPr="004C5FD1">
        <w:t xml:space="preserve"> </w:t>
      </w:r>
      <w:r w:rsidRPr="004C5FD1">
        <w:t>према</w:t>
      </w:r>
      <w:r w:rsidR="00A14EB5" w:rsidRPr="004C5FD1">
        <w:t xml:space="preserve"> </w:t>
      </w:r>
      <w:r w:rsidRPr="004C5FD1">
        <w:t>упутству</w:t>
      </w:r>
      <w:r w:rsidR="00A14EB5" w:rsidRPr="004C5FD1">
        <w:t xml:space="preserve"> </w:t>
      </w:r>
      <w:r w:rsidRPr="004C5FD1">
        <w:t>датом</w:t>
      </w:r>
      <w:r w:rsidR="00A14EB5" w:rsidRPr="004C5FD1">
        <w:t xml:space="preserve"> </w:t>
      </w:r>
      <w:r w:rsidRPr="004C5FD1">
        <w:t>у</w:t>
      </w:r>
      <w:r w:rsidR="00A14EB5" w:rsidRPr="004C5FD1">
        <w:t xml:space="preserve"> </w:t>
      </w:r>
      <w:r w:rsidRPr="004C5FD1">
        <w:t>додатку</w:t>
      </w:r>
      <w:r w:rsidR="00A14EB5" w:rsidRPr="004C5FD1">
        <w:t xml:space="preserve"> </w:t>
      </w:r>
      <w:r w:rsidR="00CD781C">
        <w:fldChar w:fldCharType="begin"/>
      </w:r>
      <w:r w:rsidR="00CD781C">
        <w:instrText xml:space="preserve"> REF _Ref175248693 \r \h </w:instrText>
      </w:r>
      <w:r w:rsidR="00CD781C">
        <w:fldChar w:fldCharType="separate"/>
      </w:r>
      <w:r w:rsidR="00CD781C">
        <w:t>A</w:t>
      </w:r>
      <w:r w:rsidR="00CD781C">
        <w:t>.</w:t>
      </w:r>
      <w:r w:rsidR="00CD781C">
        <w:t>7</w:t>
      </w:r>
      <w:r w:rsidR="00CD781C">
        <w:fldChar w:fldCharType="end"/>
      </w:r>
      <w:r w:rsidR="00A14EB5" w:rsidRPr="004C5FD1">
        <w:t>.</w:t>
      </w:r>
    </w:p>
    <w:p w:rsidR="00E94C13" w:rsidRPr="004C5FD1" w:rsidRDefault="00E94C13" w:rsidP="00E94C13">
      <w:pPr>
        <w:pStyle w:val="Osnovnitekst"/>
      </w:pPr>
    </w:p>
    <w:p w:rsidR="008A6972" w:rsidRPr="004C5FD1" w:rsidRDefault="006412E1" w:rsidP="0051626B">
      <w:pPr>
        <w:pStyle w:val="SadrajLiteratura"/>
      </w:pPr>
      <w:bookmarkStart w:id="37" w:name="_Toc254342946"/>
      <w:bookmarkStart w:id="38" w:name="_Toc254342925"/>
      <w:bookmarkStart w:id="39" w:name="_Toc175249023"/>
      <w:r w:rsidRPr="004C5FD1">
        <w:lastRenderedPageBreak/>
        <w:t>Литература</w:t>
      </w:r>
      <w:bookmarkEnd w:id="37"/>
      <w:bookmarkEnd w:id="39"/>
    </w:p>
    <w:p w:rsidR="00D070F1" w:rsidRPr="004C5FD1" w:rsidRDefault="00B80208" w:rsidP="000232E2">
      <w:pPr>
        <w:pStyle w:val="Referenca"/>
      </w:pPr>
      <w:bookmarkStart w:id="40" w:name="_Ref175248593"/>
      <w:r w:rsidRPr="004C5FD1">
        <w:t>D</w:t>
      </w:r>
      <w:r w:rsidR="00D070F1" w:rsidRPr="004C5FD1">
        <w:t xml:space="preserve">. </w:t>
      </w:r>
      <w:r w:rsidRPr="004C5FD1">
        <w:t>Gookin</w:t>
      </w:r>
      <w:r w:rsidR="00D070F1" w:rsidRPr="004C5FD1">
        <w:t xml:space="preserve">, </w:t>
      </w:r>
      <w:r w:rsidR="00D070F1" w:rsidRPr="004C5FD1">
        <w:rPr>
          <w:i/>
        </w:rPr>
        <w:t>W</w:t>
      </w:r>
      <w:r w:rsidRPr="004C5FD1">
        <w:rPr>
          <w:i/>
        </w:rPr>
        <w:t>ord</w:t>
      </w:r>
      <w:r w:rsidR="00D070F1" w:rsidRPr="004C5FD1">
        <w:rPr>
          <w:i/>
        </w:rPr>
        <w:t xml:space="preserve"> 2003 </w:t>
      </w:r>
      <w:r w:rsidRPr="004C5FD1">
        <w:rPr>
          <w:i/>
        </w:rPr>
        <w:t>for</w:t>
      </w:r>
      <w:r w:rsidR="00D070F1" w:rsidRPr="004C5FD1">
        <w:rPr>
          <w:i/>
        </w:rPr>
        <w:t xml:space="preserve"> </w:t>
      </w:r>
      <w:r w:rsidRPr="004C5FD1">
        <w:rPr>
          <w:i/>
        </w:rPr>
        <w:t>Dummies</w:t>
      </w:r>
      <w:r w:rsidR="00D070F1" w:rsidRPr="004C5FD1">
        <w:t xml:space="preserve">, </w:t>
      </w:r>
      <w:r w:rsidR="00A67AED" w:rsidRPr="004C5FD1">
        <w:t>Wiley</w:t>
      </w:r>
      <w:r w:rsidR="00D070F1" w:rsidRPr="004C5FD1">
        <w:t>, 2003.</w:t>
      </w:r>
      <w:bookmarkEnd w:id="40"/>
    </w:p>
    <w:p w:rsidR="000232E2" w:rsidRPr="004C5FD1" w:rsidRDefault="00B80208" w:rsidP="000232E2">
      <w:pPr>
        <w:pStyle w:val="Referenca"/>
      </w:pPr>
      <w:bookmarkStart w:id="41" w:name="_Ref175248556"/>
      <w:r w:rsidRPr="004C5FD1">
        <w:t>M</w:t>
      </w:r>
      <w:r w:rsidR="000232E2" w:rsidRPr="004C5FD1">
        <w:t xml:space="preserve">. </w:t>
      </w:r>
      <w:r w:rsidRPr="004C5FD1">
        <w:t>Kodialam</w:t>
      </w:r>
      <w:r w:rsidR="000232E2" w:rsidRPr="004C5FD1">
        <w:t xml:space="preserve">, </w:t>
      </w:r>
      <w:r w:rsidRPr="004C5FD1">
        <w:t>T</w:t>
      </w:r>
      <w:r w:rsidR="000232E2" w:rsidRPr="004C5FD1">
        <w:t xml:space="preserve">. </w:t>
      </w:r>
      <w:r w:rsidRPr="004C5FD1">
        <w:t>V</w:t>
      </w:r>
      <w:r w:rsidR="000232E2" w:rsidRPr="004C5FD1">
        <w:t xml:space="preserve">. </w:t>
      </w:r>
      <w:r w:rsidRPr="004C5FD1">
        <w:t>Lakshman</w:t>
      </w:r>
      <w:r w:rsidR="000232E2" w:rsidRPr="004C5FD1">
        <w:t xml:space="preserve">, </w:t>
      </w:r>
      <w:r w:rsidRPr="004C5FD1">
        <w:t>and</w:t>
      </w:r>
      <w:r w:rsidR="000232E2" w:rsidRPr="004C5FD1">
        <w:t xml:space="preserve"> </w:t>
      </w:r>
      <w:r w:rsidRPr="004C5FD1">
        <w:t>S</w:t>
      </w:r>
      <w:r w:rsidR="000232E2" w:rsidRPr="004C5FD1">
        <w:t xml:space="preserve">. </w:t>
      </w:r>
      <w:r w:rsidRPr="004C5FD1">
        <w:t>Sengupta</w:t>
      </w:r>
      <w:r w:rsidR="000232E2" w:rsidRPr="004C5FD1">
        <w:t>, "</w:t>
      </w:r>
      <w:r w:rsidRPr="004C5FD1">
        <w:t>Traffic</w:t>
      </w:r>
      <w:r w:rsidR="000232E2" w:rsidRPr="004C5FD1">
        <w:t>-</w:t>
      </w:r>
      <w:r w:rsidRPr="004C5FD1">
        <w:t>Oblivious</w:t>
      </w:r>
      <w:r w:rsidR="000232E2" w:rsidRPr="004C5FD1">
        <w:t xml:space="preserve"> </w:t>
      </w:r>
      <w:r w:rsidRPr="004C5FD1">
        <w:t>Routing</w:t>
      </w:r>
      <w:r w:rsidR="000232E2" w:rsidRPr="004C5FD1">
        <w:t xml:space="preserve"> </w:t>
      </w:r>
      <w:r w:rsidRPr="004C5FD1">
        <w:t>for</w:t>
      </w:r>
      <w:r w:rsidR="000232E2" w:rsidRPr="004C5FD1">
        <w:t xml:space="preserve"> </w:t>
      </w:r>
      <w:r w:rsidRPr="004C5FD1">
        <w:t>Guaranteed</w:t>
      </w:r>
      <w:r w:rsidR="000232E2" w:rsidRPr="004C5FD1">
        <w:t xml:space="preserve"> </w:t>
      </w:r>
      <w:r w:rsidRPr="004C5FD1">
        <w:t>Band</w:t>
      </w:r>
      <w:r w:rsidR="000232E2" w:rsidRPr="004C5FD1">
        <w:t>w</w:t>
      </w:r>
      <w:r w:rsidRPr="004C5FD1">
        <w:t>idth</w:t>
      </w:r>
      <w:r w:rsidR="000232E2" w:rsidRPr="004C5FD1">
        <w:t xml:space="preserve"> </w:t>
      </w:r>
      <w:r w:rsidRPr="004C5FD1">
        <w:t>Performance</w:t>
      </w:r>
      <w:r w:rsidR="000232E2" w:rsidRPr="004C5FD1">
        <w:t xml:space="preserve">," </w:t>
      </w:r>
      <w:r w:rsidRPr="004C5FD1">
        <w:rPr>
          <w:i/>
        </w:rPr>
        <w:t>Communications</w:t>
      </w:r>
      <w:r w:rsidR="000232E2" w:rsidRPr="004C5FD1">
        <w:rPr>
          <w:i/>
        </w:rPr>
        <w:t xml:space="preserve"> </w:t>
      </w:r>
      <w:r w:rsidRPr="004C5FD1">
        <w:rPr>
          <w:i/>
        </w:rPr>
        <w:t>Magazine</w:t>
      </w:r>
      <w:r w:rsidR="000232E2" w:rsidRPr="004C5FD1">
        <w:t>, 45(4)</w:t>
      </w:r>
      <w:r w:rsidR="00A67AED" w:rsidRPr="004C5FD1">
        <w:t>,</w:t>
      </w:r>
      <w:r w:rsidR="000232E2" w:rsidRPr="004C5FD1">
        <w:t xml:space="preserve"> </w:t>
      </w:r>
      <w:r w:rsidR="00A67AED" w:rsidRPr="004C5FD1">
        <w:t xml:space="preserve">pp. </w:t>
      </w:r>
      <w:r w:rsidR="000232E2" w:rsidRPr="004C5FD1">
        <w:t xml:space="preserve">46-51, </w:t>
      </w:r>
      <w:r w:rsidRPr="004C5FD1">
        <w:t>Apr</w:t>
      </w:r>
      <w:r w:rsidR="000232E2" w:rsidRPr="004C5FD1">
        <w:t>. 2007.</w:t>
      </w:r>
      <w:bookmarkEnd w:id="41"/>
    </w:p>
    <w:p w:rsidR="000232E2" w:rsidRPr="004C5FD1" w:rsidRDefault="00B80208" w:rsidP="000232E2">
      <w:pPr>
        <w:pStyle w:val="Referenca"/>
      </w:pPr>
      <w:bookmarkStart w:id="42" w:name="_Ref175248616"/>
      <w:r w:rsidRPr="004C5FD1">
        <w:t>M</w:t>
      </w:r>
      <w:r w:rsidR="000232E2" w:rsidRPr="004C5FD1">
        <w:t xml:space="preserve">. </w:t>
      </w:r>
      <w:r w:rsidRPr="004C5FD1">
        <w:t>Antić</w:t>
      </w:r>
      <w:r w:rsidR="000232E2" w:rsidRPr="004C5FD1">
        <w:t xml:space="preserve">, </w:t>
      </w:r>
      <w:r w:rsidRPr="004C5FD1">
        <w:t>A</w:t>
      </w:r>
      <w:r w:rsidR="000232E2" w:rsidRPr="004C5FD1">
        <w:t xml:space="preserve">. </w:t>
      </w:r>
      <w:r w:rsidRPr="004C5FD1">
        <w:t>Smiljanić</w:t>
      </w:r>
      <w:r w:rsidR="000232E2" w:rsidRPr="004C5FD1">
        <w:t>, "</w:t>
      </w:r>
      <w:r w:rsidRPr="004C5FD1">
        <w:t>Oblivious</w:t>
      </w:r>
      <w:r w:rsidR="000232E2" w:rsidRPr="004C5FD1">
        <w:t xml:space="preserve"> </w:t>
      </w:r>
      <w:r w:rsidRPr="004C5FD1">
        <w:t>Routing</w:t>
      </w:r>
      <w:r w:rsidR="000232E2" w:rsidRPr="004C5FD1">
        <w:t xml:space="preserve"> </w:t>
      </w:r>
      <w:r w:rsidRPr="004C5FD1">
        <w:t>Scheme</w:t>
      </w:r>
      <w:r w:rsidR="000232E2" w:rsidRPr="004C5FD1">
        <w:t xml:space="preserve"> </w:t>
      </w:r>
      <w:r w:rsidRPr="004C5FD1">
        <w:t>Using</w:t>
      </w:r>
      <w:r w:rsidR="000232E2" w:rsidRPr="004C5FD1">
        <w:t xml:space="preserve"> </w:t>
      </w:r>
      <w:r w:rsidRPr="004C5FD1">
        <w:t>Load</w:t>
      </w:r>
      <w:r w:rsidR="000232E2" w:rsidRPr="004C5FD1">
        <w:t xml:space="preserve"> </w:t>
      </w:r>
      <w:r w:rsidRPr="004C5FD1">
        <w:t>Balancing</w:t>
      </w:r>
      <w:r w:rsidR="000232E2" w:rsidRPr="004C5FD1">
        <w:t xml:space="preserve"> </w:t>
      </w:r>
      <w:r w:rsidRPr="004C5FD1">
        <w:t>Over</w:t>
      </w:r>
      <w:r w:rsidR="000232E2" w:rsidRPr="004C5FD1">
        <w:t xml:space="preserve"> </w:t>
      </w:r>
      <w:r w:rsidRPr="004C5FD1">
        <w:t>Shortest</w:t>
      </w:r>
      <w:r w:rsidR="000232E2" w:rsidRPr="004C5FD1">
        <w:t xml:space="preserve"> </w:t>
      </w:r>
      <w:r w:rsidRPr="004C5FD1">
        <w:t>Paths</w:t>
      </w:r>
      <w:r w:rsidR="000232E2" w:rsidRPr="004C5FD1">
        <w:t xml:space="preserve">", </w:t>
      </w:r>
      <w:r w:rsidRPr="004C5FD1">
        <w:rPr>
          <w:i/>
        </w:rPr>
        <w:t>Proc</w:t>
      </w:r>
      <w:r w:rsidR="000232E2" w:rsidRPr="004C5FD1">
        <w:rPr>
          <w:i/>
        </w:rPr>
        <w:t xml:space="preserve">. </w:t>
      </w:r>
      <w:r w:rsidRPr="004C5FD1">
        <w:rPr>
          <w:i/>
        </w:rPr>
        <w:t>of</w:t>
      </w:r>
      <w:r w:rsidR="000232E2" w:rsidRPr="004C5FD1">
        <w:rPr>
          <w:i/>
        </w:rPr>
        <w:t xml:space="preserve"> </w:t>
      </w:r>
      <w:r w:rsidRPr="004C5FD1">
        <w:rPr>
          <w:i/>
        </w:rPr>
        <w:t>IEEE</w:t>
      </w:r>
      <w:r w:rsidR="00A50599">
        <w:rPr>
          <w:i/>
        </w:rPr>
        <w:t xml:space="preserve"> </w:t>
      </w:r>
      <w:r w:rsidRPr="004C5FD1">
        <w:rPr>
          <w:i/>
        </w:rPr>
        <w:t>International</w:t>
      </w:r>
      <w:r w:rsidR="000232E2" w:rsidRPr="004C5FD1">
        <w:rPr>
          <w:i/>
        </w:rPr>
        <w:t xml:space="preserve"> </w:t>
      </w:r>
      <w:r w:rsidRPr="004C5FD1">
        <w:rPr>
          <w:i/>
        </w:rPr>
        <w:t>Conference</w:t>
      </w:r>
      <w:r w:rsidR="000232E2" w:rsidRPr="004C5FD1">
        <w:rPr>
          <w:i/>
        </w:rPr>
        <w:t xml:space="preserve"> </w:t>
      </w:r>
      <w:r w:rsidRPr="004C5FD1">
        <w:rPr>
          <w:i/>
        </w:rPr>
        <w:t>on</w:t>
      </w:r>
      <w:r w:rsidR="000232E2" w:rsidRPr="004C5FD1">
        <w:rPr>
          <w:i/>
        </w:rPr>
        <w:t xml:space="preserve"> </w:t>
      </w:r>
      <w:r w:rsidRPr="004C5FD1">
        <w:rPr>
          <w:i/>
        </w:rPr>
        <w:t>Communications</w:t>
      </w:r>
      <w:r w:rsidR="000232E2" w:rsidRPr="004C5FD1">
        <w:t>, 2008.</w:t>
      </w:r>
      <w:bookmarkEnd w:id="42"/>
    </w:p>
    <w:p w:rsidR="008A6972" w:rsidRPr="004C5FD1" w:rsidRDefault="00B80208" w:rsidP="000232E2">
      <w:pPr>
        <w:pStyle w:val="Referenca"/>
      </w:pPr>
      <w:bookmarkStart w:id="43" w:name="_Ref175248628"/>
      <w:r w:rsidRPr="004C5FD1">
        <w:rPr>
          <w:i/>
        </w:rPr>
        <w:t>Understanding</w:t>
      </w:r>
      <w:r w:rsidR="000232E2" w:rsidRPr="004C5FD1">
        <w:rPr>
          <w:i/>
        </w:rPr>
        <w:t xml:space="preserve"> </w:t>
      </w:r>
      <w:r w:rsidRPr="004C5FD1">
        <w:rPr>
          <w:i/>
        </w:rPr>
        <w:t>St</w:t>
      </w:r>
      <w:r w:rsidR="000232E2" w:rsidRPr="004C5FD1">
        <w:rPr>
          <w:i/>
        </w:rPr>
        <w:t>y</w:t>
      </w:r>
      <w:r w:rsidRPr="004C5FD1">
        <w:rPr>
          <w:i/>
        </w:rPr>
        <w:t>les</w:t>
      </w:r>
      <w:r w:rsidR="000232E2" w:rsidRPr="004C5FD1">
        <w:rPr>
          <w:i/>
        </w:rPr>
        <w:t xml:space="preserve"> </w:t>
      </w:r>
      <w:r w:rsidRPr="004C5FD1">
        <w:rPr>
          <w:i/>
        </w:rPr>
        <w:t>in</w:t>
      </w:r>
      <w:r w:rsidR="000232E2" w:rsidRPr="004C5FD1">
        <w:rPr>
          <w:i/>
        </w:rPr>
        <w:t xml:space="preserve"> </w:t>
      </w:r>
      <w:r w:rsidRPr="004C5FD1">
        <w:rPr>
          <w:i/>
        </w:rPr>
        <w:t>Microsoft</w:t>
      </w:r>
      <w:r w:rsidR="000232E2" w:rsidRPr="004C5FD1">
        <w:rPr>
          <w:i/>
        </w:rPr>
        <w:t xml:space="preserve"> W</w:t>
      </w:r>
      <w:r w:rsidRPr="004C5FD1">
        <w:rPr>
          <w:i/>
        </w:rPr>
        <w:t>ord</w:t>
      </w:r>
      <w:r w:rsidR="000232E2" w:rsidRPr="004C5FD1">
        <w:rPr>
          <w:i/>
        </w:rPr>
        <w:t xml:space="preserve"> </w:t>
      </w:r>
      <w:r w:rsidR="000232E2" w:rsidRPr="004C5FD1">
        <w:t>[</w:t>
      </w:r>
      <w:r w:rsidRPr="004C5FD1">
        <w:t>Online</w:t>
      </w:r>
      <w:r w:rsidR="000232E2" w:rsidRPr="004C5FD1">
        <w:t xml:space="preserve">]. </w:t>
      </w:r>
      <w:r w:rsidRPr="004C5FD1">
        <w:t>Available</w:t>
      </w:r>
      <w:r w:rsidR="000232E2" w:rsidRPr="004C5FD1">
        <w:t xml:space="preserve">: </w:t>
      </w:r>
      <w:r w:rsidRPr="00CD781C">
        <w:t>http</w:t>
      </w:r>
      <w:r w:rsidR="000232E2" w:rsidRPr="00CD781C">
        <w:t>://www.</w:t>
      </w:r>
      <w:r w:rsidRPr="00CD781C">
        <w:t>addbalance</w:t>
      </w:r>
      <w:r w:rsidR="000232E2" w:rsidRPr="00CD781C">
        <w:t>.</w:t>
      </w:r>
      <w:r w:rsidRPr="00CD781C">
        <w:t>com</w:t>
      </w:r>
      <w:r w:rsidR="000232E2" w:rsidRPr="00CD781C">
        <w:t>/</w:t>
      </w:r>
      <w:r w:rsidRPr="00CD781C">
        <w:t>usersguide</w:t>
      </w:r>
      <w:r w:rsidR="000232E2" w:rsidRPr="00CD781C">
        <w:t>/</w:t>
      </w:r>
      <w:r w:rsidRPr="00CD781C">
        <w:t>st</w:t>
      </w:r>
      <w:r w:rsidR="000232E2" w:rsidRPr="00CD781C">
        <w:t>y</w:t>
      </w:r>
      <w:r w:rsidRPr="00CD781C">
        <w:t>les</w:t>
      </w:r>
      <w:r w:rsidR="000232E2" w:rsidRPr="00CD781C">
        <w:t>.</w:t>
      </w:r>
      <w:r w:rsidRPr="00CD781C">
        <w:t>htm</w:t>
      </w:r>
      <w:r w:rsidR="000232E2" w:rsidRPr="004C5FD1">
        <w:t xml:space="preserve"> </w:t>
      </w:r>
      <w:r w:rsidR="00565081" w:rsidRPr="004C5FD1">
        <w:t>(</w:t>
      </w:r>
      <w:r w:rsidR="005C08E1" w:rsidRPr="004C5FD1">
        <w:t>09</w:t>
      </w:r>
      <w:r w:rsidR="00565081" w:rsidRPr="004C5FD1">
        <w:t>.0</w:t>
      </w:r>
      <w:r w:rsidR="005C08E1" w:rsidRPr="004C5FD1">
        <w:t>2</w:t>
      </w:r>
      <w:r w:rsidR="00565081" w:rsidRPr="004C5FD1">
        <w:t>.2016.)</w:t>
      </w:r>
      <w:bookmarkEnd w:id="43"/>
    </w:p>
    <w:p w:rsidR="005540C9" w:rsidRPr="004C5FD1" w:rsidRDefault="006412E1" w:rsidP="000232E2">
      <w:pPr>
        <w:pStyle w:val="Referenca"/>
      </w:pPr>
      <w:bookmarkStart w:id="44" w:name="_Ref175248532"/>
      <w:r w:rsidRPr="004C5FD1">
        <w:t>М</w:t>
      </w:r>
      <w:r w:rsidR="005540C9" w:rsidRPr="004C5FD1">
        <w:t xml:space="preserve">. </w:t>
      </w:r>
      <w:r w:rsidRPr="004C5FD1">
        <w:t>Гојгић</w:t>
      </w:r>
      <w:r w:rsidR="005540C9" w:rsidRPr="004C5FD1">
        <w:t>, "</w:t>
      </w:r>
      <w:r w:rsidRPr="004C5FD1">
        <w:t>Прописи</w:t>
      </w:r>
      <w:r w:rsidR="005540C9" w:rsidRPr="004C5FD1">
        <w:t xml:space="preserve"> </w:t>
      </w:r>
      <w:r w:rsidRPr="004C5FD1">
        <w:t>из</w:t>
      </w:r>
      <w:r w:rsidR="005540C9" w:rsidRPr="004C5FD1">
        <w:t xml:space="preserve"> </w:t>
      </w:r>
      <w:r w:rsidRPr="004C5FD1">
        <w:t>области</w:t>
      </w:r>
      <w:r w:rsidR="005540C9" w:rsidRPr="004C5FD1">
        <w:t xml:space="preserve"> </w:t>
      </w:r>
      <w:r w:rsidRPr="004C5FD1">
        <w:t>метрологије</w:t>
      </w:r>
      <w:r w:rsidR="005540C9" w:rsidRPr="004C5FD1">
        <w:t xml:space="preserve">," </w:t>
      </w:r>
      <w:r w:rsidRPr="004C5FD1">
        <w:rPr>
          <w:i/>
        </w:rPr>
        <w:t>Електропривреда</w:t>
      </w:r>
      <w:r w:rsidR="005540C9" w:rsidRPr="004C5FD1">
        <w:t xml:space="preserve">, 58(2): 84-93, </w:t>
      </w:r>
      <w:r w:rsidRPr="004C5FD1">
        <w:t>Април</w:t>
      </w:r>
      <w:r w:rsidR="005540C9" w:rsidRPr="004C5FD1">
        <w:t>-</w:t>
      </w:r>
      <w:r w:rsidRPr="004C5FD1">
        <w:t>Јун</w:t>
      </w:r>
      <w:r w:rsidR="005540C9" w:rsidRPr="004C5FD1">
        <w:t xml:space="preserve"> 2006. (</w:t>
      </w:r>
      <w:r w:rsidR="00B80208" w:rsidRPr="00CD781C">
        <w:t>http</w:t>
      </w:r>
      <w:r w:rsidR="005540C9" w:rsidRPr="00CD781C">
        <w:t>://www.</w:t>
      </w:r>
      <w:r w:rsidR="00B80208" w:rsidRPr="00CD781C">
        <w:t>eps</w:t>
      </w:r>
      <w:r w:rsidR="005540C9" w:rsidRPr="00CD781C">
        <w:t>.</w:t>
      </w:r>
      <w:r w:rsidR="00B80208" w:rsidRPr="00CD781C">
        <w:t>rs</w:t>
      </w:r>
      <w:r w:rsidR="005540C9" w:rsidRPr="00CD781C">
        <w:t>/</w:t>
      </w:r>
      <w:r w:rsidR="00B80208" w:rsidRPr="00CD781C">
        <w:t>Elektroprivreda</w:t>
      </w:r>
      <w:r w:rsidR="005540C9" w:rsidRPr="00CD781C">
        <w:t>/2-2006.</w:t>
      </w:r>
      <w:r w:rsidR="00B80208" w:rsidRPr="00CD781C">
        <w:t>pdf</w:t>
      </w:r>
      <w:r w:rsidR="00565081" w:rsidRPr="004C5FD1">
        <w:t xml:space="preserve">, </w:t>
      </w:r>
      <w:r w:rsidR="005C08E1" w:rsidRPr="004C5FD1">
        <w:t>09</w:t>
      </w:r>
      <w:r w:rsidR="00565081" w:rsidRPr="004C5FD1">
        <w:t>.0</w:t>
      </w:r>
      <w:r w:rsidR="005C08E1" w:rsidRPr="004C5FD1">
        <w:t>2</w:t>
      </w:r>
      <w:r w:rsidR="00565081" w:rsidRPr="004C5FD1">
        <w:t>.2016.</w:t>
      </w:r>
      <w:r w:rsidR="005540C9" w:rsidRPr="004C5FD1">
        <w:t>)</w:t>
      </w:r>
      <w:bookmarkEnd w:id="44"/>
    </w:p>
    <w:p w:rsidR="00A65719" w:rsidRPr="004C5FD1" w:rsidRDefault="00A65719" w:rsidP="00A65719">
      <w:pPr>
        <w:pStyle w:val="SadrajLiteratura"/>
      </w:pPr>
      <w:bookmarkStart w:id="45" w:name="_Toc175249024"/>
      <w:r w:rsidRPr="004C5FD1">
        <w:lastRenderedPageBreak/>
        <w:t>Списак скраћеница</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470"/>
      </w:tblGrid>
      <w:tr w:rsidR="00244875" w:rsidRPr="004C5FD1" w:rsidTr="0054505E">
        <w:tc>
          <w:tcPr>
            <w:tcW w:w="1384" w:type="dxa"/>
            <w:vAlign w:val="center"/>
          </w:tcPr>
          <w:p w:rsidR="00244875" w:rsidRPr="004C5FD1" w:rsidRDefault="00244875" w:rsidP="0054505E">
            <w:pPr>
              <w:pStyle w:val="Osnovnitekst"/>
              <w:spacing w:after="0"/>
              <w:ind w:firstLine="0"/>
              <w:jc w:val="left"/>
            </w:pPr>
            <w:r w:rsidRPr="004C5FD1">
              <w:t>ARP</w:t>
            </w:r>
          </w:p>
        </w:tc>
        <w:tc>
          <w:tcPr>
            <w:tcW w:w="8470" w:type="dxa"/>
            <w:vAlign w:val="center"/>
          </w:tcPr>
          <w:p w:rsidR="00244875" w:rsidRPr="004C5FD1" w:rsidRDefault="00244875" w:rsidP="0054505E">
            <w:pPr>
              <w:pStyle w:val="Osnovnitekst"/>
              <w:spacing w:after="0"/>
              <w:ind w:firstLine="0"/>
              <w:jc w:val="left"/>
            </w:pPr>
            <w:r w:rsidRPr="004C5FD1">
              <w:rPr>
                <w:i/>
              </w:rPr>
              <w:t>Address Resolution Protocol</w:t>
            </w:r>
          </w:p>
        </w:tc>
      </w:tr>
      <w:tr w:rsidR="00244875" w:rsidRPr="004C5FD1" w:rsidTr="0054505E">
        <w:tc>
          <w:tcPr>
            <w:tcW w:w="1384" w:type="dxa"/>
            <w:vAlign w:val="center"/>
          </w:tcPr>
          <w:p w:rsidR="00244875" w:rsidRPr="004C5FD1" w:rsidRDefault="00244875" w:rsidP="0054505E">
            <w:pPr>
              <w:pStyle w:val="Osnovnitekst"/>
              <w:spacing w:after="0"/>
              <w:ind w:firstLine="0"/>
              <w:jc w:val="left"/>
            </w:pPr>
            <w:r w:rsidRPr="004C5FD1">
              <w:t>TCP</w:t>
            </w:r>
          </w:p>
        </w:tc>
        <w:tc>
          <w:tcPr>
            <w:tcW w:w="8470" w:type="dxa"/>
            <w:vAlign w:val="center"/>
          </w:tcPr>
          <w:p w:rsidR="00244875" w:rsidRPr="004C5FD1" w:rsidRDefault="00244875" w:rsidP="0054505E">
            <w:pPr>
              <w:pStyle w:val="Osnovnitekst"/>
              <w:spacing w:after="0"/>
              <w:ind w:firstLine="0"/>
              <w:jc w:val="left"/>
            </w:pPr>
            <w:r w:rsidRPr="004C5FD1">
              <w:rPr>
                <w:i/>
              </w:rPr>
              <w:t>Transmission Control Protocol</w:t>
            </w:r>
          </w:p>
        </w:tc>
      </w:tr>
    </w:tbl>
    <w:p w:rsidR="00244875" w:rsidRPr="004C5FD1" w:rsidRDefault="00244875" w:rsidP="00A65719">
      <w:pPr>
        <w:pStyle w:val="Osnovnitekst"/>
      </w:pPr>
    </w:p>
    <w:p w:rsidR="00A65719" w:rsidRPr="004C5FD1" w:rsidRDefault="00A65719" w:rsidP="00A65719">
      <w:pPr>
        <w:pStyle w:val="SadrajLiteratura"/>
      </w:pPr>
      <w:bookmarkStart w:id="46" w:name="_Toc175249025"/>
      <w:r w:rsidRPr="004C5FD1">
        <w:lastRenderedPageBreak/>
        <w:t>Списак слика</w:t>
      </w:r>
      <w:bookmarkEnd w:id="46"/>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r w:rsidRPr="004C5FD1">
        <w:rPr>
          <w:lang w:val="sr-Cyrl-CS"/>
        </w:rPr>
        <w:fldChar w:fldCharType="begin"/>
      </w:r>
      <w:r w:rsidR="000B1246" w:rsidRPr="004C5FD1">
        <w:rPr>
          <w:lang w:val="sr-Cyrl-CS"/>
        </w:rPr>
        <w:instrText xml:space="preserve"> TOC \f F \h \z \t "Oznaka slike" \c </w:instrText>
      </w:r>
      <w:r w:rsidRPr="004C5FD1">
        <w:rPr>
          <w:lang w:val="sr-Cyrl-CS"/>
        </w:rPr>
        <w:fldChar w:fldCharType="separate"/>
      </w:r>
      <w:hyperlink w:anchor="_Toc445721835" w:history="1">
        <w:r w:rsidR="00A35535" w:rsidRPr="004C5FD1">
          <w:rPr>
            <w:rStyle w:val="Hyperlink"/>
            <w:lang w:val="sr-Cyrl-CS"/>
          </w:rPr>
          <w:t>Слика 3.3.1. Неправилан приказ графика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_Toc445721835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36" w:history="1">
        <w:r w:rsidR="00A35535" w:rsidRPr="004C5FD1">
          <w:rPr>
            <w:rStyle w:val="Hyperlink"/>
            <w:lang w:val="sr-Cyrl-CS"/>
          </w:rPr>
          <w:t>Слика 3.3.2. Правилан приказ графика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_Toc445721836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37" w:history="1">
        <w:r w:rsidR="00A35535" w:rsidRPr="004C5FD1">
          <w:rPr>
            <w:rStyle w:val="Hyperlink"/>
            <w:lang w:val="sr-Cyrl-CS"/>
          </w:rPr>
          <w:t xml:space="preserve">Слика 4.1.1. Одабирање стила текста у алату </w:t>
        </w:r>
        <w:r w:rsidR="00A35535" w:rsidRPr="004C5FD1">
          <w:rPr>
            <w:rStyle w:val="Hyperlink"/>
            <w:i/>
            <w:lang w:val="sr-Cyrl-CS"/>
          </w:rPr>
          <w:t>MS Word 2003</w:t>
        </w:r>
        <w:r w:rsidR="00A35535" w:rsidRPr="004C5FD1">
          <w:rPr>
            <w:rStyle w:val="Hyperlink"/>
            <w:lang w:val="sr-Cyrl-CS"/>
          </w:rPr>
          <w:t>.</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_Toc445721837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38" w:history="1">
        <w:r w:rsidR="00A35535" w:rsidRPr="004C5FD1">
          <w:rPr>
            <w:rStyle w:val="Hyperlink"/>
            <w:lang w:val="sr-Cyrl-CS"/>
          </w:rPr>
          <w:t xml:space="preserve">Слика 4.1.2. Одабирање стила текста у алату </w:t>
        </w:r>
        <w:r w:rsidR="00A35535" w:rsidRPr="004C5FD1">
          <w:rPr>
            <w:rStyle w:val="Hyperlink"/>
            <w:i/>
            <w:lang w:val="sr-Cyrl-CS"/>
          </w:rPr>
          <w:t>MS Word 2007</w:t>
        </w:r>
        <w:r w:rsidR="00A35535" w:rsidRPr="004C5FD1">
          <w:rPr>
            <w:rStyle w:val="Hyperlink"/>
            <w:lang w:val="sr-Cyrl-CS"/>
          </w:rPr>
          <w:t>.</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_Toc445721838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39" w:history="1">
        <w:r w:rsidR="00A35535" w:rsidRPr="004C5FD1">
          <w:rPr>
            <w:rStyle w:val="Hyperlink"/>
            <w:lang w:val="sr-Cyrl-CS"/>
          </w:rPr>
          <w:t>Слика 4.3.1. Хијерархија наслова текстуалних целина.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_Toc445721839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0" w:history="1">
        <w:r w:rsidR="00A35535" w:rsidRPr="004C5FD1">
          <w:rPr>
            <w:rStyle w:val="Hyperlink"/>
            <w:lang w:val="sr-Cyrl-CS"/>
          </w:rPr>
          <w:t>Слика А.1.1. Подешавање маргина на страници.</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_Toc445721840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1" w:history="1">
        <w:r w:rsidR="00A35535" w:rsidRPr="004C5FD1">
          <w:rPr>
            <w:rStyle w:val="Hyperlink"/>
            <w:lang w:val="sr-Cyrl-CS"/>
          </w:rPr>
          <w:t>Слика А.2.1. Прозор са листом стилова текста.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_Toc445721841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2" w:history="1">
        <w:r w:rsidR="00A35535" w:rsidRPr="004C5FD1">
          <w:rPr>
            <w:rStyle w:val="Hyperlink"/>
            <w:lang w:val="sr-Cyrl-CS"/>
          </w:rPr>
          <w:t>Слика А.2.2. Прозор за подешавање параметара стила текста.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_Toc445721842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3" w:history="1">
        <w:r w:rsidR="00A35535" w:rsidRPr="004C5FD1">
          <w:rPr>
            <w:rStyle w:val="Hyperlink"/>
            <w:lang w:val="sr-Cyrl-CS"/>
          </w:rPr>
          <w:t>Слика А.2.3. Дефинисање стила Osnovni tekst.</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_Toc445721843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4" w:history="1">
        <w:r w:rsidR="00A35535" w:rsidRPr="004C5FD1">
          <w:rPr>
            <w:rStyle w:val="Hyperlink"/>
            <w:lang w:val="sr-Cyrl-CS"/>
          </w:rPr>
          <w:t>Слика А.2.4. Параметри за параграф основног текста.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_Toc445721844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5" w:history="1">
        <w:r w:rsidR="00A35535" w:rsidRPr="004C5FD1">
          <w:rPr>
            <w:rStyle w:val="Hyperlink"/>
            <w:lang w:val="sr-Cyrl-CS"/>
          </w:rPr>
          <w:t>Слика А.2.5. Одабир језика стила.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_Toc445721845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6" w:history="1">
        <w:r w:rsidR="00A35535" w:rsidRPr="004C5FD1">
          <w:rPr>
            <w:rStyle w:val="Hyperlink"/>
            <w:lang w:val="sr-Cyrl-CS"/>
          </w:rPr>
          <w:t>Слика А.2.6. Подешавања фонтa и параграфa за стил I nivo naslova – Poglavlje.</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_Toc445721846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7" w:history="1">
        <w:r w:rsidR="00A35535" w:rsidRPr="004C5FD1">
          <w:rPr>
            <w:rStyle w:val="Hyperlink"/>
            <w:lang w:val="sr-Cyrl-CS"/>
          </w:rPr>
          <w:t>Слика А.2.7. Одабир типа нумерације поглавља.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_Toc445721847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8" w:history="1">
        <w:r w:rsidR="00A35535" w:rsidRPr="004C5FD1">
          <w:rPr>
            <w:rStyle w:val="Hyperlink"/>
            <w:lang w:val="sr-Cyrl-CS"/>
          </w:rPr>
          <w:t>Слика А.2.8. Подешавање изгледа нумерације.</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_Toc445721848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49" w:history="1">
        <w:r w:rsidR="00A35535" w:rsidRPr="004C5FD1">
          <w:rPr>
            <w:rStyle w:val="Hyperlink"/>
            <w:lang w:val="sr-Cyrl-CS"/>
          </w:rPr>
          <w:t>Слика А.2.9. Подешавање фонта за нумерацију поглавља.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_Toc445721849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0" w:history="1">
        <w:r w:rsidR="00A35535" w:rsidRPr="004C5FD1">
          <w:rPr>
            <w:rStyle w:val="Hyperlink"/>
            <w:lang w:val="sr-Cyrl-CS"/>
          </w:rPr>
          <w:t>Слика А.2.10. Подешавања нумерације за наслов потпоглавља.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_Toc445721850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1" w:history="1">
        <w:r w:rsidR="00A35535" w:rsidRPr="004C5FD1">
          <w:rPr>
            <w:rStyle w:val="Hyperlink"/>
            <w:lang w:val="sr-Cyrl-CS"/>
          </w:rPr>
          <w:t>Слика А.2.11. Подешавања нумерације за наслов пододељка.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_Toc445721851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2" w:history="1">
        <w:r w:rsidR="00A35535" w:rsidRPr="004C5FD1">
          <w:rPr>
            <w:rStyle w:val="Hyperlink"/>
            <w:lang w:val="sr-Cyrl-CS"/>
          </w:rPr>
          <w:t>Слика А.5.1. Подешавање позиција за таб.</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_Toc445721852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3" w:history="1">
        <w:r w:rsidR="00A35535" w:rsidRPr="004C5FD1">
          <w:rPr>
            <w:rStyle w:val="Hyperlink"/>
            <w:lang w:val="sr-Cyrl-CS"/>
          </w:rPr>
          <w:t>Слика А.6.1. Одабир типа нумерације за стил Nabrajanje (лево) и стил Numerisano nabrajanje (десно)</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_Toc445721853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4" w:history="1">
        <w:r w:rsidR="00A35535" w:rsidRPr="004C5FD1">
          <w:rPr>
            <w:rStyle w:val="Hyperlink"/>
            <w:lang w:val="sr-Cyrl-CS"/>
          </w:rPr>
          <w:t>Слика А.6.2. Параметри за први ниво набрајања стила Nabrajanje</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_Toc445721854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5" w:history="1">
        <w:r w:rsidR="00A35535" w:rsidRPr="004C5FD1">
          <w:rPr>
            <w:rStyle w:val="Hyperlink"/>
            <w:lang w:val="sr-Cyrl-CS"/>
          </w:rPr>
          <w:t>Слика А.6.3. Параметри за други ниво набрајања стила Nabrajanje</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_Toc445721855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6" w:history="1">
        <w:r w:rsidR="00A35535" w:rsidRPr="004C5FD1">
          <w:rPr>
            <w:rStyle w:val="Hyperlink"/>
            <w:lang w:val="sr-Cyrl-CS"/>
          </w:rPr>
          <w:t>Слика А.6.4. Параметри за трећи ниво набрајања стила Nabrajanje</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_Toc445721856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7" w:history="1">
        <w:r w:rsidR="00A35535" w:rsidRPr="004C5FD1">
          <w:rPr>
            <w:rStyle w:val="Hyperlink"/>
            <w:lang w:val="sr-Cyrl-CS"/>
          </w:rPr>
          <w:t>Слика А.6.5. Параметри за први ниво набрајања стила Numerisano nabrajanje</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_Toc445721857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8" w:history="1">
        <w:r w:rsidR="00A35535" w:rsidRPr="004C5FD1">
          <w:rPr>
            <w:rStyle w:val="Hyperlink"/>
            <w:lang w:val="sr-Cyrl-CS"/>
          </w:rPr>
          <w:t>Слика А.6.6. Параметри за други ниво набрајања стила Numerisano nabrajanje</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_Toc445721858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59" w:history="1">
        <w:r w:rsidR="00A35535" w:rsidRPr="004C5FD1">
          <w:rPr>
            <w:rStyle w:val="Hyperlink"/>
            <w:lang w:val="sr-Cyrl-CS"/>
          </w:rPr>
          <w:t>Слика А.6.7. Параметри за трећи ниво набрајања стила Numerisano nabrajanje</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_Toc445721859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60" w:history="1">
        <w:r w:rsidR="00A35535" w:rsidRPr="004C5FD1">
          <w:rPr>
            <w:rStyle w:val="Hyperlink"/>
            <w:lang w:val="sr-Cyrl-CS"/>
          </w:rPr>
          <w:t>Слика А.7.1. Подешавања за садржај.</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_Toc445721860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61" w:history="1">
        <w:r w:rsidR="00A35535" w:rsidRPr="004C5FD1">
          <w:rPr>
            <w:rStyle w:val="Hyperlink"/>
            <w:lang w:val="sr-Cyrl-CS"/>
          </w:rPr>
          <w:t>Слика А.8.1. Подешавање нумерације за списак литературе.</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_Toc445721861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62" w:history="1">
        <w:r w:rsidR="00A35535" w:rsidRPr="004C5FD1">
          <w:rPr>
            <w:rStyle w:val="Hyperlink"/>
            <w:lang w:val="sr-Cyrl-CS"/>
          </w:rPr>
          <w:t>Слика А.10.1. Нумерација првог нивоа наслова у прилозима.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_Toc445721862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63" w:history="1">
        <w:r w:rsidR="00A35535" w:rsidRPr="004C5FD1">
          <w:rPr>
            <w:rStyle w:val="Hyperlink"/>
            <w:lang w:val="sr-Cyrl-CS"/>
          </w:rPr>
          <w:t>Слика А.10.2. Нумерација другог нивоа наслова у прилозима.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_Toc445721863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64" w:history="1">
        <w:r w:rsidR="00A35535" w:rsidRPr="004C5FD1">
          <w:rPr>
            <w:rStyle w:val="Hyperlink"/>
            <w:lang w:val="sr-Cyrl-CS"/>
          </w:rPr>
          <w:t>Слика А.10.3. Нумерација трећег нивоа наслова у прилозима.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_Toc445721864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hyperlink w:anchor="_Toc445721865" w:history="1">
        <w:r w:rsidR="00A35535" w:rsidRPr="004C5FD1">
          <w:rPr>
            <w:rStyle w:val="Hyperlink"/>
            <w:lang w:val="sr-Cyrl-CS"/>
          </w:rPr>
          <w:t>Слика А.10.4. Нумерација четвртог нивоа наслова у прилозима.</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_Toc445721865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2F29E2" w:rsidRPr="004C5FD1" w:rsidRDefault="0048461A" w:rsidP="002F29E2">
      <w:pPr>
        <w:pStyle w:val="Osnovnitekst"/>
      </w:pPr>
      <w:r w:rsidRPr="004C5FD1">
        <w:fldChar w:fldCharType="end"/>
      </w:r>
    </w:p>
    <w:p w:rsidR="00A65719" w:rsidRPr="004C5FD1" w:rsidRDefault="00A65719" w:rsidP="00A65719">
      <w:pPr>
        <w:pStyle w:val="SadrajLiteratura"/>
      </w:pPr>
      <w:bookmarkStart w:id="47" w:name="_Toc175249026"/>
      <w:r w:rsidRPr="004C5FD1">
        <w:lastRenderedPageBreak/>
        <w:t>Списак табела</w:t>
      </w:r>
      <w:bookmarkEnd w:id="47"/>
    </w:p>
    <w:p w:rsidR="00A35535" w:rsidRPr="004C5FD1" w:rsidRDefault="0048461A">
      <w:pPr>
        <w:pStyle w:val="TableofFigures"/>
        <w:tabs>
          <w:tab w:val="right" w:leader="dot" w:pos="9628"/>
        </w:tabs>
        <w:rPr>
          <w:rFonts w:asciiTheme="minorHAnsi" w:eastAsiaTheme="minorEastAsia" w:hAnsiTheme="minorHAnsi" w:cstheme="minorBidi"/>
          <w:sz w:val="22"/>
          <w:szCs w:val="22"/>
          <w:lang w:val="sr-Cyrl-CS"/>
        </w:rPr>
      </w:pPr>
      <w:r w:rsidRPr="004C5FD1">
        <w:rPr>
          <w:lang w:val="sr-Cyrl-CS"/>
        </w:rPr>
        <w:fldChar w:fldCharType="begin"/>
      </w:r>
      <w:r w:rsidR="000B1246" w:rsidRPr="004C5FD1">
        <w:rPr>
          <w:lang w:val="sr-Cyrl-CS"/>
        </w:rPr>
        <w:instrText xml:space="preserve"> TOC \h \z \t "Oznaka tabele" \c </w:instrText>
      </w:r>
      <w:r w:rsidRPr="004C5FD1">
        <w:rPr>
          <w:lang w:val="sr-Cyrl-CS"/>
        </w:rPr>
        <w:fldChar w:fldCharType="separate"/>
      </w:r>
      <w:hyperlink w:anchor="_Toc445721866" w:history="1">
        <w:r w:rsidR="00A35535" w:rsidRPr="004C5FD1">
          <w:rPr>
            <w:rStyle w:val="Hyperlink"/>
            <w:lang w:val="sr-Cyrl-CS"/>
          </w:rPr>
          <w:t>Табела 3.3.1. Образац за изглед табеле</w:t>
        </w:r>
        <w:r w:rsidR="00A35535" w:rsidRPr="004C5FD1">
          <w:rPr>
            <w:webHidden/>
            <w:lang w:val="sr-Cyrl-CS"/>
          </w:rPr>
          <w:tab/>
        </w:r>
        <w:r w:rsidRPr="004C5FD1">
          <w:rPr>
            <w:webHidden/>
            <w:lang w:val="sr-Cyrl-CS"/>
          </w:rPr>
          <w:fldChar w:fldCharType="begin"/>
        </w:r>
        <w:r w:rsidR="00A35535" w:rsidRPr="004C5FD1">
          <w:rPr>
            <w:webHidden/>
            <w:lang w:val="sr-Cyrl-CS"/>
          </w:rPr>
          <w:instrText xml:space="preserve"> PAGEREF _Toc445721866 \h </w:instrText>
        </w:r>
        <w:r w:rsidRPr="004C5FD1">
          <w:rPr>
            <w:webHidden/>
            <w:lang w:val="sr-Cyrl-CS"/>
          </w:rPr>
        </w:r>
        <w:r w:rsidRPr="004C5FD1">
          <w:rPr>
            <w:webHidden/>
            <w:lang w:val="sr-Cyrl-CS"/>
          </w:rPr>
          <w:fldChar w:fldCharType="separate"/>
        </w:r>
        <w:r w:rsidR="00CD781C">
          <w:rPr>
            <w:noProof/>
            <w:webHidden/>
            <w:lang w:val="sr-Cyrl-CS"/>
          </w:rPr>
          <w:t>2</w:t>
        </w:r>
        <w:r w:rsidRPr="004C5FD1">
          <w:rPr>
            <w:webHidden/>
            <w:lang w:val="sr-Cyrl-CS"/>
          </w:rPr>
          <w:fldChar w:fldCharType="end"/>
        </w:r>
      </w:hyperlink>
    </w:p>
    <w:p w:rsidR="00A65719" w:rsidRPr="004C5FD1" w:rsidRDefault="0048461A" w:rsidP="00A65719">
      <w:pPr>
        <w:pStyle w:val="Osnovnitekst"/>
      </w:pPr>
      <w:r w:rsidRPr="004C5FD1">
        <w:fldChar w:fldCharType="end"/>
      </w:r>
    </w:p>
    <w:p w:rsidR="001F70F3" w:rsidRPr="004C5FD1" w:rsidRDefault="006412E1" w:rsidP="008A6972">
      <w:pPr>
        <w:pStyle w:val="Prilog-Inivonaslova"/>
      </w:pPr>
      <w:bookmarkStart w:id="48" w:name="_Toc175249027"/>
      <w:r w:rsidRPr="004C5FD1">
        <w:lastRenderedPageBreak/>
        <w:t>Подешавање</w:t>
      </w:r>
      <w:r w:rsidR="001F70F3" w:rsidRPr="004C5FD1">
        <w:t xml:space="preserve"> </w:t>
      </w:r>
      <w:r w:rsidRPr="004C5FD1">
        <w:t>стилова</w:t>
      </w:r>
      <w:r w:rsidR="001F70F3" w:rsidRPr="004C5FD1">
        <w:t xml:space="preserve"> </w:t>
      </w:r>
      <w:r w:rsidRPr="004C5FD1">
        <w:t>текста</w:t>
      </w:r>
      <w:r w:rsidR="001F70F3" w:rsidRPr="004C5FD1">
        <w:t xml:space="preserve"> </w:t>
      </w:r>
      <w:r w:rsidRPr="004C5FD1">
        <w:t>за</w:t>
      </w:r>
      <w:r w:rsidR="001F70F3" w:rsidRPr="004C5FD1">
        <w:t xml:space="preserve"> </w:t>
      </w:r>
      <w:r w:rsidR="00B80208" w:rsidRPr="004C5FD1">
        <w:rPr>
          <w:i/>
        </w:rPr>
        <w:t>Word</w:t>
      </w:r>
      <w:r w:rsidR="001F70F3" w:rsidRPr="004C5FD1">
        <w:rPr>
          <w:i/>
        </w:rPr>
        <w:t xml:space="preserve"> </w:t>
      </w:r>
      <w:r w:rsidR="001F70F3" w:rsidRPr="004C5FD1">
        <w:t>2003</w:t>
      </w:r>
      <w:bookmarkEnd w:id="48"/>
    </w:p>
    <w:p w:rsidR="00C86CDB" w:rsidRPr="004C5FD1" w:rsidRDefault="006412E1" w:rsidP="00C86CDB">
      <w:pPr>
        <w:pStyle w:val="Osnovnitekst"/>
      </w:pPr>
      <w:r w:rsidRPr="004C5FD1">
        <w:t>У</w:t>
      </w:r>
      <w:r w:rsidR="00C86CDB" w:rsidRPr="004C5FD1">
        <w:t xml:space="preserve"> </w:t>
      </w:r>
      <w:r w:rsidRPr="004C5FD1">
        <w:t>овом</w:t>
      </w:r>
      <w:r w:rsidR="00C86CDB" w:rsidRPr="004C5FD1">
        <w:t xml:space="preserve"> </w:t>
      </w:r>
      <w:r w:rsidRPr="004C5FD1">
        <w:t>прилогу</w:t>
      </w:r>
      <w:r w:rsidR="00C86CDB" w:rsidRPr="004C5FD1">
        <w:t xml:space="preserve"> </w:t>
      </w:r>
      <w:r w:rsidRPr="004C5FD1">
        <w:t>биће</w:t>
      </w:r>
      <w:r w:rsidR="00C86CDB" w:rsidRPr="004C5FD1">
        <w:t xml:space="preserve"> </w:t>
      </w:r>
      <w:r w:rsidRPr="004C5FD1">
        <w:t>дато</w:t>
      </w:r>
      <w:r w:rsidR="00C86CDB" w:rsidRPr="004C5FD1">
        <w:t xml:space="preserve"> </w:t>
      </w:r>
      <w:r w:rsidRPr="004C5FD1">
        <w:t>детаљно</w:t>
      </w:r>
      <w:r w:rsidR="00C86CDB" w:rsidRPr="004C5FD1">
        <w:t xml:space="preserve"> </w:t>
      </w:r>
      <w:r w:rsidRPr="004C5FD1">
        <w:t>упутство</w:t>
      </w:r>
      <w:r w:rsidR="00C86CDB" w:rsidRPr="004C5FD1">
        <w:t xml:space="preserve"> </w:t>
      </w:r>
      <w:r w:rsidRPr="004C5FD1">
        <w:t>како</w:t>
      </w:r>
      <w:r w:rsidR="00C86CDB" w:rsidRPr="004C5FD1">
        <w:t xml:space="preserve"> </w:t>
      </w:r>
      <w:r w:rsidRPr="004C5FD1">
        <w:t>се</w:t>
      </w:r>
      <w:r w:rsidR="00C86CDB" w:rsidRPr="004C5FD1">
        <w:t xml:space="preserve"> </w:t>
      </w:r>
      <w:r w:rsidRPr="004C5FD1">
        <w:t>стилови</w:t>
      </w:r>
      <w:r w:rsidR="00C86CDB" w:rsidRPr="004C5FD1">
        <w:t xml:space="preserve"> </w:t>
      </w:r>
      <w:r w:rsidRPr="004C5FD1">
        <w:t>коришћени</w:t>
      </w:r>
      <w:r w:rsidR="00C86CDB" w:rsidRPr="004C5FD1">
        <w:t xml:space="preserve"> </w:t>
      </w:r>
      <w:r w:rsidRPr="004C5FD1">
        <w:t>у</w:t>
      </w:r>
      <w:r w:rsidR="00C86CDB" w:rsidRPr="004C5FD1">
        <w:t xml:space="preserve"> </w:t>
      </w:r>
      <w:r w:rsidRPr="004C5FD1">
        <w:t>овом</w:t>
      </w:r>
      <w:r w:rsidR="00C86CDB" w:rsidRPr="004C5FD1">
        <w:t xml:space="preserve"> </w:t>
      </w:r>
      <w:r w:rsidRPr="004C5FD1">
        <w:t>документу</w:t>
      </w:r>
      <w:r w:rsidR="00C86CDB" w:rsidRPr="004C5FD1">
        <w:t xml:space="preserve"> </w:t>
      </w:r>
      <w:r w:rsidRPr="004C5FD1">
        <w:t>могу</w:t>
      </w:r>
      <w:r w:rsidR="00C86CDB" w:rsidRPr="004C5FD1">
        <w:t xml:space="preserve"> </w:t>
      </w:r>
      <w:r w:rsidRPr="004C5FD1">
        <w:t>дефинисати</w:t>
      </w:r>
      <w:r w:rsidR="00C86CDB" w:rsidRPr="004C5FD1">
        <w:t xml:space="preserve"> </w:t>
      </w:r>
      <w:r w:rsidRPr="004C5FD1">
        <w:t>у</w:t>
      </w:r>
      <w:r w:rsidR="00C86CDB" w:rsidRPr="004C5FD1">
        <w:t xml:space="preserve"> </w:t>
      </w:r>
      <w:r w:rsidRPr="004C5FD1">
        <w:t>алату</w:t>
      </w:r>
      <w:r w:rsidR="00C86CDB" w:rsidRPr="004C5FD1">
        <w:t xml:space="preserve"> </w:t>
      </w:r>
      <w:r w:rsidR="00B80208" w:rsidRPr="004C5FD1">
        <w:rPr>
          <w:i/>
        </w:rPr>
        <w:t>Microsoft</w:t>
      </w:r>
      <w:r w:rsidR="00C86CDB" w:rsidRPr="004C5FD1">
        <w:rPr>
          <w:i/>
        </w:rPr>
        <w:t xml:space="preserve"> W</w:t>
      </w:r>
      <w:r w:rsidR="00B80208" w:rsidRPr="004C5FD1">
        <w:rPr>
          <w:i/>
        </w:rPr>
        <w:t>ord</w:t>
      </w:r>
      <w:r w:rsidR="00C86CDB" w:rsidRPr="004C5FD1">
        <w:rPr>
          <w:i/>
        </w:rPr>
        <w:t xml:space="preserve"> 2003</w:t>
      </w:r>
      <w:r w:rsidR="00C86CDB" w:rsidRPr="004C5FD1">
        <w:t>.</w:t>
      </w:r>
    </w:p>
    <w:p w:rsidR="00FE2134" w:rsidRPr="004C5FD1" w:rsidRDefault="006412E1" w:rsidP="001F70F3">
      <w:pPr>
        <w:pStyle w:val="Prilog-IInivonaslova"/>
      </w:pPr>
      <w:bookmarkStart w:id="49" w:name="_Toc175249028"/>
      <w:r w:rsidRPr="004C5FD1">
        <w:t>Подешавање</w:t>
      </w:r>
      <w:r w:rsidR="00FE2134" w:rsidRPr="004C5FD1">
        <w:t xml:space="preserve"> </w:t>
      </w:r>
      <w:r w:rsidRPr="004C5FD1">
        <w:t>изгледа</w:t>
      </w:r>
      <w:r w:rsidR="00FE2134" w:rsidRPr="004C5FD1">
        <w:t xml:space="preserve"> </w:t>
      </w:r>
      <w:r w:rsidRPr="004C5FD1">
        <w:t>странице</w:t>
      </w:r>
      <w:bookmarkEnd w:id="38"/>
      <w:bookmarkEnd w:id="49"/>
    </w:p>
    <w:p w:rsidR="00FE2134" w:rsidRPr="004C5FD1" w:rsidRDefault="006412E1" w:rsidP="00C86CDB">
      <w:pPr>
        <w:pStyle w:val="Osnovnitekst"/>
      </w:pPr>
      <w:r w:rsidRPr="004C5FD1">
        <w:t>Ширина</w:t>
      </w:r>
      <w:r w:rsidR="00FE2134" w:rsidRPr="004C5FD1">
        <w:t xml:space="preserve"> </w:t>
      </w:r>
      <w:r w:rsidRPr="004C5FD1">
        <w:t>маргина</w:t>
      </w:r>
      <w:r w:rsidR="00FE2134" w:rsidRPr="004C5FD1">
        <w:t xml:space="preserve"> </w:t>
      </w:r>
      <w:r w:rsidRPr="004C5FD1">
        <w:t>се</w:t>
      </w:r>
      <w:r w:rsidR="00FE2134" w:rsidRPr="004C5FD1">
        <w:t xml:space="preserve"> </w:t>
      </w:r>
      <w:r w:rsidRPr="004C5FD1">
        <w:t>подешава</w:t>
      </w:r>
      <w:r w:rsidR="00FE2134" w:rsidRPr="004C5FD1">
        <w:t xml:space="preserve"> </w:t>
      </w:r>
      <w:r w:rsidRPr="004C5FD1">
        <w:t>опцијом</w:t>
      </w:r>
      <w:r w:rsidR="00FE2134" w:rsidRPr="004C5FD1">
        <w:rPr>
          <w:i/>
        </w:rPr>
        <w:t xml:space="preserve"> </w:t>
      </w:r>
      <w:r w:rsidR="00B80208" w:rsidRPr="004C5FD1">
        <w:rPr>
          <w:i/>
        </w:rPr>
        <w:t>File-&gt;Page</w:t>
      </w:r>
      <w:r w:rsidR="00FE2134" w:rsidRPr="004C5FD1">
        <w:rPr>
          <w:i/>
        </w:rPr>
        <w:t xml:space="preserve"> </w:t>
      </w:r>
      <w:r w:rsidR="00B80208" w:rsidRPr="004C5FD1">
        <w:rPr>
          <w:i/>
        </w:rPr>
        <w:t>Setup</w:t>
      </w:r>
      <w:r w:rsidR="002A0FDC" w:rsidRPr="004C5FD1">
        <w:t xml:space="preserve">. </w:t>
      </w:r>
      <w:r w:rsidRPr="004C5FD1">
        <w:t>Вредности</w:t>
      </w:r>
      <w:r w:rsidR="00FE2134" w:rsidRPr="004C5FD1">
        <w:t xml:space="preserve"> </w:t>
      </w:r>
      <w:r w:rsidRPr="004C5FD1">
        <w:t>за</w:t>
      </w:r>
      <w:r w:rsidR="00FE2134" w:rsidRPr="004C5FD1">
        <w:t xml:space="preserve"> </w:t>
      </w:r>
      <w:r w:rsidRPr="004C5FD1">
        <w:t>горњу</w:t>
      </w:r>
      <w:r w:rsidR="00FE2134" w:rsidRPr="004C5FD1">
        <w:t xml:space="preserve"> </w:t>
      </w:r>
      <w:r w:rsidRPr="004C5FD1">
        <w:t>и</w:t>
      </w:r>
      <w:r w:rsidR="00FE2134" w:rsidRPr="004C5FD1">
        <w:t xml:space="preserve"> </w:t>
      </w:r>
      <w:r w:rsidRPr="004C5FD1">
        <w:t>доњу</w:t>
      </w:r>
      <w:r w:rsidR="00FE2134" w:rsidRPr="004C5FD1">
        <w:t xml:space="preserve"> </w:t>
      </w:r>
      <w:r w:rsidRPr="004C5FD1">
        <w:t>маргину</w:t>
      </w:r>
      <w:r w:rsidR="00FE2134" w:rsidRPr="004C5FD1">
        <w:t xml:space="preserve"> </w:t>
      </w:r>
      <w:r w:rsidRPr="004C5FD1">
        <w:t>треба</w:t>
      </w:r>
      <w:r w:rsidR="00FE2134" w:rsidRPr="004C5FD1">
        <w:t xml:space="preserve"> </w:t>
      </w:r>
      <w:r w:rsidRPr="004C5FD1">
        <w:t>подесити</w:t>
      </w:r>
      <w:r w:rsidR="00FE2134" w:rsidRPr="004C5FD1">
        <w:t xml:space="preserve"> </w:t>
      </w:r>
      <w:r w:rsidRPr="004C5FD1">
        <w:t>на</w:t>
      </w:r>
      <w:r w:rsidR="00B80208" w:rsidRPr="004C5FD1">
        <w:t xml:space="preserve"> 3 cm</w:t>
      </w:r>
      <w:r w:rsidR="00FE2134" w:rsidRPr="004C5FD1">
        <w:t xml:space="preserve">, </w:t>
      </w:r>
      <w:r w:rsidRPr="004C5FD1">
        <w:t>а</w:t>
      </w:r>
      <w:r w:rsidR="00FE2134" w:rsidRPr="004C5FD1">
        <w:t xml:space="preserve"> </w:t>
      </w:r>
      <w:r w:rsidRPr="004C5FD1">
        <w:t>за</w:t>
      </w:r>
      <w:r w:rsidR="00FE2134" w:rsidRPr="004C5FD1">
        <w:t xml:space="preserve"> </w:t>
      </w:r>
      <w:r w:rsidRPr="004C5FD1">
        <w:t>бочне</w:t>
      </w:r>
      <w:r w:rsidR="00FE2134" w:rsidRPr="004C5FD1">
        <w:t xml:space="preserve"> </w:t>
      </w:r>
      <w:r w:rsidRPr="004C5FD1">
        <w:t>маргине</w:t>
      </w:r>
      <w:r w:rsidR="00FE2134" w:rsidRPr="004C5FD1">
        <w:t xml:space="preserve"> </w:t>
      </w:r>
      <w:r w:rsidRPr="004C5FD1">
        <w:t>на</w:t>
      </w:r>
      <w:r w:rsidR="00B80208" w:rsidRPr="004C5FD1">
        <w:t xml:space="preserve"> 2 cm</w:t>
      </w:r>
      <w:r w:rsidR="00FE2134" w:rsidRPr="004C5FD1">
        <w:t xml:space="preserve">, </w:t>
      </w:r>
      <w:r w:rsidRPr="004C5FD1">
        <w:t>као</w:t>
      </w:r>
      <w:r w:rsidR="00FE2134" w:rsidRPr="004C5FD1">
        <w:t xml:space="preserve"> </w:t>
      </w:r>
      <w:r w:rsidRPr="004C5FD1">
        <w:t>на</w:t>
      </w:r>
      <w:r w:rsidR="00FE2134" w:rsidRPr="004C5FD1">
        <w:t xml:space="preserve"> </w:t>
      </w:r>
      <w:r w:rsidRPr="004C5FD1">
        <w:t>слици</w:t>
      </w:r>
      <w:r w:rsidR="00FE2134" w:rsidRPr="004C5FD1">
        <w:t xml:space="preserve"> </w:t>
      </w:r>
      <w:r w:rsidRPr="004C5FD1">
        <w:t>А</w:t>
      </w:r>
      <w:r w:rsidR="00FE2134" w:rsidRPr="004C5FD1">
        <w:t xml:space="preserve">.1.1. </w:t>
      </w:r>
      <w:r w:rsidRPr="004C5FD1">
        <w:t>У</w:t>
      </w:r>
      <w:r w:rsidR="00FE2134" w:rsidRPr="004C5FD1">
        <w:t xml:space="preserve"> </w:t>
      </w:r>
      <w:r w:rsidRPr="004C5FD1">
        <w:t>секцији</w:t>
      </w:r>
      <w:r w:rsidR="00FE2134" w:rsidRPr="004C5FD1">
        <w:t xml:space="preserve"> </w:t>
      </w:r>
      <w:r w:rsidR="00B80208" w:rsidRPr="004C5FD1">
        <w:rPr>
          <w:i/>
        </w:rPr>
        <w:t>Paper</w:t>
      </w:r>
      <w:r w:rsidR="00FE2134" w:rsidRPr="004C5FD1">
        <w:t xml:space="preserve"> </w:t>
      </w:r>
      <w:r w:rsidRPr="004C5FD1">
        <w:t>подесити</w:t>
      </w:r>
      <w:r w:rsidR="00FE2134" w:rsidRPr="004C5FD1">
        <w:t xml:space="preserve"> </w:t>
      </w:r>
      <w:r w:rsidRPr="004C5FD1">
        <w:t>да</w:t>
      </w:r>
      <w:r w:rsidR="00FE2134" w:rsidRPr="004C5FD1">
        <w:t xml:space="preserve"> </w:t>
      </w:r>
      <w:r w:rsidRPr="004C5FD1">
        <w:t>је</w:t>
      </w:r>
      <w:r w:rsidR="00FE2134" w:rsidRPr="004C5FD1">
        <w:t xml:space="preserve"> </w:t>
      </w:r>
      <w:r w:rsidRPr="004C5FD1">
        <w:t>величина</w:t>
      </w:r>
      <w:r w:rsidR="00FE2134" w:rsidRPr="004C5FD1">
        <w:t xml:space="preserve"> </w:t>
      </w:r>
      <w:r w:rsidRPr="004C5FD1">
        <w:t>листа</w:t>
      </w:r>
      <w:r w:rsidR="00FE2134" w:rsidRPr="004C5FD1">
        <w:t xml:space="preserve"> </w:t>
      </w:r>
      <w:r w:rsidRPr="004C5FD1">
        <w:t>А</w:t>
      </w:r>
      <w:r w:rsidR="00FE2134" w:rsidRPr="004C5FD1">
        <w:t xml:space="preserve">4, </w:t>
      </w:r>
      <w:r w:rsidRPr="004C5FD1">
        <w:t>а</w:t>
      </w:r>
      <w:r w:rsidR="00FE2134" w:rsidRPr="004C5FD1">
        <w:t xml:space="preserve"> </w:t>
      </w:r>
      <w:r w:rsidRPr="004C5FD1">
        <w:t>у</w:t>
      </w:r>
      <w:r w:rsidR="00FE2134" w:rsidRPr="004C5FD1">
        <w:t xml:space="preserve"> </w:t>
      </w:r>
      <w:r w:rsidRPr="004C5FD1">
        <w:t>секцији</w:t>
      </w:r>
      <w:r w:rsidR="00FE2134" w:rsidRPr="004C5FD1">
        <w:t xml:space="preserve"> </w:t>
      </w:r>
      <w:r w:rsidR="00B80208" w:rsidRPr="004C5FD1">
        <w:rPr>
          <w:i/>
        </w:rPr>
        <w:t>Layout</w:t>
      </w:r>
      <w:r w:rsidR="00FE2134" w:rsidRPr="004C5FD1">
        <w:rPr>
          <w:i/>
        </w:rPr>
        <w:t xml:space="preserve"> </w:t>
      </w:r>
      <w:r w:rsidRPr="004C5FD1">
        <w:t>поставити</w:t>
      </w:r>
      <w:r w:rsidR="00FE2134" w:rsidRPr="004C5FD1">
        <w:t xml:space="preserve"> </w:t>
      </w:r>
      <w:r w:rsidRPr="004C5FD1">
        <w:t>вредност</w:t>
      </w:r>
      <w:r w:rsidR="00FE2134" w:rsidRPr="004C5FD1">
        <w:t xml:space="preserve"> </w:t>
      </w:r>
      <w:r w:rsidR="00B80208" w:rsidRPr="004C5FD1">
        <w:rPr>
          <w:i/>
        </w:rPr>
        <w:t>New</w:t>
      </w:r>
      <w:r w:rsidR="00FE2134" w:rsidRPr="004C5FD1">
        <w:rPr>
          <w:i/>
        </w:rPr>
        <w:t xml:space="preserve"> </w:t>
      </w:r>
      <w:r w:rsidR="00B80208" w:rsidRPr="004C5FD1">
        <w:rPr>
          <w:i/>
        </w:rPr>
        <w:t>page</w:t>
      </w:r>
      <w:r w:rsidR="00FE2134" w:rsidRPr="004C5FD1">
        <w:t xml:space="preserve"> </w:t>
      </w:r>
      <w:r w:rsidRPr="004C5FD1">
        <w:t>за</w:t>
      </w:r>
      <w:r w:rsidR="00FE2134" w:rsidRPr="004C5FD1">
        <w:t xml:space="preserve"> </w:t>
      </w:r>
      <w:r w:rsidR="00B80208" w:rsidRPr="004C5FD1">
        <w:rPr>
          <w:i/>
        </w:rPr>
        <w:t>Section</w:t>
      </w:r>
      <w:r w:rsidR="00FE2134" w:rsidRPr="004C5FD1">
        <w:rPr>
          <w:i/>
        </w:rPr>
        <w:t xml:space="preserve"> </w:t>
      </w:r>
      <w:r w:rsidR="00B80208" w:rsidRPr="004C5FD1">
        <w:rPr>
          <w:i/>
        </w:rPr>
        <w:t>start</w:t>
      </w:r>
      <w:r w:rsidR="00FE2134" w:rsidRPr="004C5FD1">
        <w:t>.</w:t>
      </w:r>
    </w:p>
    <w:p w:rsidR="00FE2134" w:rsidRPr="004C5FD1" w:rsidRDefault="001551E5" w:rsidP="00C86CDB">
      <w:pPr>
        <w:pStyle w:val="SlikeTabele"/>
      </w:pPr>
      <w:r w:rsidRPr="004C5FD1">
        <w:rPr>
          <w:noProof/>
          <w:lang w:val="en-GB" w:eastAsia="en-GB"/>
        </w:rPr>
        <w:drawing>
          <wp:inline distT="0" distB="0" distL="0" distR="0">
            <wp:extent cx="2663825" cy="3235960"/>
            <wp:effectExtent l="19050" t="0" r="317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cstate="print"/>
                    <a:srcRect/>
                    <a:stretch>
                      <a:fillRect/>
                    </a:stretch>
                  </pic:blipFill>
                  <pic:spPr bwMode="auto">
                    <a:xfrm>
                      <a:off x="0" y="0"/>
                      <a:ext cx="2663825" cy="3235960"/>
                    </a:xfrm>
                    <a:prstGeom prst="rect">
                      <a:avLst/>
                    </a:prstGeom>
                    <a:noFill/>
                    <a:ln w="9525">
                      <a:noFill/>
                      <a:miter lim="800000"/>
                      <a:headEnd/>
                      <a:tailEnd/>
                    </a:ln>
                  </pic:spPr>
                </pic:pic>
              </a:graphicData>
            </a:graphic>
          </wp:inline>
        </w:drawing>
      </w:r>
    </w:p>
    <w:p w:rsidR="00FE2134" w:rsidRPr="004C5FD1" w:rsidRDefault="006412E1" w:rsidP="00FE2134">
      <w:pPr>
        <w:pStyle w:val="Oznakaslike"/>
        <w:rPr>
          <w:lang w:val="sr-Cyrl-CS"/>
        </w:rPr>
      </w:pPr>
      <w:bookmarkStart w:id="50" w:name="_Toc445721840"/>
      <w:r w:rsidRPr="004C5FD1">
        <w:rPr>
          <w:lang w:val="sr-Cyrl-CS"/>
        </w:rPr>
        <w:t>Слика</w:t>
      </w:r>
      <w:r w:rsidR="00FE2134" w:rsidRPr="004C5FD1">
        <w:rPr>
          <w:lang w:val="sr-Cyrl-CS"/>
        </w:rPr>
        <w:t xml:space="preserve"> </w:t>
      </w:r>
      <w:r w:rsidRPr="004C5FD1">
        <w:rPr>
          <w:lang w:val="sr-Cyrl-CS"/>
        </w:rPr>
        <w:t>А</w:t>
      </w:r>
      <w:r w:rsidR="00FE2134" w:rsidRPr="004C5FD1">
        <w:rPr>
          <w:lang w:val="sr-Cyrl-CS"/>
        </w:rPr>
        <w:t>.</w:t>
      </w:r>
      <w:r w:rsidR="0048461A" w:rsidRPr="004C5FD1">
        <w:rPr>
          <w:lang w:val="sr-Cyrl-CS"/>
        </w:rPr>
        <w:fldChar w:fldCharType="begin"/>
      </w:r>
      <w:r w:rsidR="003C44B6" w:rsidRPr="004C5FD1">
        <w:rPr>
          <w:lang w:val="sr-Cyrl-CS"/>
        </w:rPr>
        <w:instrText xml:space="preserve"> SEQ Slika \* ARABIC \s 1 </w:instrText>
      </w:r>
      <w:r w:rsidR="0048461A" w:rsidRPr="004C5FD1">
        <w:rPr>
          <w:lang w:val="sr-Cyrl-CS"/>
        </w:rPr>
        <w:fldChar w:fldCharType="separate"/>
      </w:r>
      <w:r w:rsidR="00CD781C">
        <w:rPr>
          <w:noProof/>
          <w:lang w:val="sr-Cyrl-CS"/>
        </w:rPr>
        <w:t>1</w:t>
      </w:r>
      <w:r w:rsidR="0048461A" w:rsidRPr="004C5FD1">
        <w:rPr>
          <w:lang w:val="sr-Cyrl-CS"/>
        </w:rPr>
        <w:fldChar w:fldCharType="end"/>
      </w:r>
      <w:r w:rsidR="00FE2134" w:rsidRPr="004C5FD1">
        <w:rPr>
          <w:lang w:val="sr-Cyrl-CS"/>
        </w:rPr>
        <w:t xml:space="preserve">.1. </w:t>
      </w:r>
      <w:r w:rsidRPr="004C5FD1">
        <w:rPr>
          <w:lang w:val="sr-Cyrl-CS"/>
        </w:rPr>
        <w:t>Подешавање</w:t>
      </w:r>
      <w:r w:rsidR="00FE2134" w:rsidRPr="004C5FD1">
        <w:rPr>
          <w:lang w:val="sr-Cyrl-CS"/>
        </w:rPr>
        <w:t xml:space="preserve"> </w:t>
      </w:r>
      <w:r w:rsidRPr="004C5FD1">
        <w:rPr>
          <w:lang w:val="sr-Cyrl-CS"/>
        </w:rPr>
        <w:t>маргина</w:t>
      </w:r>
      <w:r w:rsidR="00FE2134" w:rsidRPr="004C5FD1">
        <w:rPr>
          <w:lang w:val="sr-Cyrl-CS"/>
        </w:rPr>
        <w:t xml:space="preserve"> </w:t>
      </w:r>
      <w:r w:rsidRPr="004C5FD1">
        <w:rPr>
          <w:lang w:val="sr-Cyrl-CS"/>
        </w:rPr>
        <w:t>на</w:t>
      </w:r>
      <w:r w:rsidR="00FE2134" w:rsidRPr="004C5FD1">
        <w:rPr>
          <w:lang w:val="sr-Cyrl-CS"/>
        </w:rPr>
        <w:t xml:space="preserve"> </w:t>
      </w:r>
      <w:r w:rsidRPr="004C5FD1">
        <w:rPr>
          <w:lang w:val="sr-Cyrl-CS"/>
        </w:rPr>
        <w:t>страници</w:t>
      </w:r>
      <w:r w:rsidR="00F63539" w:rsidRPr="004C5FD1">
        <w:rPr>
          <w:lang w:val="sr-Cyrl-CS"/>
        </w:rPr>
        <w:t>.</w:t>
      </w:r>
      <w:bookmarkEnd w:id="50"/>
    </w:p>
    <w:p w:rsidR="00FE2134" w:rsidRPr="004C5FD1" w:rsidRDefault="006412E1" w:rsidP="001F70F3">
      <w:pPr>
        <w:pStyle w:val="Prilog-IInivonaslova"/>
      </w:pPr>
      <w:bookmarkStart w:id="51" w:name="_Toc254342926"/>
      <w:bookmarkStart w:id="52" w:name="_Toc175249029"/>
      <w:r w:rsidRPr="004C5FD1">
        <w:t>Форматирање</w:t>
      </w:r>
      <w:r w:rsidR="00A133CB" w:rsidRPr="004C5FD1">
        <w:t xml:space="preserve"> </w:t>
      </w:r>
      <w:r w:rsidRPr="004C5FD1">
        <w:t>основног</w:t>
      </w:r>
      <w:r w:rsidR="00A133CB" w:rsidRPr="004C5FD1">
        <w:t xml:space="preserve"> </w:t>
      </w:r>
      <w:r w:rsidRPr="004C5FD1">
        <w:t>текста</w:t>
      </w:r>
      <w:r w:rsidR="00A133CB" w:rsidRPr="004C5FD1">
        <w:t xml:space="preserve"> </w:t>
      </w:r>
      <w:r w:rsidRPr="004C5FD1">
        <w:t>и</w:t>
      </w:r>
      <w:r w:rsidR="00FE2134" w:rsidRPr="004C5FD1">
        <w:t xml:space="preserve"> </w:t>
      </w:r>
      <w:bookmarkEnd w:id="51"/>
      <w:r w:rsidRPr="004C5FD1">
        <w:t>наслова</w:t>
      </w:r>
      <w:r w:rsidR="00A133CB" w:rsidRPr="004C5FD1">
        <w:t xml:space="preserve"> </w:t>
      </w:r>
      <w:r w:rsidRPr="004C5FD1">
        <w:t>хијерархијски</w:t>
      </w:r>
      <w:r w:rsidR="00A133CB" w:rsidRPr="004C5FD1">
        <w:t xml:space="preserve"> </w:t>
      </w:r>
      <w:r w:rsidRPr="004C5FD1">
        <w:t>уређених</w:t>
      </w:r>
      <w:r w:rsidR="00A133CB" w:rsidRPr="004C5FD1">
        <w:t xml:space="preserve"> </w:t>
      </w:r>
      <w:r w:rsidRPr="004C5FD1">
        <w:t>текстуалних</w:t>
      </w:r>
      <w:r w:rsidR="00A133CB" w:rsidRPr="004C5FD1">
        <w:t xml:space="preserve"> </w:t>
      </w:r>
      <w:r w:rsidRPr="004C5FD1">
        <w:t>целина</w:t>
      </w:r>
      <w:bookmarkEnd w:id="52"/>
      <w:r w:rsidR="00A133CB" w:rsidRPr="004C5FD1">
        <w:t xml:space="preserve"> </w:t>
      </w:r>
    </w:p>
    <w:p w:rsidR="00FE2134" w:rsidRPr="004C5FD1" w:rsidRDefault="006412E1" w:rsidP="00C86CDB">
      <w:pPr>
        <w:pStyle w:val="Osnovnitekst"/>
      </w:pPr>
      <w:r w:rsidRPr="004C5FD1">
        <w:t>У</w:t>
      </w:r>
      <w:r w:rsidR="00FE2134" w:rsidRPr="004C5FD1">
        <w:t xml:space="preserve"> </w:t>
      </w:r>
      <w:r w:rsidR="009A7EC6" w:rsidRPr="004C5FD1">
        <w:rPr>
          <w:i/>
        </w:rPr>
        <w:t xml:space="preserve">MS Word </w:t>
      </w:r>
      <w:r w:rsidRPr="004C5FD1">
        <w:t>се</w:t>
      </w:r>
      <w:r w:rsidR="00FE2134" w:rsidRPr="004C5FD1">
        <w:t xml:space="preserve"> </w:t>
      </w:r>
      <w:r w:rsidRPr="004C5FD1">
        <w:t>форматирање</w:t>
      </w:r>
      <w:r w:rsidR="00FE2134" w:rsidRPr="004C5FD1">
        <w:t xml:space="preserve"> </w:t>
      </w:r>
      <w:r w:rsidRPr="004C5FD1">
        <w:t>стилова</w:t>
      </w:r>
      <w:r w:rsidR="001F70F3" w:rsidRPr="004C5FD1">
        <w:t xml:space="preserve"> </w:t>
      </w:r>
      <w:r w:rsidRPr="004C5FD1">
        <w:t>текста</w:t>
      </w:r>
      <w:r w:rsidR="00FE2134" w:rsidRPr="004C5FD1">
        <w:t xml:space="preserve"> </w:t>
      </w:r>
      <w:r w:rsidRPr="004C5FD1">
        <w:t>одабиром</w:t>
      </w:r>
      <w:r w:rsidR="00FE2134" w:rsidRPr="004C5FD1">
        <w:t xml:space="preserve"> </w:t>
      </w:r>
      <w:r w:rsidRPr="004C5FD1">
        <w:t>опције</w:t>
      </w:r>
      <w:r w:rsidR="00FE2134" w:rsidRPr="004C5FD1">
        <w:t xml:space="preserve"> </w:t>
      </w:r>
      <w:r w:rsidR="00B80208" w:rsidRPr="004C5FD1">
        <w:rPr>
          <w:i/>
        </w:rPr>
        <w:t>Format-&gt;St</w:t>
      </w:r>
      <w:r w:rsidR="00FE2134" w:rsidRPr="004C5FD1">
        <w:rPr>
          <w:i/>
        </w:rPr>
        <w:t>y</w:t>
      </w:r>
      <w:r w:rsidR="00B80208" w:rsidRPr="004C5FD1">
        <w:rPr>
          <w:i/>
        </w:rPr>
        <w:t>les</w:t>
      </w:r>
      <w:r w:rsidR="00FE2134" w:rsidRPr="004C5FD1">
        <w:rPr>
          <w:i/>
        </w:rPr>
        <w:t xml:space="preserve"> </w:t>
      </w:r>
      <w:r w:rsidR="00B80208" w:rsidRPr="004C5FD1">
        <w:rPr>
          <w:i/>
        </w:rPr>
        <w:t>and</w:t>
      </w:r>
      <w:r w:rsidR="00FE2134" w:rsidRPr="004C5FD1">
        <w:rPr>
          <w:i/>
        </w:rPr>
        <w:t xml:space="preserve"> </w:t>
      </w:r>
      <w:r w:rsidR="00B80208" w:rsidRPr="004C5FD1">
        <w:rPr>
          <w:i/>
        </w:rPr>
        <w:t>Formatting</w:t>
      </w:r>
      <w:r w:rsidR="00FE2134" w:rsidRPr="004C5FD1">
        <w:t xml:space="preserve">. </w:t>
      </w:r>
      <w:r w:rsidRPr="004C5FD1">
        <w:t>Тиме</w:t>
      </w:r>
      <w:r w:rsidR="00FE2134" w:rsidRPr="004C5FD1">
        <w:t xml:space="preserve"> </w:t>
      </w:r>
      <w:r w:rsidRPr="004C5FD1">
        <w:t>се</w:t>
      </w:r>
      <w:r w:rsidR="00FE2134" w:rsidRPr="004C5FD1">
        <w:t xml:space="preserve"> </w:t>
      </w:r>
      <w:r w:rsidRPr="004C5FD1">
        <w:t>отвара</w:t>
      </w:r>
      <w:r w:rsidR="00FE2134" w:rsidRPr="004C5FD1">
        <w:t xml:space="preserve"> </w:t>
      </w:r>
      <w:r w:rsidRPr="004C5FD1">
        <w:t>прозор</w:t>
      </w:r>
      <w:r w:rsidR="00FE2134" w:rsidRPr="004C5FD1">
        <w:t xml:space="preserve"> </w:t>
      </w:r>
      <w:r w:rsidRPr="004C5FD1">
        <w:t>са</w:t>
      </w:r>
      <w:r w:rsidR="00FE2134" w:rsidRPr="004C5FD1">
        <w:t xml:space="preserve"> </w:t>
      </w:r>
      <w:r w:rsidRPr="004C5FD1">
        <w:t>десне</w:t>
      </w:r>
      <w:r w:rsidR="00FE2134" w:rsidRPr="004C5FD1">
        <w:t xml:space="preserve"> </w:t>
      </w:r>
      <w:r w:rsidRPr="004C5FD1">
        <w:t>стране</w:t>
      </w:r>
      <w:r w:rsidR="00FE2134" w:rsidRPr="004C5FD1">
        <w:t xml:space="preserve"> </w:t>
      </w:r>
      <w:r w:rsidRPr="004C5FD1">
        <w:t>екрана</w:t>
      </w:r>
      <w:r w:rsidR="00FE2134" w:rsidRPr="004C5FD1">
        <w:t xml:space="preserve"> </w:t>
      </w:r>
      <w:r w:rsidRPr="004C5FD1">
        <w:t>у</w:t>
      </w:r>
      <w:r w:rsidR="00FE2134" w:rsidRPr="004C5FD1">
        <w:t xml:space="preserve"> </w:t>
      </w:r>
      <w:r w:rsidRPr="004C5FD1">
        <w:t>коме</w:t>
      </w:r>
      <w:r w:rsidR="00FE2134" w:rsidRPr="004C5FD1">
        <w:t xml:space="preserve"> </w:t>
      </w:r>
      <w:r w:rsidRPr="004C5FD1">
        <w:t>је</w:t>
      </w:r>
      <w:r w:rsidR="00FE2134" w:rsidRPr="004C5FD1">
        <w:t xml:space="preserve"> </w:t>
      </w:r>
      <w:r w:rsidRPr="004C5FD1">
        <w:t>могуће</w:t>
      </w:r>
      <w:r w:rsidR="00FE2134" w:rsidRPr="004C5FD1">
        <w:t xml:space="preserve"> </w:t>
      </w:r>
      <w:r w:rsidRPr="004C5FD1">
        <w:t>подешавати</w:t>
      </w:r>
      <w:r w:rsidR="00FE2134" w:rsidRPr="004C5FD1">
        <w:t xml:space="preserve"> </w:t>
      </w:r>
      <w:r w:rsidRPr="004C5FD1">
        <w:t>изглед</w:t>
      </w:r>
      <w:r w:rsidR="00FE2134" w:rsidRPr="004C5FD1">
        <w:t xml:space="preserve"> </w:t>
      </w:r>
      <w:r w:rsidRPr="004C5FD1">
        <w:t>и</w:t>
      </w:r>
      <w:r w:rsidR="00FE2134" w:rsidRPr="004C5FD1">
        <w:t xml:space="preserve"> </w:t>
      </w:r>
      <w:r w:rsidRPr="004C5FD1">
        <w:t>величину</w:t>
      </w:r>
      <w:r w:rsidR="00FE2134" w:rsidRPr="004C5FD1">
        <w:t xml:space="preserve"> </w:t>
      </w:r>
      <w:r w:rsidRPr="004C5FD1">
        <w:t>фонта</w:t>
      </w:r>
      <w:r w:rsidR="00FE2134" w:rsidRPr="004C5FD1">
        <w:t xml:space="preserve">, </w:t>
      </w:r>
      <w:r w:rsidRPr="004C5FD1">
        <w:t>размак</w:t>
      </w:r>
      <w:r w:rsidR="00FE2134" w:rsidRPr="004C5FD1">
        <w:t xml:space="preserve"> </w:t>
      </w:r>
      <w:r w:rsidRPr="004C5FD1">
        <w:t>између</w:t>
      </w:r>
      <w:r w:rsidR="00FE2134" w:rsidRPr="004C5FD1">
        <w:t xml:space="preserve"> </w:t>
      </w:r>
      <w:r w:rsidRPr="004C5FD1">
        <w:t>наслова</w:t>
      </w:r>
      <w:r w:rsidR="00FE2134" w:rsidRPr="004C5FD1">
        <w:t xml:space="preserve"> </w:t>
      </w:r>
      <w:r w:rsidRPr="004C5FD1">
        <w:t>и</w:t>
      </w:r>
      <w:r w:rsidR="00FE2134" w:rsidRPr="004C5FD1">
        <w:t xml:space="preserve"> </w:t>
      </w:r>
      <w:r w:rsidRPr="004C5FD1">
        <w:t>текста</w:t>
      </w:r>
      <w:r w:rsidR="00FE2134" w:rsidRPr="004C5FD1">
        <w:t xml:space="preserve">, </w:t>
      </w:r>
      <w:r w:rsidRPr="004C5FD1">
        <w:t>поравнање</w:t>
      </w:r>
      <w:r w:rsidR="00FE2134" w:rsidRPr="004C5FD1">
        <w:t xml:space="preserve"> </w:t>
      </w:r>
      <w:r w:rsidRPr="004C5FD1">
        <w:t>параграфа</w:t>
      </w:r>
      <w:r w:rsidR="00FE2134" w:rsidRPr="004C5FD1">
        <w:t xml:space="preserve">, </w:t>
      </w:r>
      <w:r w:rsidRPr="004C5FD1">
        <w:t>нумерацију</w:t>
      </w:r>
      <w:r w:rsidR="00FE2134" w:rsidRPr="004C5FD1">
        <w:t xml:space="preserve"> </w:t>
      </w:r>
      <w:r w:rsidRPr="004C5FD1">
        <w:t>и</w:t>
      </w:r>
      <w:r w:rsidR="00FE2134" w:rsidRPr="004C5FD1">
        <w:t xml:space="preserve"> </w:t>
      </w:r>
      <w:r w:rsidRPr="004C5FD1">
        <w:t>слично</w:t>
      </w:r>
      <w:r w:rsidR="00FE2134" w:rsidRPr="004C5FD1">
        <w:t xml:space="preserve"> – </w:t>
      </w:r>
      <w:r w:rsidRPr="004C5FD1">
        <w:t>слика</w:t>
      </w:r>
      <w:r w:rsidR="00FE2134" w:rsidRPr="004C5FD1">
        <w:t xml:space="preserve"> </w:t>
      </w:r>
      <w:r w:rsidRPr="004C5FD1">
        <w:t>А</w:t>
      </w:r>
      <w:r w:rsidR="00FE2134" w:rsidRPr="004C5FD1">
        <w:t>.2.1.</w:t>
      </w:r>
    </w:p>
    <w:p w:rsidR="00FE2134" w:rsidRPr="004C5FD1" w:rsidRDefault="001551E5" w:rsidP="00C86CDB">
      <w:pPr>
        <w:pStyle w:val="SlikeTabele"/>
      </w:pPr>
      <w:r w:rsidRPr="004C5FD1">
        <w:rPr>
          <w:noProof/>
          <w:lang w:val="en-GB" w:eastAsia="en-GB"/>
        </w:rPr>
        <w:lastRenderedPageBreak/>
        <w:drawing>
          <wp:inline distT="0" distB="0" distL="0" distR="0">
            <wp:extent cx="2695575" cy="215455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cstate="print"/>
                    <a:srcRect/>
                    <a:stretch>
                      <a:fillRect/>
                    </a:stretch>
                  </pic:blipFill>
                  <pic:spPr bwMode="auto">
                    <a:xfrm>
                      <a:off x="0" y="0"/>
                      <a:ext cx="2695575" cy="2154555"/>
                    </a:xfrm>
                    <a:prstGeom prst="rect">
                      <a:avLst/>
                    </a:prstGeom>
                    <a:noFill/>
                    <a:ln w="9525">
                      <a:noFill/>
                      <a:miter lim="800000"/>
                      <a:headEnd/>
                      <a:tailEnd/>
                    </a:ln>
                  </pic:spPr>
                </pic:pic>
              </a:graphicData>
            </a:graphic>
          </wp:inline>
        </w:drawing>
      </w:r>
    </w:p>
    <w:p w:rsidR="00FE2134" w:rsidRPr="004C5FD1" w:rsidRDefault="006412E1" w:rsidP="00FE2134">
      <w:pPr>
        <w:pStyle w:val="Oznakaslike"/>
        <w:rPr>
          <w:lang w:val="sr-Cyrl-CS"/>
        </w:rPr>
      </w:pPr>
      <w:bookmarkStart w:id="53" w:name="_Toc445721841"/>
      <w:r w:rsidRPr="004C5FD1">
        <w:rPr>
          <w:lang w:val="sr-Cyrl-CS"/>
        </w:rPr>
        <w:t>Слика</w:t>
      </w:r>
      <w:r w:rsidR="00FE2134" w:rsidRPr="004C5FD1">
        <w:rPr>
          <w:lang w:val="sr-Cyrl-CS"/>
        </w:rPr>
        <w:t xml:space="preserve"> </w:t>
      </w:r>
      <w:r w:rsidRPr="004C5FD1">
        <w:rPr>
          <w:lang w:val="sr-Cyrl-CS"/>
        </w:rPr>
        <w:t>А</w:t>
      </w:r>
      <w:r w:rsidR="00FE2134" w:rsidRPr="004C5FD1">
        <w:rPr>
          <w:lang w:val="sr-Cyrl-CS"/>
        </w:rPr>
        <w:t>.</w:t>
      </w:r>
      <w:r w:rsidR="0048461A" w:rsidRPr="004C5FD1">
        <w:rPr>
          <w:lang w:val="sr-Cyrl-CS"/>
        </w:rPr>
        <w:fldChar w:fldCharType="begin"/>
      </w:r>
      <w:r w:rsidR="003C44B6" w:rsidRPr="004C5FD1">
        <w:rPr>
          <w:lang w:val="sr-Cyrl-CS"/>
        </w:rPr>
        <w:instrText xml:space="preserve"> SEQ Slika \* ARABIC \s 1 </w:instrText>
      </w:r>
      <w:r w:rsidR="0048461A" w:rsidRPr="004C5FD1">
        <w:rPr>
          <w:lang w:val="sr-Cyrl-CS"/>
        </w:rPr>
        <w:fldChar w:fldCharType="separate"/>
      </w:r>
      <w:r w:rsidR="00CD781C">
        <w:rPr>
          <w:noProof/>
          <w:lang w:val="sr-Cyrl-CS"/>
        </w:rPr>
        <w:t>2</w:t>
      </w:r>
      <w:r w:rsidR="0048461A" w:rsidRPr="004C5FD1">
        <w:rPr>
          <w:lang w:val="sr-Cyrl-CS"/>
        </w:rPr>
        <w:fldChar w:fldCharType="end"/>
      </w:r>
      <w:r w:rsidR="00FE2134" w:rsidRPr="004C5FD1">
        <w:rPr>
          <w:lang w:val="sr-Cyrl-CS"/>
        </w:rPr>
        <w:t xml:space="preserve">.1. </w:t>
      </w:r>
      <w:r w:rsidRPr="004C5FD1">
        <w:rPr>
          <w:lang w:val="sr-Cyrl-CS"/>
        </w:rPr>
        <w:t>Прозор</w:t>
      </w:r>
      <w:r w:rsidR="00FE2134" w:rsidRPr="004C5FD1">
        <w:rPr>
          <w:lang w:val="sr-Cyrl-CS"/>
        </w:rPr>
        <w:t xml:space="preserve"> </w:t>
      </w:r>
      <w:r w:rsidRPr="004C5FD1">
        <w:rPr>
          <w:lang w:val="sr-Cyrl-CS"/>
        </w:rPr>
        <w:t>са</w:t>
      </w:r>
      <w:r w:rsidR="00FE2134" w:rsidRPr="004C5FD1">
        <w:rPr>
          <w:lang w:val="sr-Cyrl-CS"/>
        </w:rPr>
        <w:t xml:space="preserve"> </w:t>
      </w:r>
      <w:r w:rsidRPr="004C5FD1">
        <w:rPr>
          <w:lang w:val="sr-Cyrl-CS"/>
        </w:rPr>
        <w:t>листом</w:t>
      </w:r>
      <w:r w:rsidR="00FE2134" w:rsidRPr="004C5FD1">
        <w:rPr>
          <w:lang w:val="sr-Cyrl-CS"/>
        </w:rPr>
        <w:t xml:space="preserve"> </w:t>
      </w:r>
      <w:r w:rsidRPr="004C5FD1">
        <w:rPr>
          <w:lang w:val="sr-Cyrl-CS"/>
        </w:rPr>
        <w:t>стилова</w:t>
      </w:r>
      <w:r w:rsidR="00FE2134" w:rsidRPr="004C5FD1">
        <w:rPr>
          <w:lang w:val="sr-Cyrl-CS"/>
        </w:rPr>
        <w:t xml:space="preserve"> </w:t>
      </w:r>
      <w:r w:rsidRPr="004C5FD1">
        <w:rPr>
          <w:lang w:val="sr-Cyrl-CS"/>
        </w:rPr>
        <w:t>текста</w:t>
      </w:r>
      <w:r w:rsidR="00F63539" w:rsidRPr="004C5FD1">
        <w:rPr>
          <w:lang w:val="sr-Cyrl-CS"/>
        </w:rPr>
        <w:t>.</w:t>
      </w:r>
      <w:bookmarkEnd w:id="53"/>
    </w:p>
    <w:p w:rsidR="00FE2134" w:rsidRPr="004C5FD1" w:rsidRDefault="006412E1" w:rsidP="00C86CDB">
      <w:pPr>
        <w:pStyle w:val="Osnovnitekst"/>
      </w:pPr>
      <w:r w:rsidRPr="004C5FD1">
        <w:t>Кликом</w:t>
      </w:r>
      <w:r w:rsidR="00FE2134" w:rsidRPr="004C5FD1">
        <w:t xml:space="preserve"> </w:t>
      </w:r>
      <w:r w:rsidRPr="004C5FD1">
        <w:t>левим</w:t>
      </w:r>
      <w:r w:rsidR="00FE2134" w:rsidRPr="004C5FD1">
        <w:t xml:space="preserve"> </w:t>
      </w:r>
      <w:r w:rsidRPr="004C5FD1">
        <w:t>тастером</w:t>
      </w:r>
      <w:r w:rsidR="00FE2134" w:rsidRPr="004C5FD1">
        <w:t xml:space="preserve"> </w:t>
      </w:r>
      <w:r w:rsidRPr="004C5FD1">
        <w:t>миша</w:t>
      </w:r>
      <w:r w:rsidR="00FE2134" w:rsidRPr="004C5FD1">
        <w:t xml:space="preserve"> </w:t>
      </w:r>
      <w:r w:rsidRPr="004C5FD1">
        <w:t>на</w:t>
      </w:r>
      <w:r w:rsidR="00FE2134" w:rsidRPr="004C5FD1">
        <w:t xml:space="preserve"> </w:t>
      </w:r>
      <w:r w:rsidRPr="004C5FD1">
        <w:t>стрелицу</w:t>
      </w:r>
      <w:r w:rsidR="00FE2134" w:rsidRPr="004C5FD1">
        <w:t xml:space="preserve"> </w:t>
      </w:r>
      <w:r w:rsidRPr="004C5FD1">
        <w:t>која</w:t>
      </w:r>
      <w:r w:rsidR="00FE2134" w:rsidRPr="004C5FD1">
        <w:t xml:space="preserve"> </w:t>
      </w:r>
      <w:r w:rsidRPr="004C5FD1">
        <w:t>се</w:t>
      </w:r>
      <w:r w:rsidR="00FE2134" w:rsidRPr="004C5FD1">
        <w:t xml:space="preserve"> </w:t>
      </w:r>
      <w:r w:rsidRPr="004C5FD1">
        <w:t>налази</w:t>
      </w:r>
      <w:r w:rsidR="00FE2134" w:rsidRPr="004C5FD1">
        <w:t xml:space="preserve"> </w:t>
      </w:r>
      <w:r w:rsidRPr="004C5FD1">
        <w:t>поред</w:t>
      </w:r>
      <w:r w:rsidR="00FE2134" w:rsidRPr="004C5FD1">
        <w:t xml:space="preserve"> </w:t>
      </w:r>
      <w:r w:rsidRPr="004C5FD1">
        <w:t>неког</w:t>
      </w:r>
      <w:r w:rsidR="00FE2134" w:rsidRPr="004C5FD1">
        <w:t xml:space="preserve"> </w:t>
      </w:r>
      <w:r w:rsidRPr="004C5FD1">
        <w:t>стила</w:t>
      </w:r>
      <w:r w:rsidR="00FE2134" w:rsidRPr="004C5FD1">
        <w:t xml:space="preserve"> </w:t>
      </w:r>
      <w:r w:rsidRPr="004C5FD1">
        <w:t>текста</w:t>
      </w:r>
      <w:r w:rsidR="00FE2134" w:rsidRPr="004C5FD1">
        <w:t xml:space="preserve"> </w:t>
      </w:r>
      <w:r w:rsidRPr="004C5FD1">
        <w:t>у</w:t>
      </w:r>
      <w:r w:rsidR="00FE2134" w:rsidRPr="004C5FD1">
        <w:t xml:space="preserve"> </w:t>
      </w:r>
      <w:r w:rsidRPr="004C5FD1">
        <w:t>листи</w:t>
      </w:r>
      <w:r w:rsidR="00FE2134" w:rsidRPr="004C5FD1">
        <w:t xml:space="preserve"> </w:t>
      </w:r>
      <w:r w:rsidRPr="004C5FD1">
        <w:t>отвара</w:t>
      </w:r>
      <w:r w:rsidR="00FE2134" w:rsidRPr="004C5FD1">
        <w:t xml:space="preserve"> </w:t>
      </w:r>
      <w:r w:rsidRPr="004C5FD1">
        <w:t>се</w:t>
      </w:r>
      <w:r w:rsidR="00FE2134" w:rsidRPr="004C5FD1">
        <w:t xml:space="preserve"> </w:t>
      </w:r>
      <w:r w:rsidRPr="004C5FD1">
        <w:t>падајући</w:t>
      </w:r>
      <w:r w:rsidR="00FE2134" w:rsidRPr="004C5FD1">
        <w:t xml:space="preserve"> </w:t>
      </w:r>
      <w:r w:rsidRPr="004C5FD1">
        <w:t>мени</w:t>
      </w:r>
      <w:r w:rsidR="00FE2134" w:rsidRPr="004C5FD1">
        <w:t xml:space="preserve">. </w:t>
      </w:r>
      <w:r w:rsidRPr="004C5FD1">
        <w:t>Одабиром</w:t>
      </w:r>
      <w:r w:rsidR="00FE2134" w:rsidRPr="004C5FD1">
        <w:t xml:space="preserve"> </w:t>
      </w:r>
      <w:r w:rsidRPr="004C5FD1">
        <w:t>опције</w:t>
      </w:r>
      <w:r w:rsidR="00FE2134" w:rsidRPr="004C5FD1">
        <w:t xml:space="preserve"> </w:t>
      </w:r>
      <w:r w:rsidR="00B80208" w:rsidRPr="004C5FD1">
        <w:rPr>
          <w:i/>
        </w:rPr>
        <w:t>Modif</w:t>
      </w:r>
      <w:r w:rsidR="00FE2134" w:rsidRPr="004C5FD1">
        <w:rPr>
          <w:i/>
        </w:rPr>
        <w:t xml:space="preserve">y </w:t>
      </w:r>
      <w:r w:rsidRPr="004C5FD1">
        <w:t>у</w:t>
      </w:r>
      <w:r w:rsidR="00FE2134" w:rsidRPr="004C5FD1">
        <w:t xml:space="preserve"> </w:t>
      </w:r>
      <w:r w:rsidRPr="004C5FD1">
        <w:t>овом</w:t>
      </w:r>
      <w:r w:rsidR="00FE2134" w:rsidRPr="004C5FD1">
        <w:t xml:space="preserve"> </w:t>
      </w:r>
      <w:r w:rsidRPr="004C5FD1">
        <w:t>менију</w:t>
      </w:r>
      <w:r w:rsidR="00FE2134" w:rsidRPr="004C5FD1">
        <w:t xml:space="preserve"> </w:t>
      </w:r>
      <w:r w:rsidRPr="004C5FD1">
        <w:t>отвара</w:t>
      </w:r>
      <w:r w:rsidR="00FE2134" w:rsidRPr="004C5FD1">
        <w:t xml:space="preserve"> </w:t>
      </w:r>
      <w:r w:rsidRPr="004C5FD1">
        <w:t>се</w:t>
      </w:r>
      <w:r w:rsidR="00FE2134" w:rsidRPr="004C5FD1">
        <w:t xml:space="preserve"> </w:t>
      </w:r>
      <w:r w:rsidRPr="004C5FD1">
        <w:t>прозор</w:t>
      </w:r>
      <w:r w:rsidR="00FE2134" w:rsidRPr="004C5FD1">
        <w:t xml:space="preserve"> </w:t>
      </w:r>
      <w:r w:rsidRPr="004C5FD1">
        <w:t>за</w:t>
      </w:r>
      <w:r w:rsidR="00FE2134" w:rsidRPr="004C5FD1">
        <w:t xml:space="preserve"> </w:t>
      </w:r>
      <w:r w:rsidRPr="004C5FD1">
        <w:t>подешавање</w:t>
      </w:r>
      <w:r w:rsidR="00FE2134" w:rsidRPr="004C5FD1">
        <w:t xml:space="preserve"> </w:t>
      </w:r>
      <w:r w:rsidRPr="004C5FD1">
        <w:t>параметара</w:t>
      </w:r>
      <w:r w:rsidR="00FE2134" w:rsidRPr="004C5FD1">
        <w:t xml:space="preserve"> </w:t>
      </w:r>
      <w:r w:rsidRPr="004C5FD1">
        <w:t>тог</w:t>
      </w:r>
      <w:r w:rsidR="00FE2134" w:rsidRPr="004C5FD1">
        <w:t xml:space="preserve"> </w:t>
      </w:r>
      <w:r w:rsidRPr="004C5FD1">
        <w:t>стила</w:t>
      </w:r>
      <w:r w:rsidR="00FE2134" w:rsidRPr="004C5FD1">
        <w:t xml:space="preserve"> </w:t>
      </w:r>
      <w:r w:rsidRPr="004C5FD1">
        <w:t>текста</w:t>
      </w:r>
      <w:r w:rsidR="00FE2134" w:rsidRPr="004C5FD1">
        <w:t xml:space="preserve"> – </w:t>
      </w:r>
      <w:r w:rsidRPr="004C5FD1">
        <w:t>слика</w:t>
      </w:r>
      <w:r w:rsidR="00FE2134" w:rsidRPr="004C5FD1">
        <w:t xml:space="preserve"> </w:t>
      </w:r>
      <w:r w:rsidRPr="004C5FD1">
        <w:t>А</w:t>
      </w:r>
      <w:r w:rsidR="00FE2134" w:rsidRPr="004C5FD1">
        <w:t>.2.2.</w:t>
      </w:r>
    </w:p>
    <w:p w:rsidR="00FE2134" w:rsidRPr="004C5FD1" w:rsidRDefault="001551E5" w:rsidP="00C86CDB">
      <w:pPr>
        <w:pStyle w:val="SlikeTabele"/>
      </w:pPr>
      <w:r w:rsidRPr="004C5FD1">
        <w:rPr>
          <w:noProof/>
          <w:lang w:val="en-GB" w:eastAsia="en-GB"/>
        </w:rPr>
        <w:drawing>
          <wp:inline distT="0" distB="0" distL="0" distR="0">
            <wp:extent cx="4897755" cy="391985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cstate="print"/>
                    <a:srcRect/>
                    <a:stretch>
                      <a:fillRect/>
                    </a:stretch>
                  </pic:blipFill>
                  <pic:spPr bwMode="auto">
                    <a:xfrm>
                      <a:off x="0" y="0"/>
                      <a:ext cx="4897755" cy="3919855"/>
                    </a:xfrm>
                    <a:prstGeom prst="rect">
                      <a:avLst/>
                    </a:prstGeom>
                    <a:noFill/>
                    <a:ln w="9525">
                      <a:noFill/>
                      <a:miter lim="800000"/>
                      <a:headEnd/>
                      <a:tailEnd/>
                    </a:ln>
                  </pic:spPr>
                </pic:pic>
              </a:graphicData>
            </a:graphic>
          </wp:inline>
        </w:drawing>
      </w:r>
    </w:p>
    <w:p w:rsidR="00FE2134" w:rsidRPr="004C5FD1" w:rsidRDefault="006412E1" w:rsidP="00FE2134">
      <w:pPr>
        <w:pStyle w:val="Oznakaslike"/>
        <w:rPr>
          <w:lang w:val="sr-Cyrl-CS"/>
        </w:rPr>
      </w:pPr>
      <w:bookmarkStart w:id="54" w:name="_Toc445721842"/>
      <w:r w:rsidRPr="004C5FD1">
        <w:rPr>
          <w:lang w:val="sr-Cyrl-CS"/>
        </w:rPr>
        <w:t>Слика</w:t>
      </w:r>
      <w:r w:rsidR="00FE2134" w:rsidRPr="004C5FD1">
        <w:rPr>
          <w:lang w:val="sr-Cyrl-CS"/>
        </w:rPr>
        <w:t xml:space="preserve"> </w:t>
      </w:r>
      <w:r w:rsidRPr="004C5FD1">
        <w:rPr>
          <w:lang w:val="sr-Cyrl-CS"/>
        </w:rPr>
        <w:t>А</w:t>
      </w:r>
      <w:r w:rsidR="00FE2134" w:rsidRPr="004C5FD1">
        <w:rPr>
          <w:lang w:val="sr-Cyrl-CS"/>
        </w:rPr>
        <w:t xml:space="preserve">.2.2. </w:t>
      </w:r>
      <w:r w:rsidRPr="004C5FD1">
        <w:rPr>
          <w:lang w:val="sr-Cyrl-CS"/>
        </w:rPr>
        <w:t>Прозор</w:t>
      </w:r>
      <w:r w:rsidR="00FE2134" w:rsidRPr="004C5FD1">
        <w:rPr>
          <w:lang w:val="sr-Cyrl-CS"/>
        </w:rPr>
        <w:t xml:space="preserve"> </w:t>
      </w:r>
      <w:r w:rsidRPr="004C5FD1">
        <w:rPr>
          <w:lang w:val="sr-Cyrl-CS"/>
        </w:rPr>
        <w:t>за</w:t>
      </w:r>
      <w:r w:rsidR="00FE2134" w:rsidRPr="004C5FD1">
        <w:rPr>
          <w:lang w:val="sr-Cyrl-CS"/>
        </w:rPr>
        <w:t xml:space="preserve"> </w:t>
      </w:r>
      <w:r w:rsidRPr="004C5FD1">
        <w:rPr>
          <w:lang w:val="sr-Cyrl-CS"/>
        </w:rPr>
        <w:t>подешавање</w:t>
      </w:r>
      <w:r w:rsidR="00FE2134" w:rsidRPr="004C5FD1">
        <w:rPr>
          <w:lang w:val="sr-Cyrl-CS"/>
        </w:rPr>
        <w:t xml:space="preserve"> </w:t>
      </w:r>
      <w:r w:rsidRPr="004C5FD1">
        <w:rPr>
          <w:lang w:val="sr-Cyrl-CS"/>
        </w:rPr>
        <w:t>параметара</w:t>
      </w:r>
      <w:r w:rsidR="00FE2134" w:rsidRPr="004C5FD1">
        <w:rPr>
          <w:lang w:val="sr-Cyrl-CS"/>
        </w:rPr>
        <w:t xml:space="preserve"> </w:t>
      </w:r>
      <w:r w:rsidRPr="004C5FD1">
        <w:rPr>
          <w:lang w:val="sr-Cyrl-CS"/>
        </w:rPr>
        <w:t>стила</w:t>
      </w:r>
      <w:r w:rsidR="00FE2134" w:rsidRPr="004C5FD1">
        <w:rPr>
          <w:lang w:val="sr-Cyrl-CS"/>
        </w:rPr>
        <w:t xml:space="preserve"> </w:t>
      </w:r>
      <w:r w:rsidRPr="004C5FD1">
        <w:rPr>
          <w:lang w:val="sr-Cyrl-CS"/>
        </w:rPr>
        <w:t>текста</w:t>
      </w:r>
      <w:r w:rsidR="00F63539" w:rsidRPr="004C5FD1">
        <w:rPr>
          <w:lang w:val="sr-Cyrl-CS"/>
        </w:rPr>
        <w:t>.</w:t>
      </w:r>
      <w:bookmarkEnd w:id="54"/>
    </w:p>
    <w:p w:rsidR="00F63539" w:rsidRPr="004C5FD1" w:rsidRDefault="006412E1" w:rsidP="00F63539">
      <w:pPr>
        <w:pStyle w:val="Osnovnitekst"/>
      </w:pPr>
      <w:r w:rsidRPr="004C5FD1">
        <w:t>У</w:t>
      </w:r>
      <w:r w:rsidR="00F63539" w:rsidRPr="004C5FD1">
        <w:t xml:space="preserve"> </w:t>
      </w:r>
      <w:r w:rsidR="009A7EC6" w:rsidRPr="004C5FD1">
        <w:rPr>
          <w:i/>
        </w:rPr>
        <w:t xml:space="preserve">MS Word </w:t>
      </w:r>
      <w:r w:rsidRPr="004C5FD1">
        <w:t>су</w:t>
      </w:r>
      <w:r w:rsidR="00F63539" w:rsidRPr="004C5FD1">
        <w:t xml:space="preserve"> </w:t>
      </w:r>
      <w:r w:rsidRPr="004C5FD1">
        <w:t>почетни</w:t>
      </w:r>
      <w:r w:rsidR="00F63539" w:rsidRPr="004C5FD1">
        <w:t xml:space="preserve"> </w:t>
      </w:r>
      <w:r w:rsidRPr="004C5FD1">
        <w:t>стилови</w:t>
      </w:r>
      <w:r w:rsidR="00F63539" w:rsidRPr="004C5FD1">
        <w:t xml:space="preserve"> </w:t>
      </w:r>
      <w:r w:rsidRPr="004C5FD1">
        <w:t>дефинисани</w:t>
      </w:r>
      <w:r w:rsidR="00F63539" w:rsidRPr="004C5FD1">
        <w:t xml:space="preserve"> </w:t>
      </w:r>
      <w:r w:rsidRPr="004C5FD1">
        <w:t>темплејтом</w:t>
      </w:r>
      <w:r w:rsidR="00F63539" w:rsidRPr="004C5FD1">
        <w:t xml:space="preserve"> </w:t>
      </w:r>
      <w:r w:rsidR="009A7EC6" w:rsidRPr="004C5FD1">
        <w:rPr>
          <w:i/>
        </w:rPr>
        <w:t>Normal</w:t>
      </w:r>
      <w:r w:rsidR="00F63539" w:rsidRPr="004C5FD1">
        <w:rPr>
          <w:i/>
        </w:rPr>
        <w:t>.</w:t>
      </w:r>
      <w:r w:rsidR="009A7EC6" w:rsidRPr="004C5FD1">
        <w:rPr>
          <w:i/>
        </w:rPr>
        <w:t>dot</w:t>
      </w:r>
      <w:r w:rsidR="00F63539" w:rsidRPr="004C5FD1">
        <w:t xml:space="preserve"> </w:t>
      </w:r>
      <w:r w:rsidRPr="004C5FD1">
        <w:t>и</w:t>
      </w:r>
      <w:r w:rsidR="00F63539" w:rsidRPr="004C5FD1">
        <w:t xml:space="preserve"> </w:t>
      </w:r>
      <w:r w:rsidRPr="004C5FD1">
        <w:t>у</w:t>
      </w:r>
      <w:r w:rsidR="00F63539" w:rsidRPr="004C5FD1">
        <w:t xml:space="preserve"> </w:t>
      </w:r>
      <w:r w:rsidRPr="004C5FD1">
        <w:t>почетку</w:t>
      </w:r>
      <w:r w:rsidR="00F63539" w:rsidRPr="004C5FD1">
        <w:t xml:space="preserve"> </w:t>
      </w:r>
      <w:r w:rsidRPr="004C5FD1">
        <w:t>су</w:t>
      </w:r>
      <w:r w:rsidR="00F63539" w:rsidRPr="004C5FD1">
        <w:t xml:space="preserve"> </w:t>
      </w:r>
      <w:r w:rsidRPr="004C5FD1">
        <w:t>на</w:t>
      </w:r>
      <w:r w:rsidR="00F63539" w:rsidRPr="004C5FD1">
        <w:t xml:space="preserve"> </w:t>
      </w:r>
      <w:r w:rsidRPr="004C5FD1">
        <w:t>располагању</w:t>
      </w:r>
      <w:r w:rsidR="00F63539" w:rsidRPr="004C5FD1">
        <w:t xml:space="preserve"> </w:t>
      </w:r>
      <w:r w:rsidRPr="004C5FD1">
        <w:t>стилови</w:t>
      </w:r>
      <w:r w:rsidR="00F63539" w:rsidRPr="004C5FD1">
        <w:t xml:space="preserve"> </w:t>
      </w:r>
      <w:r w:rsidRPr="004C5FD1">
        <w:t>као</w:t>
      </w:r>
      <w:r w:rsidR="00F63539" w:rsidRPr="004C5FD1">
        <w:t xml:space="preserve"> </w:t>
      </w:r>
      <w:r w:rsidRPr="004C5FD1">
        <w:t>на</w:t>
      </w:r>
      <w:r w:rsidR="00F63539" w:rsidRPr="004C5FD1">
        <w:t xml:space="preserve"> </w:t>
      </w:r>
      <w:r w:rsidRPr="004C5FD1">
        <w:t>слици</w:t>
      </w:r>
      <w:r w:rsidR="00F63539" w:rsidRPr="004C5FD1">
        <w:t xml:space="preserve"> </w:t>
      </w:r>
      <w:r w:rsidRPr="004C5FD1">
        <w:t>А</w:t>
      </w:r>
      <w:r w:rsidR="00F63539" w:rsidRPr="004C5FD1">
        <w:t xml:space="preserve">.2.2. </w:t>
      </w:r>
      <w:r w:rsidRPr="004C5FD1">
        <w:t>Они</w:t>
      </w:r>
      <w:r w:rsidR="00F63539" w:rsidRPr="004C5FD1">
        <w:t xml:space="preserve"> </w:t>
      </w:r>
      <w:r w:rsidRPr="004C5FD1">
        <w:t>се</w:t>
      </w:r>
      <w:r w:rsidR="00F63539" w:rsidRPr="004C5FD1">
        <w:t xml:space="preserve"> </w:t>
      </w:r>
      <w:r w:rsidRPr="004C5FD1">
        <w:t>могу</w:t>
      </w:r>
      <w:r w:rsidR="00F63539" w:rsidRPr="004C5FD1">
        <w:t xml:space="preserve"> </w:t>
      </w:r>
      <w:r w:rsidRPr="004C5FD1">
        <w:t>мењати</w:t>
      </w:r>
      <w:r w:rsidR="00F63539" w:rsidRPr="004C5FD1">
        <w:t xml:space="preserve">, </w:t>
      </w:r>
      <w:r w:rsidRPr="004C5FD1">
        <w:t>како</w:t>
      </w:r>
      <w:r w:rsidR="00F63539" w:rsidRPr="004C5FD1">
        <w:t xml:space="preserve"> </w:t>
      </w:r>
      <w:r w:rsidRPr="004C5FD1">
        <w:t>би</w:t>
      </w:r>
      <w:r w:rsidR="00F63539" w:rsidRPr="004C5FD1">
        <w:t xml:space="preserve"> </w:t>
      </w:r>
      <w:r w:rsidRPr="004C5FD1">
        <w:t>се</w:t>
      </w:r>
      <w:r w:rsidR="00F63539" w:rsidRPr="004C5FD1">
        <w:t xml:space="preserve"> </w:t>
      </w:r>
      <w:r w:rsidRPr="004C5FD1">
        <w:t>постигао</w:t>
      </w:r>
      <w:r w:rsidR="00573BBE" w:rsidRPr="004C5FD1">
        <w:t xml:space="preserve"> </w:t>
      </w:r>
      <w:r w:rsidRPr="004C5FD1">
        <w:t>жељени</w:t>
      </w:r>
      <w:r w:rsidR="00573BBE" w:rsidRPr="004C5FD1">
        <w:t xml:space="preserve"> </w:t>
      </w:r>
      <w:r w:rsidRPr="004C5FD1">
        <w:t>формат</w:t>
      </w:r>
      <w:r w:rsidR="00573BBE" w:rsidRPr="004C5FD1">
        <w:t xml:space="preserve"> </w:t>
      </w:r>
      <w:r w:rsidRPr="004C5FD1">
        <w:t>свих</w:t>
      </w:r>
      <w:r w:rsidR="00573BBE" w:rsidRPr="004C5FD1">
        <w:t xml:space="preserve"> </w:t>
      </w:r>
      <w:r w:rsidRPr="004C5FD1">
        <w:t>инстанци</w:t>
      </w:r>
      <w:r w:rsidR="00573BBE" w:rsidRPr="004C5FD1">
        <w:t xml:space="preserve"> </w:t>
      </w:r>
      <w:r w:rsidRPr="004C5FD1">
        <w:t>текста</w:t>
      </w:r>
      <w:r w:rsidR="00573BBE" w:rsidRPr="004C5FD1">
        <w:t xml:space="preserve"> </w:t>
      </w:r>
      <w:r w:rsidRPr="004C5FD1">
        <w:t>одређеног</w:t>
      </w:r>
      <w:r w:rsidR="00573BBE" w:rsidRPr="004C5FD1">
        <w:t xml:space="preserve"> </w:t>
      </w:r>
      <w:r w:rsidRPr="004C5FD1">
        <w:t>стила</w:t>
      </w:r>
      <w:r w:rsidR="00573BBE" w:rsidRPr="004C5FD1">
        <w:t xml:space="preserve">. </w:t>
      </w:r>
      <w:r w:rsidRPr="004C5FD1">
        <w:t>Могуће</w:t>
      </w:r>
      <w:r w:rsidR="00573BBE" w:rsidRPr="004C5FD1">
        <w:t xml:space="preserve"> </w:t>
      </w:r>
      <w:r w:rsidRPr="004C5FD1">
        <w:t>је</w:t>
      </w:r>
      <w:r w:rsidR="00573BBE" w:rsidRPr="004C5FD1">
        <w:t xml:space="preserve"> </w:t>
      </w:r>
      <w:r w:rsidRPr="004C5FD1">
        <w:t>и</w:t>
      </w:r>
      <w:r w:rsidR="00573BBE" w:rsidRPr="004C5FD1">
        <w:t xml:space="preserve"> </w:t>
      </w:r>
      <w:r w:rsidRPr="004C5FD1">
        <w:t>дефинисати</w:t>
      </w:r>
      <w:r w:rsidR="00573BBE" w:rsidRPr="004C5FD1">
        <w:t xml:space="preserve"> </w:t>
      </w:r>
      <w:r w:rsidRPr="004C5FD1">
        <w:t>нове</w:t>
      </w:r>
      <w:r w:rsidR="00573BBE" w:rsidRPr="004C5FD1">
        <w:t xml:space="preserve"> </w:t>
      </w:r>
      <w:r w:rsidRPr="004C5FD1">
        <w:t>стилове</w:t>
      </w:r>
      <w:r w:rsidR="00573BBE" w:rsidRPr="004C5FD1">
        <w:t xml:space="preserve">, </w:t>
      </w:r>
      <w:r w:rsidRPr="004C5FD1">
        <w:t>одабиром</w:t>
      </w:r>
      <w:r w:rsidR="00573BBE" w:rsidRPr="004C5FD1">
        <w:t xml:space="preserve"> </w:t>
      </w:r>
      <w:r w:rsidRPr="004C5FD1">
        <w:t>опције</w:t>
      </w:r>
      <w:r w:rsidR="00573BBE" w:rsidRPr="004C5FD1">
        <w:t xml:space="preserve"> </w:t>
      </w:r>
      <w:r w:rsidR="009A7EC6" w:rsidRPr="004C5FD1">
        <w:rPr>
          <w:i/>
        </w:rPr>
        <w:t>New</w:t>
      </w:r>
      <w:r w:rsidR="00573BBE" w:rsidRPr="004C5FD1">
        <w:rPr>
          <w:i/>
        </w:rPr>
        <w:t xml:space="preserve"> </w:t>
      </w:r>
      <w:r w:rsidR="009A7EC6" w:rsidRPr="004C5FD1">
        <w:rPr>
          <w:i/>
        </w:rPr>
        <w:t>Style</w:t>
      </w:r>
      <w:r w:rsidR="00573BBE" w:rsidRPr="004C5FD1">
        <w:t xml:space="preserve">, </w:t>
      </w:r>
      <w:r w:rsidRPr="004C5FD1">
        <w:t>која</w:t>
      </w:r>
      <w:r w:rsidR="00573BBE" w:rsidRPr="004C5FD1">
        <w:t xml:space="preserve"> </w:t>
      </w:r>
      <w:r w:rsidRPr="004C5FD1">
        <w:t>се</w:t>
      </w:r>
      <w:r w:rsidR="00573BBE" w:rsidRPr="004C5FD1">
        <w:t xml:space="preserve"> </w:t>
      </w:r>
      <w:r w:rsidRPr="004C5FD1">
        <w:t>налази</w:t>
      </w:r>
      <w:r w:rsidR="00573BBE" w:rsidRPr="004C5FD1">
        <w:t xml:space="preserve"> </w:t>
      </w:r>
      <w:r w:rsidRPr="004C5FD1">
        <w:t>непосредно</w:t>
      </w:r>
      <w:r w:rsidR="00573BBE" w:rsidRPr="004C5FD1">
        <w:t xml:space="preserve"> </w:t>
      </w:r>
      <w:r w:rsidRPr="004C5FD1">
        <w:t>изнад</w:t>
      </w:r>
      <w:r w:rsidR="00573BBE" w:rsidRPr="004C5FD1">
        <w:t xml:space="preserve"> </w:t>
      </w:r>
      <w:r w:rsidRPr="004C5FD1">
        <w:t>листе</w:t>
      </w:r>
      <w:r w:rsidR="00573BBE" w:rsidRPr="004C5FD1">
        <w:t xml:space="preserve"> </w:t>
      </w:r>
      <w:r w:rsidRPr="004C5FD1">
        <w:t>стилова</w:t>
      </w:r>
      <w:r w:rsidR="00573BBE" w:rsidRPr="004C5FD1">
        <w:t>.</w:t>
      </w:r>
    </w:p>
    <w:p w:rsidR="00F63539" w:rsidRPr="004C5FD1" w:rsidRDefault="006412E1" w:rsidP="00F63539">
      <w:pPr>
        <w:pStyle w:val="Prilog-IIInivonaslova"/>
      </w:pPr>
      <w:bookmarkStart w:id="55" w:name="_Toc254342927"/>
      <w:bookmarkStart w:id="56" w:name="_Toc175249030"/>
      <w:r w:rsidRPr="004C5FD1">
        <w:lastRenderedPageBreak/>
        <w:t>Основни</w:t>
      </w:r>
      <w:r w:rsidR="00FE2134" w:rsidRPr="004C5FD1">
        <w:t xml:space="preserve"> </w:t>
      </w:r>
      <w:r w:rsidRPr="004C5FD1">
        <w:t>текст</w:t>
      </w:r>
      <w:bookmarkEnd w:id="55"/>
      <w:bookmarkEnd w:id="56"/>
    </w:p>
    <w:p w:rsidR="00573BBE" w:rsidRPr="004C5FD1" w:rsidRDefault="006412E1" w:rsidP="00573BBE">
      <w:pPr>
        <w:pStyle w:val="Osnovnitekst"/>
      </w:pPr>
      <w:r w:rsidRPr="004C5FD1">
        <w:t>За</w:t>
      </w:r>
      <w:r w:rsidR="00573BBE" w:rsidRPr="004C5FD1">
        <w:t xml:space="preserve"> </w:t>
      </w:r>
      <w:r w:rsidRPr="004C5FD1">
        <w:t>писање</w:t>
      </w:r>
      <w:r w:rsidR="00573BBE" w:rsidRPr="004C5FD1">
        <w:t xml:space="preserve"> </w:t>
      </w:r>
      <w:r w:rsidRPr="004C5FD1">
        <w:t>основног</w:t>
      </w:r>
      <w:r w:rsidR="00573BBE" w:rsidRPr="004C5FD1">
        <w:t xml:space="preserve"> </w:t>
      </w:r>
      <w:r w:rsidRPr="004C5FD1">
        <w:t>текста</w:t>
      </w:r>
      <w:r w:rsidR="00573BBE" w:rsidRPr="004C5FD1">
        <w:t xml:space="preserve"> </w:t>
      </w:r>
      <w:r w:rsidRPr="004C5FD1">
        <w:t>дефинисаћемо</w:t>
      </w:r>
      <w:r w:rsidR="00A14EB5" w:rsidRPr="004C5FD1">
        <w:t xml:space="preserve"> </w:t>
      </w:r>
      <w:r w:rsidRPr="004C5FD1">
        <w:t>стил</w:t>
      </w:r>
      <w:r w:rsidR="00A14EB5" w:rsidRPr="004C5FD1">
        <w:t xml:space="preserve"> </w:t>
      </w:r>
      <w:r w:rsidR="00DB0F7D" w:rsidRPr="004C5FD1">
        <w:rPr>
          <w:u w:val="single"/>
        </w:rPr>
        <w:t>Osnovni tekst</w:t>
      </w:r>
      <w:r w:rsidR="00573BBE" w:rsidRPr="004C5FD1">
        <w:t xml:space="preserve">. </w:t>
      </w:r>
      <w:r w:rsidRPr="004C5FD1">
        <w:t>Овај</w:t>
      </w:r>
      <w:r w:rsidR="00573BBE" w:rsidRPr="004C5FD1">
        <w:t xml:space="preserve"> </w:t>
      </w:r>
      <w:r w:rsidRPr="004C5FD1">
        <w:t>стил</w:t>
      </w:r>
      <w:r w:rsidR="00573BBE" w:rsidRPr="004C5FD1">
        <w:t xml:space="preserve"> </w:t>
      </w:r>
      <w:r w:rsidRPr="004C5FD1">
        <w:t>базиран</w:t>
      </w:r>
      <w:r w:rsidR="00573BBE" w:rsidRPr="004C5FD1">
        <w:t xml:space="preserve"> </w:t>
      </w:r>
      <w:r w:rsidRPr="004C5FD1">
        <w:t>је</w:t>
      </w:r>
      <w:r w:rsidR="00573BBE" w:rsidRPr="004C5FD1">
        <w:t xml:space="preserve"> </w:t>
      </w:r>
      <w:r w:rsidRPr="004C5FD1">
        <w:t>на</w:t>
      </w:r>
      <w:r w:rsidR="00573BBE" w:rsidRPr="004C5FD1">
        <w:t xml:space="preserve"> </w:t>
      </w:r>
      <w:r w:rsidRPr="004C5FD1">
        <w:t>стилу</w:t>
      </w:r>
      <w:r w:rsidR="00573BBE" w:rsidRPr="004C5FD1">
        <w:t xml:space="preserve"> </w:t>
      </w:r>
      <w:r w:rsidR="009A7EC6" w:rsidRPr="004C5FD1">
        <w:rPr>
          <w:i/>
          <w:u w:val="single"/>
        </w:rPr>
        <w:t>Normal</w:t>
      </w:r>
      <w:r w:rsidR="00573BBE" w:rsidRPr="004C5FD1">
        <w:t xml:space="preserve">, </w:t>
      </w:r>
      <w:r w:rsidRPr="004C5FD1">
        <w:t>који</w:t>
      </w:r>
      <w:r w:rsidR="00573BBE" w:rsidRPr="004C5FD1">
        <w:t xml:space="preserve"> </w:t>
      </w:r>
      <w:r w:rsidRPr="004C5FD1">
        <w:t>је</w:t>
      </w:r>
      <w:r w:rsidR="00573BBE" w:rsidRPr="004C5FD1">
        <w:t xml:space="preserve"> </w:t>
      </w:r>
      <w:r w:rsidRPr="004C5FD1">
        <w:t>на</w:t>
      </w:r>
      <w:r w:rsidR="00573BBE" w:rsidRPr="004C5FD1">
        <w:t xml:space="preserve"> </w:t>
      </w:r>
      <w:r w:rsidRPr="004C5FD1">
        <w:t>располагању</w:t>
      </w:r>
      <w:r w:rsidR="00573BBE" w:rsidRPr="004C5FD1">
        <w:t xml:space="preserve"> </w:t>
      </w:r>
      <w:r w:rsidRPr="004C5FD1">
        <w:t>у</w:t>
      </w:r>
      <w:r w:rsidR="00573BBE" w:rsidRPr="004C5FD1">
        <w:t xml:space="preserve"> </w:t>
      </w:r>
      <w:r w:rsidRPr="004C5FD1">
        <w:t>оквиру</w:t>
      </w:r>
      <w:r w:rsidR="00573BBE" w:rsidRPr="004C5FD1">
        <w:t xml:space="preserve"> </w:t>
      </w:r>
      <w:r w:rsidR="009A7EC6" w:rsidRPr="004C5FD1">
        <w:rPr>
          <w:i/>
        </w:rPr>
        <w:t>Normal</w:t>
      </w:r>
      <w:r w:rsidR="00573BBE" w:rsidRPr="004C5FD1">
        <w:rPr>
          <w:i/>
        </w:rPr>
        <w:t>.</w:t>
      </w:r>
      <w:r w:rsidR="009A7EC6" w:rsidRPr="004C5FD1">
        <w:rPr>
          <w:i/>
        </w:rPr>
        <w:t>dot</w:t>
      </w:r>
      <w:r w:rsidR="00573BBE" w:rsidRPr="004C5FD1">
        <w:rPr>
          <w:i/>
        </w:rPr>
        <w:t xml:space="preserve"> </w:t>
      </w:r>
      <w:r w:rsidRPr="004C5FD1">
        <w:t>темплејта</w:t>
      </w:r>
      <w:r w:rsidR="00573BBE" w:rsidRPr="004C5FD1">
        <w:t xml:space="preserve">. </w:t>
      </w:r>
      <w:r w:rsidRPr="004C5FD1">
        <w:t>Подесити</w:t>
      </w:r>
      <w:r w:rsidR="00A14EB5" w:rsidRPr="004C5FD1">
        <w:t xml:space="preserve"> </w:t>
      </w:r>
      <w:r w:rsidRPr="004C5FD1">
        <w:t>и</w:t>
      </w:r>
      <w:r w:rsidR="00A14EB5" w:rsidRPr="004C5FD1">
        <w:t xml:space="preserve"> </w:t>
      </w:r>
      <w:r w:rsidRPr="004C5FD1">
        <w:t>стил</w:t>
      </w:r>
      <w:r w:rsidR="00A14EB5" w:rsidRPr="004C5FD1">
        <w:t xml:space="preserve"> </w:t>
      </w:r>
      <w:r w:rsidRPr="004C5FD1">
        <w:t>наредног</w:t>
      </w:r>
      <w:r w:rsidR="00A14EB5" w:rsidRPr="004C5FD1">
        <w:t xml:space="preserve"> </w:t>
      </w:r>
      <w:r w:rsidRPr="004C5FD1">
        <w:t>па</w:t>
      </w:r>
      <w:r w:rsidR="00FC3313" w:rsidRPr="004C5FD1">
        <w:t>раграфа</w:t>
      </w:r>
      <w:r w:rsidR="00A14EB5" w:rsidRPr="004C5FD1">
        <w:t xml:space="preserve"> </w:t>
      </w:r>
      <w:r w:rsidRPr="004C5FD1">
        <w:t>на</w:t>
      </w:r>
      <w:r w:rsidR="00A14EB5" w:rsidRPr="004C5FD1">
        <w:t xml:space="preserve"> </w:t>
      </w:r>
      <w:r w:rsidR="00DB0F7D" w:rsidRPr="004C5FD1">
        <w:rPr>
          <w:u w:val="single"/>
        </w:rPr>
        <w:t>Osnovni tekst</w:t>
      </w:r>
      <w:r w:rsidR="00573BBE" w:rsidRPr="004C5FD1">
        <w:t xml:space="preserve">, </w:t>
      </w:r>
      <w:r w:rsidRPr="004C5FD1">
        <w:t>као</w:t>
      </w:r>
      <w:r w:rsidR="00573BBE" w:rsidRPr="004C5FD1">
        <w:t xml:space="preserve"> </w:t>
      </w:r>
      <w:r w:rsidRPr="004C5FD1">
        <w:t>на</w:t>
      </w:r>
      <w:r w:rsidR="00573BBE" w:rsidRPr="004C5FD1">
        <w:t xml:space="preserve"> </w:t>
      </w:r>
      <w:r w:rsidRPr="004C5FD1">
        <w:t>слици</w:t>
      </w:r>
      <w:r w:rsidR="00573BBE" w:rsidRPr="004C5FD1">
        <w:t xml:space="preserve"> </w:t>
      </w:r>
      <w:r w:rsidRPr="004C5FD1">
        <w:t>А</w:t>
      </w:r>
      <w:r w:rsidR="00573BBE" w:rsidRPr="004C5FD1">
        <w:t>.2.3 (</w:t>
      </w:r>
      <w:r w:rsidRPr="004C5FD1">
        <w:t>подешавањем</w:t>
      </w:r>
      <w:r w:rsidR="00573BBE" w:rsidRPr="004C5FD1">
        <w:t xml:space="preserve"> </w:t>
      </w:r>
      <w:r w:rsidRPr="004C5FD1">
        <w:t>овог</w:t>
      </w:r>
      <w:r w:rsidR="00573BBE" w:rsidRPr="004C5FD1">
        <w:t xml:space="preserve"> </w:t>
      </w:r>
      <w:r w:rsidRPr="004C5FD1">
        <w:t>поља</w:t>
      </w:r>
      <w:r w:rsidR="00573BBE" w:rsidRPr="004C5FD1">
        <w:t xml:space="preserve"> </w:t>
      </w:r>
      <w:r w:rsidRPr="004C5FD1">
        <w:t>дефинише</w:t>
      </w:r>
      <w:r w:rsidR="00573BBE" w:rsidRPr="004C5FD1">
        <w:t xml:space="preserve"> </w:t>
      </w:r>
      <w:r w:rsidRPr="004C5FD1">
        <w:t>се</w:t>
      </w:r>
      <w:r w:rsidR="00573BBE" w:rsidRPr="004C5FD1">
        <w:t xml:space="preserve"> </w:t>
      </w:r>
      <w:r w:rsidRPr="004C5FD1">
        <w:t>који</w:t>
      </w:r>
      <w:r w:rsidR="00573BBE" w:rsidRPr="004C5FD1">
        <w:t xml:space="preserve"> </w:t>
      </w:r>
      <w:r w:rsidRPr="004C5FD1">
        <w:t>стил</w:t>
      </w:r>
      <w:r w:rsidR="00573BBE" w:rsidRPr="004C5FD1">
        <w:t xml:space="preserve"> </w:t>
      </w:r>
      <w:r w:rsidRPr="004C5FD1">
        <w:t>ће</w:t>
      </w:r>
      <w:r w:rsidR="00573BBE" w:rsidRPr="004C5FD1">
        <w:t xml:space="preserve"> </w:t>
      </w:r>
      <w:r w:rsidRPr="004C5FD1">
        <w:t>аутоматски</w:t>
      </w:r>
      <w:r w:rsidR="00573BBE" w:rsidRPr="004C5FD1">
        <w:t xml:space="preserve"> </w:t>
      </w:r>
      <w:r w:rsidRPr="004C5FD1">
        <w:t>бити</w:t>
      </w:r>
      <w:r w:rsidR="00573BBE" w:rsidRPr="004C5FD1">
        <w:t xml:space="preserve"> </w:t>
      </w:r>
      <w:r w:rsidRPr="004C5FD1">
        <w:t>примењен</w:t>
      </w:r>
      <w:r w:rsidR="00573BBE" w:rsidRPr="004C5FD1">
        <w:t xml:space="preserve"> </w:t>
      </w:r>
      <w:r w:rsidRPr="004C5FD1">
        <w:t>на</w:t>
      </w:r>
      <w:r w:rsidR="00573BBE" w:rsidRPr="004C5FD1">
        <w:t xml:space="preserve"> </w:t>
      </w:r>
      <w:r w:rsidRPr="004C5FD1">
        <w:t>нови</w:t>
      </w:r>
      <w:r w:rsidR="00573BBE" w:rsidRPr="004C5FD1">
        <w:t xml:space="preserve"> </w:t>
      </w:r>
      <w:r w:rsidRPr="004C5FD1">
        <w:t>па</w:t>
      </w:r>
      <w:r w:rsidR="00FC3313" w:rsidRPr="004C5FD1">
        <w:t>раграф</w:t>
      </w:r>
      <w:r w:rsidR="00573BBE" w:rsidRPr="004C5FD1">
        <w:t xml:space="preserve">, </w:t>
      </w:r>
      <w:r w:rsidRPr="004C5FD1">
        <w:t>након</w:t>
      </w:r>
      <w:r w:rsidR="00573BBE" w:rsidRPr="004C5FD1">
        <w:t xml:space="preserve"> </w:t>
      </w:r>
      <w:r w:rsidRPr="004C5FD1">
        <w:t>стискања</w:t>
      </w:r>
      <w:r w:rsidR="00573BBE" w:rsidRPr="004C5FD1">
        <w:t xml:space="preserve"> </w:t>
      </w:r>
      <w:r w:rsidRPr="004C5FD1">
        <w:t>тастера</w:t>
      </w:r>
      <w:r w:rsidR="00573BBE" w:rsidRPr="004C5FD1">
        <w:t xml:space="preserve"> </w:t>
      </w:r>
      <w:r w:rsidR="009A7EC6" w:rsidRPr="004C5FD1">
        <w:rPr>
          <w:i/>
        </w:rPr>
        <w:t>Enter</w:t>
      </w:r>
      <w:r w:rsidR="00573BBE" w:rsidRPr="004C5FD1">
        <w:t>).</w:t>
      </w:r>
    </w:p>
    <w:p w:rsidR="00573BBE" w:rsidRPr="004C5FD1" w:rsidRDefault="001551E5" w:rsidP="00573BBE">
      <w:pPr>
        <w:pStyle w:val="SlikeTabele"/>
      </w:pPr>
      <w:r w:rsidRPr="004C5FD1">
        <w:rPr>
          <w:noProof/>
          <w:lang w:val="en-GB" w:eastAsia="en-GB"/>
        </w:rPr>
        <w:drawing>
          <wp:inline distT="0" distB="0" distL="0" distR="0">
            <wp:extent cx="3562350" cy="415036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cstate="print"/>
                    <a:srcRect/>
                    <a:stretch>
                      <a:fillRect/>
                    </a:stretch>
                  </pic:blipFill>
                  <pic:spPr bwMode="auto">
                    <a:xfrm>
                      <a:off x="0" y="0"/>
                      <a:ext cx="3562350" cy="4150360"/>
                    </a:xfrm>
                    <a:prstGeom prst="rect">
                      <a:avLst/>
                    </a:prstGeom>
                    <a:noFill/>
                    <a:ln w="9525">
                      <a:noFill/>
                      <a:miter lim="800000"/>
                      <a:headEnd/>
                      <a:tailEnd/>
                    </a:ln>
                  </pic:spPr>
                </pic:pic>
              </a:graphicData>
            </a:graphic>
          </wp:inline>
        </w:drawing>
      </w:r>
    </w:p>
    <w:p w:rsidR="00573BBE" w:rsidRPr="004C5FD1" w:rsidRDefault="006412E1" w:rsidP="00573BBE">
      <w:pPr>
        <w:pStyle w:val="Oznakaslike"/>
        <w:rPr>
          <w:lang w:val="sr-Cyrl-CS"/>
        </w:rPr>
      </w:pPr>
      <w:bookmarkStart w:id="57" w:name="_Toc445721843"/>
      <w:r w:rsidRPr="004C5FD1">
        <w:rPr>
          <w:lang w:val="sr-Cyrl-CS"/>
        </w:rPr>
        <w:t>Слика</w:t>
      </w:r>
      <w:r w:rsidR="00573BBE" w:rsidRPr="004C5FD1">
        <w:rPr>
          <w:lang w:val="sr-Cyrl-CS"/>
        </w:rPr>
        <w:t xml:space="preserve"> </w:t>
      </w:r>
      <w:r w:rsidRPr="004C5FD1">
        <w:rPr>
          <w:lang w:val="sr-Cyrl-CS"/>
        </w:rPr>
        <w:t>А</w:t>
      </w:r>
      <w:r w:rsidR="00573BBE" w:rsidRPr="004C5FD1">
        <w:rPr>
          <w:lang w:val="sr-Cyrl-CS"/>
        </w:rPr>
        <w:t xml:space="preserve">.2.3. </w:t>
      </w:r>
      <w:r w:rsidRPr="004C5FD1">
        <w:rPr>
          <w:lang w:val="sr-Cyrl-CS"/>
        </w:rPr>
        <w:t>Дефинисање</w:t>
      </w:r>
      <w:r w:rsidR="00A14EB5" w:rsidRPr="004C5FD1">
        <w:rPr>
          <w:lang w:val="sr-Cyrl-CS"/>
        </w:rPr>
        <w:t xml:space="preserve"> </w:t>
      </w:r>
      <w:r w:rsidRPr="004C5FD1">
        <w:rPr>
          <w:lang w:val="sr-Cyrl-CS"/>
        </w:rPr>
        <w:t>стила</w:t>
      </w:r>
      <w:r w:rsidR="00A14EB5" w:rsidRPr="004C5FD1">
        <w:rPr>
          <w:lang w:val="sr-Cyrl-CS"/>
        </w:rPr>
        <w:t xml:space="preserve"> </w:t>
      </w:r>
      <w:r w:rsidR="00DB0F7D" w:rsidRPr="004C5FD1">
        <w:rPr>
          <w:u w:val="single"/>
          <w:lang w:val="sr-Cyrl-CS"/>
        </w:rPr>
        <w:t>Osnovni</w:t>
      </w:r>
      <w:r w:rsidR="00A14EB5" w:rsidRPr="004C5FD1">
        <w:rPr>
          <w:u w:val="single"/>
          <w:lang w:val="sr-Cyrl-CS"/>
        </w:rPr>
        <w:t xml:space="preserve"> </w:t>
      </w:r>
      <w:r w:rsidR="00DB0F7D" w:rsidRPr="004C5FD1">
        <w:rPr>
          <w:u w:val="single"/>
          <w:lang w:val="sr-Cyrl-CS"/>
        </w:rPr>
        <w:t>tekst</w:t>
      </w:r>
      <w:r w:rsidR="00573BBE" w:rsidRPr="004C5FD1">
        <w:rPr>
          <w:lang w:val="sr-Cyrl-CS"/>
        </w:rPr>
        <w:t>.</w:t>
      </w:r>
      <w:bookmarkEnd w:id="57"/>
    </w:p>
    <w:p w:rsidR="00573BBE" w:rsidRPr="004C5FD1" w:rsidRDefault="006412E1" w:rsidP="00573BBE">
      <w:pPr>
        <w:pStyle w:val="Osnovnitekst"/>
      </w:pPr>
      <w:r w:rsidRPr="004C5FD1">
        <w:t>Пошто</w:t>
      </w:r>
      <w:r w:rsidR="00573BBE" w:rsidRPr="004C5FD1">
        <w:t xml:space="preserve"> </w:t>
      </w:r>
      <w:r w:rsidRPr="004C5FD1">
        <w:t>је</w:t>
      </w:r>
      <w:r w:rsidR="00573BBE" w:rsidRPr="004C5FD1">
        <w:t xml:space="preserve"> </w:t>
      </w:r>
      <w:r w:rsidRPr="004C5FD1">
        <w:t>дефинисан</w:t>
      </w:r>
      <w:r w:rsidR="00573BBE" w:rsidRPr="004C5FD1">
        <w:t xml:space="preserve"> </w:t>
      </w:r>
      <w:r w:rsidRPr="004C5FD1">
        <w:t>нови</w:t>
      </w:r>
      <w:r w:rsidR="00573BBE" w:rsidRPr="004C5FD1">
        <w:t xml:space="preserve"> </w:t>
      </w:r>
      <w:r w:rsidRPr="004C5FD1">
        <w:t>стил</w:t>
      </w:r>
      <w:r w:rsidR="00573BBE" w:rsidRPr="004C5FD1">
        <w:t xml:space="preserve">, </w:t>
      </w:r>
      <w:r w:rsidRPr="004C5FD1">
        <w:t>може</w:t>
      </w:r>
      <w:r w:rsidR="00573BBE" w:rsidRPr="004C5FD1">
        <w:t xml:space="preserve"> </w:t>
      </w:r>
      <w:r w:rsidRPr="004C5FD1">
        <w:t>се</w:t>
      </w:r>
      <w:r w:rsidR="00573BBE" w:rsidRPr="004C5FD1">
        <w:t xml:space="preserve"> </w:t>
      </w:r>
      <w:r w:rsidRPr="004C5FD1">
        <w:t>приступити</w:t>
      </w:r>
      <w:r w:rsidR="00573BBE" w:rsidRPr="004C5FD1">
        <w:t xml:space="preserve"> </w:t>
      </w:r>
      <w:r w:rsidRPr="004C5FD1">
        <w:t>подешавању</w:t>
      </w:r>
      <w:r w:rsidR="00573BBE" w:rsidRPr="004C5FD1">
        <w:t xml:space="preserve"> </w:t>
      </w:r>
      <w:r w:rsidRPr="004C5FD1">
        <w:t>његових</w:t>
      </w:r>
      <w:r w:rsidR="00573BBE" w:rsidRPr="004C5FD1">
        <w:t xml:space="preserve"> </w:t>
      </w:r>
      <w:r w:rsidRPr="004C5FD1">
        <w:t>параметара</w:t>
      </w:r>
      <w:r w:rsidR="00573BBE" w:rsidRPr="004C5FD1">
        <w:t xml:space="preserve">, </w:t>
      </w:r>
      <w:r w:rsidRPr="004C5FD1">
        <w:t>одабиром</w:t>
      </w:r>
      <w:r w:rsidR="00573BBE" w:rsidRPr="004C5FD1">
        <w:t xml:space="preserve"> </w:t>
      </w:r>
      <w:r w:rsidRPr="004C5FD1">
        <w:t>опције</w:t>
      </w:r>
      <w:r w:rsidR="00573BBE" w:rsidRPr="004C5FD1">
        <w:t xml:space="preserve"> </w:t>
      </w:r>
      <w:r w:rsidR="009A7EC6" w:rsidRPr="004C5FD1">
        <w:rPr>
          <w:i/>
        </w:rPr>
        <w:t>Format</w:t>
      </w:r>
      <w:r w:rsidR="00573BBE" w:rsidRPr="004C5FD1">
        <w:t xml:space="preserve"> </w:t>
      </w:r>
      <w:r w:rsidRPr="004C5FD1">
        <w:t>у</w:t>
      </w:r>
      <w:r w:rsidR="00573BBE" w:rsidRPr="004C5FD1">
        <w:t xml:space="preserve"> </w:t>
      </w:r>
      <w:r w:rsidRPr="004C5FD1">
        <w:t>доњем</w:t>
      </w:r>
      <w:r w:rsidR="00573BBE" w:rsidRPr="004C5FD1">
        <w:t xml:space="preserve"> </w:t>
      </w:r>
      <w:r w:rsidRPr="004C5FD1">
        <w:t>левом</w:t>
      </w:r>
      <w:r w:rsidR="00573BBE" w:rsidRPr="004C5FD1">
        <w:t xml:space="preserve"> </w:t>
      </w:r>
      <w:r w:rsidRPr="004C5FD1">
        <w:t>углу</w:t>
      </w:r>
      <w:r w:rsidR="00573BBE" w:rsidRPr="004C5FD1">
        <w:t xml:space="preserve"> </w:t>
      </w:r>
      <w:r w:rsidRPr="004C5FD1">
        <w:t>прозора</w:t>
      </w:r>
      <w:r w:rsidR="00573BBE" w:rsidRPr="004C5FD1">
        <w:t xml:space="preserve"> </w:t>
      </w:r>
      <w:r w:rsidRPr="004C5FD1">
        <w:t>на</w:t>
      </w:r>
      <w:r w:rsidR="00573BBE" w:rsidRPr="004C5FD1">
        <w:t xml:space="preserve"> </w:t>
      </w:r>
      <w:r w:rsidRPr="004C5FD1">
        <w:t>слици</w:t>
      </w:r>
      <w:r w:rsidR="00573BBE" w:rsidRPr="004C5FD1">
        <w:t xml:space="preserve"> </w:t>
      </w:r>
      <w:r w:rsidRPr="004C5FD1">
        <w:t>А</w:t>
      </w:r>
      <w:r w:rsidR="00573BBE" w:rsidRPr="004C5FD1">
        <w:t xml:space="preserve">.2.3. </w:t>
      </w:r>
      <w:r w:rsidRPr="004C5FD1">
        <w:t>Потребно</w:t>
      </w:r>
      <w:r w:rsidR="00573BBE" w:rsidRPr="004C5FD1">
        <w:t xml:space="preserve"> </w:t>
      </w:r>
      <w:r w:rsidRPr="004C5FD1">
        <w:t>је</w:t>
      </w:r>
      <w:r w:rsidR="00573BBE" w:rsidRPr="004C5FD1">
        <w:t xml:space="preserve"> </w:t>
      </w:r>
      <w:r w:rsidRPr="004C5FD1">
        <w:t>подесити</w:t>
      </w:r>
      <w:r w:rsidR="00573BBE" w:rsidRPr="004C5FD1">
        <w:t xml:space="preserve"> </w:t>
      </w:r>
      <w:r w:rsidRPr="004C5FD1">
        <w:t>следеће</w:t>
      </w:r>
      <w:r w:rsidR="00573BBE" w:rsidRPr="004C5FD1">
        <w:t xml:space="preserve"> </w:t>
      </w:r>
      <w:r w:rsidRPr="004C5FD1">
        <w:t>параметре</w:t>
      </w:r>
      <w:r w:rsidR="00573BBE" w:rsidRPr="004C5FD1">
        <w:t>:</w:t>
      </w:r>
    </w:p>
    <w:p w:rsidR="00FE2134" w:rsidRPr="004C5FD1" w:rsidRDefault="006412E1" w:rsidP="007F2F77">
      <w:pPr>
        <w:pStyle w:val="Prilog-IVnivonaslova"/>
      </w:pPr>
      <w:r w:rsidRPr="004C5FD1">
        <w:t>Фонт</w:t>
      </w:r>
    </w:p>
    <w:p w:rsidR="00FE2134" w:rsidRPr="004C5FD1" w:rsidRDefault="006412E1" w:rsidP="00C86CDB">
      <w:pPr>
        <w:pStyle w:val="Osnovnitekst"/>
      </w:pPr>
      <w:r w:rsidRPr="004C5FD1">
        <w:t>Основни</w:t>
      </w:r>
      <w:r w:rsidR="00FE2134" w:rsidRPr="004C5FD1">
        <w:t xml:space="preserve"> </w:t>
      </w:r>
      <w:r w:rsidRPr="004C5FD1">
        <w:t>текст</w:t>
      </w:r>
      <w:r w:rsidR="00FE2134" w:rsidRPr="004C5FD1">
        <w:rPr>
          <w:i/>
        </w:rPr>
        <w:t xml:space="preserve"> </w:t>
      </w:r>
      <w:r w:rsidRPr="004C5FD1">
        <w:t>тезе</w:t>
      </w:r>
      <w:r w:rsidR="00FE2134" w:rsidRPr="004C5FD1">
        <w:t xml:space="preserve"> </w:t>
      </w:r>
      <w:r w:rsidRPr="004C5FD1">
        <w:t>пише</w:t>
      </w:r>
      <w:r w:rsidR="00FE2134" w:rsidRPr="004C5FD1">
        <w:t xml:space="preserve"> </w:t>
      </w:r>
      <w:r w:rsidRPr="004C5FD1">
        <w:t>се</w:t>
      </w:r>
      <w:r w:rsidR="00FE2134" w:rsidRPr="004C5FD1">
        <w:t xml:space="preserve"> </w:t>
      </w:r>
      <w:r w:rsidRPr="004C5FD1">
        <w:t>фонтом</w:t>
      </w:r>
      <w:r w:rsidR="00FE2134" w:rsidRPr="004C5FD1">
        <w:t xml:space="preserve"> </w:t>
      </w:r>
      <w:r w:rsidR="009A7EC6" w:rsidRPr="004C5FD1">
        <w:rPr>
          <w:i/>
        </w:rPr>
        <w:t>Times</w:t>
      </w:r>
      <w:r w:rsidR="00FE2134" w:rsidRPr="004C5FD1">
        <w:rPr>
          <w:i/>
        </w:rPr>
        <w:t xml:space="preserve"> </w:t>
      </w:r>
      <w:r w:rsidR="009A7EC6" w:rsidRPr="004C5FD1">
        <w:rPr>
          <w:i/>
        </w:rPr>
        <w:t>Ne</w:t>
      </w:r>
      <w:r w:rsidR="00FE2134" w:rsidRPr="004C5FD1">
        <w:rPr>
          <w:i/>
        </w:rPr>
        <w:t xml:space="preserve">w </w:t>
      </w:r>
      <w:r w:rsidR="009A7EC6" w:rsidRPr="004C5FD1">
        <w:rPr>
          <w:i/>
        </w:rPr>
        <w:t>Roman</w:t>
      </w:r>
      <w:r w:rsidR="00FE2134" w:rsidRPr="004C5FD1">
        <w:t xml:space="preserve">, </w:t>
      </w:r>
      <w:r w:rsidRPr="004C5FD1">
        <w:t>величине</w:t>
      </w:r>
      <w:r w:rsidR="00FE2134" w:rsidRPr="004C5FD1">
        <w:t xml:space="preserve"> 12 </w:t>
      </w:r>
      <w:r w:rsidR="009A7EC6" w:rsidRPr="004C5FD1">
        <w:t>pt</w:t>
      </w:r>
      <w:r w:rsidR="00FE2134" w:rsidRPr="004C5FD1">
        <w:t xml:space="preserve">. </w:t>
      </w:r>
    </w:p>
    <w:p w:rsidR="00FE2134" w:rsidRPr="004C5FD1" w:rsidRDefault="006412E1" w:rsidP="007F2F77">
      <w:pPr>
        <w:pStyle w:val="Prilog-IVnivonaslova"/>
      </w:pPr>
      <w:r w:rsidRPr="004C5FD1">
        <w:t>Параграф</w:t>
      </w:r>
    </w:p>
    <w:p w:rsidR="00FE2134" w:rsidRPr="004C5FD1" w:rsidRDefault="006412E1" w:rsidP="00C86CDB">
      <w:pPr>
        <w:pStyle w:val="Osnovnitekst"/>
      </w:pPr>
      <w:r w:rsidRPr="004C5FD1">
        <w:t>Параметрима</w:t>
      </w:r>
      <w:r w:rsidR="00DD2C05" w:rsidRPr="004C5FD1">
        <w:t xml:space="preserve"> </w:t>
      </w:r>
      <w:r w:rsidRPr="004C5FD1">
        <w:t>за</w:t>
      </w:r>
      <w:r w:rsidR="00DD2C05" w:rsidRPr="004C5FD1">
        <w:t xml:space="preserve"> </w:t>
      </w:r>
      <w:r w:rsidRPr="004C5FD1">
        <w:t>параграф</w:t>
      </w:r>
      <w:r w:rsidR="00DD2C05" w:rsidRPr="004C5FD1">
        <w:t xml:space="preserve"> </w:t>
      </w:r>
      <w:r w:rsidRPr="004C5FD1">
        <w:t>дефинише</w:t>
      </w:r>
      <w:r w:rsidR="00DD2C05" w:rsidRPr="004C5FD1">
        <w:t xml:space="preserve"> </w:t>
      </w:r>
      <w:r w:rsidRPr="004C5FD1">
        <w:t>се</w:t>
      </w:r>
      <w:r w:rsidR="00DD2C05" w:rsidRPr="004C5FD1">
        <w:t xml:space="preserve"> </w:t>
      </w:r>
      <w:r w:rsidRPr="004C5FD1">
        <w:t>начин</w:t>
      </w:r>
      <w:r w:rsidR="00DD2C05" w:rsidRPr="004C5FD1">
        <w:t xml:space="preserve"> </w:t>
      </w:r>
      <w:r w:rsidRPr="004C5FD1">
        <w:t>поравнавања</w:t>
      </w:r>
      <w:r w:rsidR="00DD2C05" w:rsidRPr="004C5FD1">
        <w:t xml:space="preserve"> </w:t>
      </w:r>
      <w:r w:rsidRPr="004C5FD1">
        <w:t>текста</w:t>
      </w:r>
      <w:r w:rsidR="00DD2C05" w:rsidRPr="004C5FD1">
        <w:t xml:space="preserve"> </w:t>
      </w:r>
      <w:r w:rsidRPr="004C5FD1">
        <w:t>у</w:t>
      </w:r>
      <w:r w:rsidR="00DD2C05" w:rsidRPr="004C5FD1">
        <w:t xml:space="preserve"> </w:t>
      </w:r>
      <w:r w:rsidRPr="004C5FD1">
        <w:t>оквиру</w:t>
      </w:r>
      <w:r w:rsidR="00DD2C05" w:rsidRPr="004C5FD1">
        <w:t xml:space="preserve"> </w:t>
      </w:r>
      <w:r w:rsidR="00FC3313" w:rsidRPr="004C5FD1">
        <w:t>параграф</w:t>
      </w:r>
      <w:r w:rsidRPr="004C5FD1">
        <w:t>а</w:t>
      </w:r>
      <w:r w:rsidR="00DD2C05" w:rsidRPr="004C5FD1">
        <w:t xml:space="preserve">, </w:t>
      </w:r>
      <w:r w:rsidRPr="004C5FD1">
        <w:t>евентуално</w:t>
      </w:r>
      <w:r w:rsidR="00DD2C05" w:rsidRPr="004C5FD1">
        <w:t xml:space="preserve"> </w:t>
      </w:r>
      <w:r w:rsidRPr="004C5FD1">
        <w:t>увлачење</w:t>
      </w:r>
      <w:r w:rsidR="00DD2C05" w:rsidRPr="004C5FD1">
        <w:t xml:space="preserve"> </w:t>
      </w:r>
      <w:r w:rsidRPr="004C5FD1">
        <w:t>прве</w:t>
      </w:r>
      <w:r w:rsidR="00DD2C05" w:rsidRPr="004C5FD1">
        <w:t xml:space="preserve"> </w:t>
      </w:r>
      <w:r w:rsidRPr="004C5FD1">
        <w:t>линије</w:t>
      </w:r>
      <w:r w:rsidR="00DD2C05" w:rsidRPr="004C5FD1">
        <w:t xml:space="preserve"> </w:t>
      </w:r>
      <w:r w:rsidR="00FC3313" w:rsidRPr="004C5FD1">
        <w:t>параграфа</w:t>
      </w:r>
      <w:r w:rsidR="00DD2C05" w:rsidRPr="004C5FD1">
        <w:t xml:space="preserve">, </w:t>
      </w:r>
      <w:r w:rsidRPr="004C5FD1">
        <w:t>као</w:t>
      </w:r>
      <w:r w:rsidR="00DD2C05" w:rsidRPr="004C5FD1">
        <w:t xml:space="preserve"> </w:t>
      </w:r>
      <w:r w:rsidRPr="004C5FD1">
        <w:t>и</w:t>
      </w:r>
      <w:r w:rsidR="00DD2C05" w:rsidRPr="004C5FD1">
        <w:t xml:space="preserve"> </w:t>
      </w:r>
      <w:r w:rsidRPr="004C5FD1">
        <w:t>размаци</w:t>
      </w:r>
      <w:r w:rsidR="00DD2C05" w:rsidRPr="004C5FD1">
        <w:t xml:space="preserve"> </w:t>
      </w:r>
      <w:r w:rsidRPr="004C5FD1">
        <w:t>испод</w:t>
      </w:r>
      <w:r w:rsidR="00DD2C05" w:rsidRPr="004C5FD1">
        <w:t xml:space="preserve"> </w:t>
      </w:r>
      <w:r w:rsidRPr="004C5FD1">
        <w:t>и</w:t>
      </w:r>
      <w:r w:rsidR="00DD2C05" w:rsidRPr="004C5FD1">
        <w:t xml:space="preserve"> </w:t>
      </w:r>
      <w:r w:rsidRPr="004C5FD1">
        <w:t>изнад</w:t>
      </w:r>
      <w:r w:rsidR="00DD2C05" w:rsidRPr="004C5FD1">
        <w:t xml:space="preserve"> </w:t>
      </w:r>
      <w:r w:rsidR="00FC3313" w:rsidRPr="004C5FD1">
        <w:t xml:space="preserve">параграфа </w:t>
      </w:r>
      <w:r w:rsidRPr="004C5FD1">
        <w:t>текста</w:t>
      </w:r>
      <w:r w:rsidR="00DD2C05" w:rsidRPr="004C5FD1">
        <w:t xml:space="preserve"> </w:t>
      </w:r>
      <w:r w:rsidRPr="004C5FD1">
        <w:t>форматираног</w:t>
      </w:r>
      <w:r w:rsidR="00DD2C05" w:rsidRPr="004C5FD1">
        <w:t xml:space="preserve"> </w:t>
      </w:r>
      <w:r w:rsidRPr="004C5FD1">
        <w:t>датим</w:t>
      </w:r>
      <w:r w:rsidR="00DD2C05" w:rsidRPr="004C5FD1">
        <w:t xml:space="preserve"> </w:t>
      </w:r>
      <w:r w:rsidRPr="004C5FD1">
        <w:t>стилом</w:t>
      </w:r>
      <w:r w:rsidR="00DD2C05" w:rsidRPr="004C5FD1">
        <w:t xml:space="preserve">. </w:t>
      </w:r>
      <w:r w:rsidRPr="004C5FD1">
        <w:t>За</w:t>
      </w:r>
      <w:r w:rsidR="00FE2134" w:rsidRPr="004C5FD1">
        <w:t xml:space="preserve"> </w:t>
      </w:r>
      <w:r w:rsidRPr="004C5FD1">
        <w:t>параграф</w:t>
      </w:r>
      <w:r w:rsidR="00A14EB5" w:rsidRPr="004C5FD1">
        <w:t xml:space="preserve"> </w:t>
      </w:r>
      <w:r w:rsidRPr="004C5FD1">
        <w:t>стила</w:t>
      </w:r>
      <w:r w:rsidR="00A14EB5" w:rsidRPr="004C5FD1">
        <w:t xml:space="preserve"> </w:t>
      </w:r>
      <w:r w:rsidR="00DB0F7D" w:rsidRPr="004C5FD1">
        <w:rPr>
          <w:u w:val="single"/>
        </w:rPr>
        <w:t>Osnovni tekst</w:t>
      </w:r>
      <w:r w:rsidR="00DD2C05" w:rsidRPr="004C5FD1">
        <w:t xml:space="preserve"> </w:t>
      </w:r>
      <w:r w:rsidRPr="004C5FD1">
        <w:t>неопходно</w:t>
      </w:r>
      <w:r w:rsidR="00FE2134" w:rsidRPr="004C5FD1">
        <w:t xml:space="preserve"> </w:t>
      </w:r>
      <w:r w:rsidRPr="004C5FD1">
        <w:t>је</w:t>
      </w:r>
      <w:r w:rsidR="00DD2C05" w:rsidRPr="004C5FD1">
        <w:t xml:space="preserve"> </w:t>
      </w:r>
      <w:r w:rsidRPr="004C5FD1">
        <w:t>подесити</w:t>
      </w:r>
      <w:r w:rsidR="00FE2134" w:rsidRPr="004C5FD1">
        <w:t xml:space="preserve"> </w:t>
      </w:r>
      <w:r w:rsidRPr="004C5FD1">
        <w:t>следеће</w:t>
      </w:r>
      <w:r w:rsidR="00FE2134" w:rsidRPr="004C5FD1">
        <w:t xml:space="preserve"> </w:t>
      </w:r>
      <w:r w:rsidRPr="004C5FD1">
        <w:t>параметре</w:t>
      </w:r>
      <w:r w:rsidR="00FE2134" w:rsidRPr="004C5FD1">
        <w:t>:</w:t>
      </w:r>
    </w:p>
    <w:p w:rsidR="00FE2134" w:rsidRPr="004C5FD1" w:rsidRDefault="009A7EC6" w:rsidP="00C86CDB">
      <w:pPr>
        <w:pStyle w:val="Osnovnitekst"/>
      </w:pPr>
      <w:r w:rsidRPr="004C5FD1">
        <w:rPr>
          <w:i/>
          <w:u w:val="single"/>
        </w:rPr>
        <w:t>General</w:t>
      </w:r>
      <w:r w:rsidR="00FE2134" w:rsidRPr="004C5FD1">
        <w:t xml:space="preserve">: </w:t>
      </w:r>
      <w:r w:rsidRPr="004C5FD1">
        <w:rPr>
          <w:i/>
        </w:rPr>
        <w:t>Alignment</w:t>
      </w:r>
      <w:r w:rsidR="00FE2134" w:rsidRPr="004C5FD1">
        <w:t xml:space="preserve">: </w:t>
      </w:r>
      <w:r w:rsidRPr="004C5FD1">
        <w:t>Justified</w:t>
      </w:r>
      <w:r w:rsidR="00FE2134" w:rsidRPr="004C5FD1">
        <w:t xml:space="preserve">, </w:t>
      </w:r>
      <w:r w:rsidRPr="004C5FD1">
        <w:rPr>
          <w:i/>
        </w:rPr>
        <w:t>Outline</w:t>
      </w:r>
      <w:r w:rsidR="00FE2134" w:rsidRPr="004C5FD1">
        <w:rPr>
          <w:i/>
        </w:rPr>
        <w:t xml:space="preserve"> </w:t>
      </w:r>
      <w:r w:rsidRPr="004C5FD1">
        <w:rPr>
          <w:i/>
        </w:rPr>
        <w:t>level</w:t>
      </w:r>
      <w:r w:rsidR="00FE2134" w:rsidRPr="004C5FD1">
        <w:t xml:space="preserve">: </w:t>
      </w:r>
      <w:r w:rsidRPr="004C5FD1">
        <w:t>Bod</w:t>
      </w:r>
      <w:r w:rsidR="00FE2134" w:rsidRPr="004C5FD1">
        <w:t xml:space="preserve">y </w:t>
      </w:r>
      <w:r w:rsidRPr="004C5FD1">
        <w:t>te</w:t>
      </w:r>
      <w:r w:rsidR="00FE2134" w:rsidRPr="004C5FD1">
        <w:t>x</w:t>
      </w:r>
      <w:r w:rsidRPr="004C5FD1">
        <w:t>t</w:t>
      </w:r>
    </w:p>
    <w:p w:rsidR="00FE2134" w:rsidRPr="004C5FD1" w:rsidRDefault="009A7EC6" w:rsidP="00C86CDB">
      <w:pPr>
        <w:pStyle w:val="Osnovnitekst"/>
      </w:pPr>
      <w:r w:rsidRPr="004C5FD1">
        <w:rPr>
          <w:i/>
          <w:u w:val="single"/>
        </w:rPr>
        <w:t>Indentation</w:t>
      </w:r>
      <w:r w:rsidR="00FE2134" w:rsidRPr="004C5FD1">
        <w:rPr>
          <w:i/>
        </w:rPr>
        <w:t xml:space="preserve">: </w:t>
      </w:r>
      <w:r w:rsidRPr="004C5FD1">
        <w:rPr>
          <w:i/>
        </w:rPr>
        <w:t>Left</w:t>
      </w:r>
      <w:r w:rsidR="00FE2134" w:rsidRPr="004C5FD1">
        <w:rPr>
          <w:i/>
        </w:rPr>
        <w:t xml:space="preserve">: </w:t>
      </w:r>
      <w:r w:rsidR="00FE2134" w:rsidRPr="004C5FD1">
        <w:t xml:space="preserve">0 </w:t>
      </w:r>
      <w:r w:rsidRPr="004C5FD1">
        <w:t>cm</w:t>
      </w:r>
      <w:r w:rsidR="00FE2134" w:rsidRPr="004C5FD1">
        <w:t xml:space="preserve">, </w:t>
      </w:r>
      <w:r w:rsidRPr="004C5FD1">
        <w:rPr>
          <w:i/>
        </w:rPr>
        <w:t>Right</w:t>
      </w:r>
      <w:r w:rsidR="00FE2134" w:rsidRPr="004C5FD1">
        <w:rPr>
          <w:i/>
        </w:rPr>
        <w:t>:</w:t>
      </w:r>
      <w:r w:rsidR="00FE2134" w:rsidRPr="004C5FD1">
        <w:t xml:space="preserve"> 0 </w:t>
      </w:r>
      <w:r w:rsidRPr="004C5FD1">
        <w:t>cm</w:t>
      </w:r>
      <w:r w:rsidR="00FE2134" w:rsidRPr="004C5FD1">
        <w:t>,</w:t>
      </w:r>
      <w:r w:rsidR="00FE2134" w:rsidRPr="004C5FD1">
        <w:rPr>
          <w:i/>
        </w:rPr>
        <w:t xml:space="preserve"> </w:t>
      </w:r>
      <w:r w:rsidRPr="004C5FD1">
        <w:rPr>
          <w:i/>
        </w:rPr>
        <w:t>Special</w:t>
      </w:r>
      <w:r w:rsidR="00FE2134" w:rsidRPr="004C5FD1">
        <w:rPr>
          <w:i/>
        </w:rPr>
        <w:t>:</w:t>
      </w:r>
      <w:r w:rsidR="00FE2134" w:rsidRPr="004C5FD1">
        <w:t xml:space="preserve"> </w:t>
      </w:r>
      <w:r w:rsidRPr="004C5FD1">
        <w:t>First</w:t>
      </w:r>
      <w:r w:rsidR="00FE2134" w:rsidRPr="004C5FD1">
        <w:t xml:space="preserve"> </w:t>
      </w:r>
      <w:r w:rsidRPr="004C5FD1">
        <w:t>line</w:t>
      </w:r>
      <w:r w:rsidR="00FE2134" w:rsidRPr="004C5FD1">
        <w:t xml:space="preserve">, </w:t>
      </w:r>
      <w:r w:rsidRPr="004C5FD1">
        <w:rPr>
          <w:i/>
        </w:rPr>
        <w:t>B</w:t>
      </w:r>
      <w:r w:rsidR="00FE2134" w:rsidRPr="004C5FD1">
        <w:rPr>
          <w:i/>
        </w:rPr>
        <w:t>y</w:t>
      </w:r>
      <w:r w:rsidR="00FE2134" w:rsidRPr="004C5FD1">
        <w:t xml:space="preserve">: 1.2 </w:t>
      </w:r>
      <w:r w:rsidRPr="004C5FD1">
        <w:t>cm</w:t>
      </w:r>
    </w:p>
    <w:p w:rsidR="00FE2134" w:rsidRPr="004C5FD1" w:rsidRDefault="009A7EC6" w:rsidP="00C86CDB">
      <w:pPr>
        <w:pStyle w:val="Osnovnitekst"/>
      </w:pPr>
      <w:r w:rsidRPr="004C5FD1">
        <w:rPr>
          <w:i/>
          <w:u w:val="single"/>
        </w:rPr>
        <w:t>Spacing</w:t>
      </w:r>
      <w:r w:rsidR="00FE2134" w:rsidRPr="004C5FD1">
        <w:rPr>
          <w:i/>
        </w:rPr>
        <w:t xml:space="preserve">: </w:t>
      </w:r>
      <w:r w:rsidRPr="004C5FD1">
        <w:rPr>
          <w:i/>
        </w:rPr>
        <w:t>Before</w:t>
      </w:r>
      <w:r w:rsidR="00FE2134" w:rsidRPr="004C5FD1">
        <w:rPr>
          <w:i/>
        </w:rPr>
        <w:t xml:space="preserve">: </w:t>
      </w:r>
      <w:r w:rsidR="00FE2134" w:rsidRPr="004C5FD1">
        <w:t xml:space="preserve">0 </w:t>
      </w:r>
      <w:r w:rsidRPr="004C5FD1">
        <w:t>pt</w:t>
      </w:r>
      <w:r w:rsidR="00FE2134" w:rsidRPr="004C5FD1">
        <w:t xml:space="preserve">, </w:t>
      </w:r>
      <w:r w:rsidRPr="004C5FD1">
        <w:rPr>
          <w:i/>
        </w:rPr>
        <w:t>After</w:t>
      </w:r>
      <w:r w:rsidR="00FE2134" w:rsidRPr="004C5FD1">
        <w:rPr>
          <w:i/>
        </w:rPr>
        <w:t xml:space="preserve">: </w:t>
      </w:r>
      <w:r w:rsidR="00FE2134" w:rsidRPr="004C5FD1">
        <w:t xml:space="preserve">0 </w:t>
      </w:r>
      <w:r w:rsidRPr="004C5FD1">
        <w:t>pt</w:t>
      </w:r>
      <w:r w:rsidR="00FE2134" w:rsidRPr="004C5FD1">
        <w:t xml:space="preserve">, </w:t>
      </w:r>
      <w:r w:rsidRPr="004C5FD1">
        <w:rPr>
          <w:i/>
        </w:rPr>
        <w:t>Line</w:t>
      </w:r>
      <w:r w:rsidR="00FE2134" w:rsidRPr="004C5FD1">
        <w:rPr>
          <w:i/>
        </w:rPr>
        <w:t xml:space="preserve"> </w:t>
      </w:r>
      <w:r w:rsidRPr="004C5FD1">
        <w:rPr>
          <w:i/>
        </w:rPr>
        <w:t>spacing</w:t>
      </w:r>
      <w:r w:rsidR="00FE2134" w:rsidRPr="004C5FD1">
        <w:rPr>
          <w:i/>
        </w:rPr>
        <w:t>:</w:t>
      </w:r>
      <w:r w:rsidR="00FE2134" w:rsidRPr="004C5FD1">
        <w:t xml:space="preserve"> </w:t>
      </w:r>
      <w:r w:rsidRPr="004C5FD1">
        <w:t>Single</w:t>
      </w:r>
    </w:p>
    <w:p w:rsidR="00DD2C05" w:rsidRPr="004C5FD1" w:rsidRDefault="006412E1" w:rsidP="00C86CDB">
      <w:pPr>
        <w:pStyle w:val="Osnovnitekst"/>
      </w:pPr>
      <w:r w:rsidRPr="004C5FD1">
        <w:lastRenderedPageBreak/>
        <w:t>На</w:t>
      </w:r>
      <w:r w:rsidR="00DD2C05" w:rsidRPr="004C5FD1">
        <w:t xml:space="preserve"> </w:t>
      </w:r>
      <w:r w:rsidRPr="004C5FD1">
        <w:t>слици</w:t>
      </w:r>
      <w:r w:rsidR="00DD2C05" w:rsidRPr="004C5FD1">
        <w:t xml:space="preserve"> </w:t>
      </w:r>
      <w:r w:rsidRPr="004C5FD1">
        <w:t>А</w:t>
      </w:r>
      <w:r w:rsidR="00DD2C05" w:rsidRPr="004C5FD1">
        <w:t>.2.</w:t>
      </w:r>
      <w:r w:rsidR="005D2C3A" w:rsidRPr="004C5FD1">
        <w:t>4</w:t>
      </w:r>
      <w:r w:rsidR="00DD2C05" w:rsidRPr="004C5FD1">
        <w:t xml:space="preserve">. </w:t>
      </w:r>
      <w:r w:rsidRPr="004C5FD1">
        <w:t>дат</w:t>
      </w:r>
      <w:r w:rsidR="00DD2C05" w:rsidRPr="004C5FD1">
        <w:t xml:space="preserve"> </w:t>
      </w:r>
      <w:r w:rsidRPr="004C5FD1">
        <w:t>је</w:t>
      </w:r>
      <w:r w:rsidR="00DD2C05" w:rsidRPr="004C5FD1">
        <w:t xml:space="preserve"> </w:t>
      </w:r>
      <w:r w:rsidRPr="004C5FD1">
        <w:t>пример</w:t>
      </w:r>
      <w:r w:rsidR="00DD2C05" w:rsidRPr="004C5FD1">
        <w:t xml:space="preserve"> </w:t>
      </w:r>
      <w:r w:rsidRPr="004C5FD1">
        <w:t>прозора</w:t>
      </w:r>
      <w:r w:rsidR="00DD2C05" w:rsidRPr="004C5FD1">
        <w:t xml:space="preserve"> </w:t>
      </w:r>
      <w:r w:rsidRPr="004C5FD1">
        <w:t>у</w:t>
      </w:r>
      <w:r w:rsidR="00DD2C05" w:rsidRPr="004C5FD1">
        <w:t xml:space="preserve"> </w:t>
      </w:r>
      <w:r w:rsidRPr="004C5FD1">
        <w:t>коме</w:t>
      </w:r>
      <w:r w:rsidR="00DD2C05" w:rsidRPr="004C5FD1">
        <w:t xml:space="preserve"> </w:t>
      </w:r>
      <w:r w:rsidRPr="004C5FD1">
        <w:t>се</w:t>
      </w:r>
      <w:r w:rsidR="00DD2C05" w:rsidRPr="004C5FD1">
        <w:t xml:space="preserve"> </w:t>
      </w:r>
      <w:r w:rsidRPr="004C5FD1">
        <w:t>подешавају</w:t>
      </w:r>
      <w:r w:rsidR="00DD2C05" w:rsidRPr="004C5FD1">
        <w:t xml:space="preserve"> </w:t>
      </w:r>
      <w:r w:rsidRPr="004C5FD1">
        <w:t>параметри</w:t>
      </w:r>
      <w:r w:rsidR="00DD2C05" w:rsidRPr="004C5FD1">
        <w:t xml:space="preserve"> </w:t>
      </w:r>
      <w:r w:rsidRPr="004C5FD1">
        <w:t>за</w:t>
      </w:r>
      <w:r w:rsidR="00DD2C05" w:rsidRPr="004C5FD1">
        <w:t xml:space="preserve"> </w:t>
      </w:r>
      <w:r w:rsidRPr="004C5FD1">
        <w:t>параграф</w:t>
      </w:r>
      <w:r w:rsidR="00DD2C05" w:rsidRPr="004C5FD1">
        <w:t xml:space="preserve">. </w:t>
      </w:r>
      <w:r w:rsidRPr="004C5FD1">
        <w:t>Параметри</w:t>
      </w:r>
      <w:r w:rsidR="00DD2C05" w:rsidRPr="004C5FD1">
        <w:t xml:space="preserve"> </w:t>
      </w:r>
      <w:r w:rsidRPr="004C5FD1">
        <w:t>су</w:t>
      </w:r>
      <w:r w:rsidR="00DD2C05" w:rsidRPr="004C5FD1">
        <w:t xml:space="preserve"> </w:t>
      </w:r>
      <w:r w:rsidRPr="004C5FD1">
        <w:t>подешени</w:t>
      </w:r>
      <w:r w:rsidR="00A50599">
        <w:t xml:space="preserve"> </w:t>
      </w:r>
      <w:r w:rsidRPr="004C5FD1">
        <w:t>за</w:t>
      </w:r>
      <w:r w:rsidR="00A14EB5" w:rsidRPr="004C5FD1">
        <w:t xml:space="preserve"> </w:t>
      </w:r>
      <w:r w:rsidRPr="004C5FD1">
        <w:t>случај</w:t>
      </w:r>
      <w:r w:rsidR="00A14EB5" w:rsidRPr="004C5FD1">
        <w:t xml:space="preserve"> </w:t>
      </w:r>
      <w:r w:rsidRPr="004C5FD1">
        <w:t>стила</w:t>
      </w:r>
      <w:r w:rsidR="00A14EB5" w:rsidRPr="004C5FD1">
        <w:t xml:space="preserve"> </w:t>
      </w:r>
      <w:r w:rsidR="00DB0F7D" w:rsidRPr="004C5FD1">
        <w:rPr>
          <w:u w:val="single"/>
        </w:rPr>
        <w:t>Osnovni tekst</w:t>
      </w:r>
      <w:r w:rsidR="00DD2C05" w:rsidRPr="004C5FD1">
        <w:t>.</w:t>
      </w:r>
    </w:p>
    <w:p w:rsidR="00FE2134" w:rsidRPr="004C5FD1" w:rsidRDefault="001551E5" w:rsidP="00C86CDB">
      <w:pPr>
        <w:pStyle w:val="SlikeTabele"/>
      </w:pPr>
      <w:r w:rsidRPr="004C5FD1">
        <w:rPr>
          <w:noProof/>
          <w:lang w:val="en-GB" w:eastAsia="en-GB"/>
        </w:rPr>
        <w:drawing>
          <wp:inline distT="0" distB="0" distL="0" distR="0">
            <wp:extent cx="2759075" cy="3212465"/>
            <wp:effectExtent l="19050" t="0" r="317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 cstate="print"/>
                    <a:srcRect/>
                    <a:stretch>
                      <a:fillRect/>
                    </a:stretch>
                  </pic:blipFill>
                  <pic:spPr bwMode="auto">
                    <a:xfrm>
                      <a:off x="0" y="0"/>
                      <a:ext cx="2759075" cy="3212465"/>
                    </a:xfrm>
                    <a:prstGeom prst="rect">
                      <a:avLst/>
                    </a:prstGeom>
                    <a:noFill/>
                    <a:ln w="9525">
                      <a:noFill/>
                      <a:miter lim="800000"/>
                      <a:headEnd/>
                      <a:tailEnd/>
                    </a:ln>
                  </pic:spPr>
                </pic:pic>
              </a:graphicData>
            </a:graphic>
          </wp:inline>
        </w:drawing>
      </w:r>
    </w:p>
    <w:p w:rsidR="00FE2134" w:rsidRPr="004C5FD1" w:rsidRDefault="006412E1" w:rsidP="00FE2134">
      <w:pPr>
        <w:pStyle w:val="Oznakaslike"/>
        <w:rPr>
          <w:lang w:val="sr-Cyrl-CS"/>
        </w:rPr>
      </w:pPr>
      <w:bookmarkStart w:id="58" w:name="_Toc445721844"/>
      <w:r w:rsidRPr="004C5FD1">
        <w:rPr>
          <w:lang w:val="sr-Cyrl-CS"/>
        </w:rPr>
        <w:t>Слика</w:t>
      </w:r>
      <w:r w:rsidR="00FE2134" w:rsidRPr="004C5FD1">
        <w:rPr>
          <w:lang w:val="sr-Cyrl-CS"/>
        </w:rPr>
        <w:t xml:space="preserve"> </w:t>
      </w:r>
      <w:r w:rsidRPr="004C5FD1">
        <w:rPr>
          <w:lang w:val="sr-Cyrl-CS"/>
        </w:rPr>
        <w:t>А</w:t>
      </w:r>
      <w:r w:rsidR="00FE2134" w:rsidRPr="004C5FD1">
        <w:rPr>
          <w:lang w:val="sr-Cyrl-CS"/>
        </w:rPr>
        <w:t>.2.</w:t>
      </w:r>
      <w:r w:rsidR="005D2C3A" w:rsidRPr="004C5FD1">
        <w:rPr>
          <w:lang w:val="sr-Cyrl-CS"/>
        </w:rPr>
        <w:t>4</w:t>
      </w:r>
      <w:r w:rsidR="00FE2134" w:rsidRPr="004C5FD1">
        <w:rPr>
          <w:lang w:val="sr-Cyrl-CS"/>
        </w:rPr>
        <w:t xml:space="preserve">. </w:t>
      </w:r>
      <w:r w:rsidRPr="004C5FD1">
        <w:rPr>
          <w:lang w:val="sr-Cyrl-CS"/>
        </w:rPr>
        <w:t>Параметри</w:t>
      </w:r>
      <w:r w:rsidR="00FE2134" w:rsidRPr="004C5FD1">
        <w:rPr>
          <w:lang w:val="sr-Cyrl-CS"/>
        </w:rPr>
        <w:t xml:space="preserve"> </w:t>
      </w:r>
      <w:r w:rsidRPr="004C5FD1">
        <w:rPr>
          <w:lang w:val="sr-Cyrl-CS"/>
        </w:rPr>
        <w:t>за</w:t>
      </w:r>
      <w:r w:rsidR="00FE2134" w:rsidRPr="004C5FD1">
        <w:rPr>
          <w:lang w:val="sr-Cyrl-CS"/>
        </w:rPr>
        <w:t xml:space="preserve"> </w:t>
      </w:r>
      <w:r w:rsidRPr="004C5FD1">
        <w:rPr>
          <w:lang w:val="sr-Cyrl-CS"/>
        </w:rPr>
        <w:t>параграф</w:t>
      </w:r>
      <w:r w:rsidR="00FE2134" w:rsidRPr="004C5FD1">
        <w:rPr>
          <w:lang w:val="sr-Cyrl-CS"/>
        </w:rPr>
        <w:t xml:space="preserve"> </w:t>
      </w:r>
      <w:r w:rsidRPr="004C5FD1">
        <w:rPr>
          <w:lang w:val="sr-Cyrl-CS"/>
        </w:rPr>
        <w:t>основног</w:t>
      </w:r>
      <w:r w:rsidR="00FE2134" w:rsidRPr="004C5FD1">
        <w:rPr>
          <w:lang w:val="sr-Cyrl-CS"/>
        </w:rPr>
        <w:t xml:space="preserve"> </w:t>
      </w:r>
      <w:r w:rsidRPr="004C5FD1">
        <w:rPr>
          <w:lang w:val="sr-Cyrl-CS"/>
        </w:rPr>
        <w:t>текста</w:t>
      </w:r>
      <w:r w:rsidR="00DD2C05" w:rsidRPr="004C5FD1">
        <w:rPr>
          <w:lang w:val="sr-Cyrl-CS"/>
        </w:rPr>
        <w:t>.</w:t>
      </w:r>
      <w:bookmarkEnd w:id="58"/>
    </w:p>
    <w:p w:rsidR="00573BBE" w:rsidRPr="004C5FD1" w:rsidRDefault="006412E1" w:rsidP="00AB1CAC">
      <w:pPr>
        <w:pStyle w:val="Prilog-IVnivonaslova"/>
      </w:pPr>
      <w:r w:rsidRPr="004C5FD1">
        <w:t>Језик</w:t>
      </w:r>
    </w:p>
    <w:p w:rsidR="00DD2C05" w:rsidRPr="004C5FD1" w:rsidRDefault="006412E1" w:rsidP="00DD2C05">
      <w:pPr>
        <w:pStyle w:val="Osnovnitekst"/>
      </w:pPr>
      <w:r w:rsidRPr="004C5FD1">
        <w:t>Међу</w:t>
      </w:r>
      <w:r w:rsidR="00DD2C05" w:rsidRPr="004C5FD1">
        <w:t xml:space="preserve"> </w:t>
      </w:r>
      <w:r w:rsidRPr="004C5FD1">
        <w:t>понуђеним</w:t>
      </w:r>
      <w:r w:rsidR="00DD2C05" w:rsidRPr="004C5FD1">
        <w:t xml:space="preserve"> </w:t>
      </w:r>
      <w:r w:rsidRPr="004C5FD1">
        <w:t>језицима</w:t>
      </w:r>
      <w:r w:rsidR="00DD2C05" w:rsidRPr="004C5FD1">
        <w:t xml:space="preserve"> </w:t>
      </w:r>
      <w:r w:rsidRPr="004C5FD1">
        <w:t>одабрати</w:t>
      </w:r>
      <w:r w:rsidR="00DD2C05" w:rsidRPr="004C5FD1">
        <w:t xml:space="preserve"> </w:t>
      </w:r>
      <w:r w:rsidR="009A7EC6" w:rsidRPr="004C5FD1">
        <w:rPr>
          <w:i/>
        </w:rPr>
        <w:t>Serbian</w:t>
      </w:r>
      <w:r w:rsidR="00DD2C05" w:rsidRPr="004C5FD1">
        <w:rPr>
          <w:i/>
        </w:rPr>
        <w:t>(</w:t>
      </w:r>
      <w:r w:rsidR="009A7EC6" w:rsidRPr="004C5FD1">
        <w:rPr>
          <w:i/>
        </w:rPr>
        <w:t>Latin</w:t>
      </w:r>
      <w:r w:rsidR="00DD2C05" w:rsidRPr="004C5FD1">
        <w:rPr>
          <w:i/>
        </w:rPr>
        <w:t xml:space="preserve">) </w:t>
      </w:r>
      <w:r w:rsidRPr="004C5FD1">
        <w:t>или</w:t>
      </w:r>
      <w:r w:rsidR="00DD2C05" w:rsidRPr="004C5FD1">
        <w:t xml:space="preserve"> </w:t>
      </w:r>
      <w:r w:rsidR="009A7EC6" w:rsidRPr="004C5FD1">
        <w:rPr>
          <w:i/>
        </w:rPr>
        <w:t>Serbian</w:t>
      </w:r>
      <w:r w:rsidR="00DD2C05" w:rsidRPr="004C5FD1">
        <w:rPr>
          <w:i/>
        </w:rPr>
        <w:t>(</w:t>
      </w:r>
      <w:r w:rsidR="009A7EC6" w:rsidRPr="004C5FD1">
        <w:rPr>
          <w:i/>
        </w:rPr>
        <w:t>Latin</w:t>
      </w:r>
      <w:r w:rsidR="00DD2C05" w:rsidRPr="004C5FD1">
        <w:rPr>
          <w:i/>
        </w:rPr>
        <w:t xml:space="preserve">, </w:t>
      </w:r>
      <w:r w:rsidR="009A7EC6" w:rsidRPr="004C5FD1">
        <w:rPr>
          <w:i/>
        </w:rPr>
        <w:t>Serbia</w:t>
      </w:r>
      <w:r w:rsidR="00DD2C05" w:rsidRPr="004C5FD1">
        <w:rPr>
          <w:i/>
        </w:rPr>
        <w:t>)</w:t>
      </w:r>
      <w:r w:rsidR="00DD2C05" w:rsidRPr="004C5FD1">
        <w:t xml:space="preserve">. </w:t>
      </w:r>
      <w:r w:rsidRPr="004C5FD1">
        <w:t>Тиме</w:t>
      </w:r>
      <w:r w:rsidR="00DD2C05" w:rsidRPr="004C5FD1">
        <w:t xml:space="preserve"> </w:t>
      </w:r>
      <w:r w:rsidRPr="004C5FD1">
        <w:t>ће</w:t>
      </w:r>
      <w:r w:rsidR="00DD2C05" w:rsidRPr="004C5FD1">
        <w:t xml:space="preserve"> </w:t>
      </w:r>
      <w:r w:rsidRPr="004C5FD1">
        <w:t>се</w:t>
      </w:r>
      <w:r w:rsidR="00DD2C05" w:rsidRPr="004C5FD1">
        <w:t xml:space="preserve"> </w:t>
      </w:r>
      <w:r w:rsidRPr="004C5FD1">
        <w:t>спречити</w:t>
      </w:r>
      <w:r w:rsidR="00DD2C05" w:rsidRPr="004C5FD1">
        <w:t xml:space="preserve"> </w:t>
      </w:r>
      <w:r w:rsidRPr="004C5FD1">
        <w:t>да</w:t>
      </w:r>
      <w:r w:rsidR="00DD2C05" w:rsidRPr="004C5FD1">
        <w:t xml:space="preserve"> </w:t>
      </w:r>
      <w:r w:rsidR="009A7EC6" w:rsidRPr="004C5FD1">
        <w:rPr>
          <w:i/>
        </w:rPr>
        <w:t xml:space="preserve">MS Word </w:t>
      </w:r>
      <w:r w:rsidRPr="004C5FD1">
        <w:t>аутоматски</w:t>
      </w:r>
      <w:r w:rsidR="00DD2C05" w:rsidRPr="004C5FD1">
        <w:t xml:space="preserve"> </w:t>
      </w:r>
      <w:r w:rsidRPr="004C5FD1">
        <w:t>проверавајући</w:t>
      </w:r>
      <w:r w:rsidR="00DD2C05" w:rsidRPr="004C5FD1">
        <w:t xml:space="preserve"> </w:t>
      </w:r>
      <w:r w:rsidRPr="004C5FD1">
        <w:t>спелинг</w:t>
      </w:r>
      <w:r w:rsidR="00DD2C05" w:rsidRPr="004C5FD1">
        <w:t xml:space="preserve"> (</w:t>
      </w:r>
      <w:r w:rsidRPr="004C5FD1">
        <w:t>а</w:t>
      </w:r>
      <w:r w:rsidR="00DD2C05" w:rsidRPr="004C5FD1">
        <w:t xml:space="preserve"> </w:t>
      </w:r>
      <w:r w:rsidRPr="004C5FD1">
        <w:t>очекујући</w:t>
      </w:r>
      <w:r w:rsidR="00DD2C05" w:rsidRPr="004C5FD1">
        <w:t xml:space="preserve"> </w:t>
      </w:r>
      <w:r w:rsidRPr="004C5FD1">
        <w:t>енглески</w:t>
      </w:r>
      <w:r w:rsidR="00DD2C05" w:rsidRPr="004C5FD1">
        <w:t xml:space="preserve">, </w:t>
      </w:r>
      <w:r w:rsidRPr="004C5FD1">
        <w:t>као</w:t>
      </w:r>
      <w:r w:rsidR="00DD2C05" w:rsidRPr="004C5FD1">
        <w:t xml:space="preserve"> </w:t>
      </w:r>
      <w:r w:rsidRPr="004C5FD1">
        <w:t>што</w:t>
      </w:r>
      <w:r w:rsidR="00DD2C05" w:rsidRPr="004C5FD1">
        <w:t xml:space="preserve"> </w:t>
      </w:r>
      <w:r w:rsidRPr="004C5FD1">
        <w:t>је</w:t>
      </w:r>
      <w:r w:rsidR="00DD2C05" w:rsidRPr="004C5FD1">
        <w:t xml:space="preserve"> </w:t>
      </w:r>
      <w:r w:rsidRPr="004C5FD1">
        <w:t>подешено</w:t>
      </w:r>
      <w:r w:rsidR="00DD2C05" w:rsidRPr="004C5FD1">
        <w:t xml:space="preserve"> </w:t>
      </w:r>
      <w:r w:rsidRPr="004C5FD1">
        <w:t>у</w:t>
      </w:r>
      <w:r w:rsidR="00DD2C05" w:rsidRPr="004C5FD1">
        <w:t xml:space="preserve"> </w:t>
      </w:r>
      <w:r w:rsidR="009A7EC6" w:rsidRPr="004C5FD1">
        <w:rPr>
          <w:i/>
        </w:rPr>
        <w:t>Normal</w:t>
      </w:r>
      <w:r w:rsidR="00DD2C05" w:rsidRPr="004C5FD1">
        <w:rPr>
          <w:i/>
        </w:rPr>
        <w:t>.</w:t>
      </w:r>
      <w:r w:rsidR="009A7EC6" w:rsidRPr="004C5FD1">
        <w:rPr>
          <w:i/>
        </w:rPr>
        <w:t>dot</w:t>
      </w:r>
      <w:r w:rsidR="00DD2C05" w:rsidRPr="004C5FD1">
        <w:t xml:space="preserve"> </w:t>
      </w:r>
      <w:r w:rsidRPr="004C5FD1">
        <w:t>темплејту</w:t>
      </w:r>
      <w:r w:rsidR="00DD2C05" w:rsidRPr="004C5FD1">
        <w:t xml:space="preserve">) </w:t>
      </w:r>
      <w:r w:rsidRPr="004C5FD1">
        <w:t>означи</w:t>
      </w:r>
      <w:r w:rsidR="00DD2C05" w:rsidRPr="004C5FD1">
        <w:t xml:space="preserve"> </w:t>
      </w:r>
      <w:r w:rsidRPr="004C5FD1">
        <w:t>све</w:t>
      </w:r>
      <w:r w:rsidR="00DD2C05" w:rsidRPr="004C5FD1">
        <w:t xml:space="preserve"> </w:t>
      </w:r>
      <w:r w:rsidRPr="004C5FD1">
        <w:t>српске</w:t>
      </w:r>
      <w:r w:rsidR="00DD2C05" w:rsidRPr="004C5FD1">
        <w:t xml:space="preserve"> </w:t>
      </w:r>
      <w:r w:rsidRPr="004C5FD1">
        <w:t>речи</w:t>
      </w:r>
      <w:r w:rsidR="00DD2C05" w:rsidRPr="004C5FD1">
        <w:t xml:space="preserve"> </w:t>
      </w:r>
      <w:r w:rsidRPr="004C5FD1">
        <w:t>као</w:t>
      </w:r>
      <w:r w:rsidR="00DD2C05" w:rsidRPr="004C5FD1">
        <w:t xml:space="preserve"> </w:t>
      </w:r>
      <w:r w:rsidRPr="004C5FD1">
        <w:t>некоректно</w:t>
      </w:r>
      <w:r w:rsidR="00DD2C05" w:rsidRPr="004C5FD1">
        <w:t xml:space="preserve"> </w:t>
      </w:r>
      <w:r w:rsidRPr="004C5FD1">
        <w:t>написане</w:t>
      </w:r>
      <w:r w:rsidR="00DD2C05" w:rsidRPr="004C5FD1">
        <w:t>.</w:t>
      </w:r>
    </w:p>
    <w:p w:rsidR="00DD2C05" w:rsidRPr="004C5FD1" w:rsidRDefault="001551E5" w:rsidP="00DD2C05">
      <w:pPr>
        <w:pStyle w:val="SlikeTabele"/>
      </w:pPr>
      <w:r w:rsidRPr="004C5FD1">
        <w:rPr>
          <w:noProof/>
          <w:lang w:val="en-GB" w:eastAsia="en-GB"/>
        </w:rPr>
        <w:drawing>
          <wp:inline distT="0" distB="0" distL="0" distR="0">
            <wp:extent cx="2456815" cy="2703195"/>
            <wp:effectExtent l="1905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cstate="print"/>
                    <a:srcRect/>
                    <a:stretch>
                      <a:fillRect/>
                    </a:stretch>
                  </pic:blipFill>
                  <pic:spPr bwMode="auto">
                    <a:xfrm>
                      <a:off x="0" y="0"/>
                      <a:ext cx="2456815" cy="2703195"/>
                    </a:xfrm>
                    <a:prstGeom prst="rect">
                      <a:avLst/>
                    </a:prstGeom>
                    <a:noFill/>
                    <a:ln w="9525">
                      <a:noFill/>
                      <a:miter lim="800000"/>
                      <a:headEnd/>
                      <a:tailEnd/>
                    </a:ln>
                  </pic:spPr>
                </pic:pic>
              </a:graphicData>
            </a:graphic>
          </wp:inline>
        </w:drawing>
      </w:r>
    </w:p>
    <w:p w:rsidR="00DD2C05" w:rsidRPr="004C5FD1" w:rsidRDefault="006412E1" w:rsidP="00DD2C05">
      <w:pPr>
        <w:pStyle w:val="Oznakaslike"/>
        <w:rPr>
          <w:lang w:val="sr-Cyrl-CS"/>
        </w:rPr>
      </w:pPr>
      <w:bookmarkStart w:id="59" w:name="_Toc445721845"/>
      <w:r w:rsidRPr="004C5FD1">
        <w:rPr>
          <w:lang w:val="sr-Cyrl-CS"/>
        </w:rPr>
        <w:t>Слика</w:t>
      </w:r>
      <w:r w:rsidR="00DD2C05" w:rsidRPr="004C5FD1">
        <w:rPr>
          <w:lang w:val="sr-Cyrl-CS"/>
        </w:rPr>
        <w:t xml:space="preserve"> </w:t>
      </w:r>
      <w:r w:rsidRPr="004C5FD1">
        <w:rPr>
          <w:lang w:val="sr-Cyrl-CS"/>
        </w:rPr>
        <w:t>А</w:t>
      </w:r>
      <w:r w:rsidR="00DD2C05" w:rsidRPr="004C5FD1">
        <w:rPr>
          <w:lang w:val="sr-Cyrl-CS"/>
        </w:rPr>
        <w:t>.2.</w:t>
      </w:r>
      <w:r w:rsidR="005D2C3A" w:rsidRPr="004C5FD1">
        <w:rPr>
          <w:lang w:val="sr-Cyrl-CS"/>
        </w:rPr>
        <w:t>5</w:t>
      </w:r>
      <w:r w:rsidR="00DD2C05" w:rsidRPr="004C5FD1">
        <w:rPr>
          <w:lang w:val="sr-Cyrl-CS"/>
        </w:rPr>
        <w:t xml:space="preserve">. </w:t>
      </w:r>
      <w:r w:rsidRPr="004C5FD1">
        <w:rPr>
          <w:lang w:val="sr-Cyrl-CS"/>
        </w:rPr>
        <w:t>Одабир</w:t>
      </w:r>
      <w:r w:rsidR="00DD2C05" w:rsidRPr="004C5FD1">
        <w:rPr>
          <w:lang w:val="sr-Cyrl-CS"/>
        </w:rPr>
        <w:t xml:space="preserve"> </w:t>
      </w:r>
      <w:r w:rsidRPr="004C5FD1">
        <w:rPr>
          <w:lang w:val="sr-Cyrl-CS"/>
        </w:rPr>
        <w:t>језика</w:t>
      </w:r>
      <w:r w:rsidR="00DD2C05" w:rsidRPr="004C5FD1">
        <w:rPr>
          <w:lang w:val="sr-Cyrl-CS"/>
        </w:rPr>
        <w:t xml:space="preserve"> </w:t>
      </w:r>
      <w:r w:rsidRPr="004C5FD1">
        <w:rPr>
          <w:lang w:val="sr-Cyrl-CS"/>
        </w:rPr>
        <w:t>стила</w:t>
      </w:r>
      <w:r w:rsidR="00DD2C05" w:rsidRPr="004C5FD1">
        <w:rPr>
          <w:lang w:val="sr-Cyrl-CS"/>
        </w:rPr>
        <w:t>.</w:t>
      </w:r>
      <w:bookmarkEnd w:id="59"/>
    </w:p>
    <w:p w:rsidR="00FE2134" w:rsidRPr="004C5FD1" w:rsidRDefault="006412E1" w:rsidP="007F2F77">
      <w:pPr>
        <w:pStyle w:val="Prilog-IIInivonaslova"/>
      </w:pPr>
      <w:bookmarkStart w:id="60" w:name="_Toc254342928"/>
      <w:bookmarkStart w:id="61" w:name="_Toc175249031"/>
      <w:r w:rsidRPr="004C5FD1">
        <w:lastRenderedPageBreak/>
        <w:t>Наслов</w:t>
      </w:r>
      <w:r w:rsidR="00FE2134" w:rsidRPr="004C5FD1">
        <w:t xml:space="preserve"> </w:t>
      </w:r>
      <w:r w:rsidRPr="004C5FD1">
        <w:t>поглавља</w:t>
      </w:r>
      <w:bookmarkEnd w:id="60"/>
      <w:bookmarkEnd w:id="61"/>
    </w:p>
    <w:p w:rsidR="00DD2C05" w:rsidRPr="004C5FD1" w:rsidRDefault="006412E1" w:rsidP="00DD2C05">
      <w:pPr>
        <w:pStyle w:val="Osnovnitekst"/>
      </w:pPr>
      <w:r w:rsidRPr="004C5FD1">
        <w:t>Наслов</w:t>
      </w:r>
      <w:r w:rsidR="00DD2C05" w:rsidRPr="004C5FD1">
        <w:t xml:space="preserve"> </w:t>
      </w:r>
      <w:r w:rsidRPr="004C5FD1">
        <w:t>поглавља</w:t>
      </w:r>
      <w:r w:rsidR="00DD2C05" w:rsidRPr="004C5FD1">
        <w:t xml:space="preserve"> </w:t>
      </w:r>
      <w:r w:rsidRPr="004C5FD1">
        <w:t>пише</w:t>
      </w:r>
      <w:r w:rsidR="00DD2C05" w:rsidRPr="004C5FD1">
        <w:t xml:space="preserve"> </w:t>
      </w:r>
      <w:r w:rsidRPr="004C5FD1">
        <w:t>се</w:t>
      </w:r>
      <w:r w:rsidR="00DD2C05" w:rsidRPr="004C5FD1">
        <w:t xml:space="preserve"> </w:t>
      </w:r>
      <w:r w:rsidRPr="004C5FD1">
        <w:t>стилом</w:t>
      </w:r>
      <w:r w:rsidR="00A14EB5" w:rsidRPr="004C5FD1">
        <w:t xml:space="preserve"> </w:t>
      </w:r>
      <w:r w:rsidR="009A7EC6" w:rsidRPr="004C5FD1">
        <w:rPr>
          <w:u w:val="single"/>
        </w:rPr>
        <w:t>I</w:t>
      </w:r>
      <w:r w:rsidR="00A14EB5" w:rsidRPr="004C5FD1">
        <w:rPr>
          <w:u w:val="single"/>
        </w:rPr>
        <w:t xml:space="preserve"> </w:t>
      </w:r>
      <w:r w:rsidR="00DB0F7D" w:rsidRPr="004C5FD1">
        <w:rPr>
          <w:u w:val="single"/>
        </w:rPr>
        <w:t>nivo</w:t>
      </w:r>
      <w:r w:rsidR="00A14EB5" w:rsidRPr="004C5FD1">
        <w:rPr>
          <w:u w:val="single"/>
        </w:rPr>
        <w:t xml:space="preserve"> </w:t>
      </w:r>
      <w:r w:rsidR="00DB0F7D" w:rsidRPr="004C5FD1">
        <w:rPr>
          <w:u w:val="single"/>
        </w:rPr>
        <w:t>naslova</w:t>
      </w:r>
      <w:r w:rsidR="00A14EB5" w:rsidRPr="004C5FD1">
        <w:rPr>
          <w:u w:val="single"/>
        </w:rPr>
        <w:t xml:space="preserve"> – </w:t>
      </w:r>
      <w:r w:rsidR="00DB0F7D" w:rsidRPr="004C5FD1">
        <w:rPr>
          <w:u w:val="single"/>
        </w:rPr>
        <w:t>Poglavlje</w:t>
      </w:r>
      <w:r w:rsidR="00E11BBB" w:rsidRPr="004C5FD1">
        <w:t xml:space="preserve">. </w:t>
      </w:r>
      <w:r w:rsidRPr="004C5FD1">
        <w:t>Овај</w:t>
      </w:r>
      <w:r w:rsidR="00E11BBB" w:rsidRPr="004C5FD1">
        <w:t xml:space="preserve"> </w:t>
      </w:r>
      <w:r w:rsidRPr="004C5FD1">
        <w:t>стил</w:t>
      </w:r>
      <w:r w:rsidR="00E11BBB" w:rsidRPr="004C5FD1">
        <w:t xml:space="preserve"> </w:t>
      </w:r>
      <w:r w:rsidRPr="004C5FD1">
        <w:t>заснован</w:t>
      </w:r>
      <w:r w:rsidR="00E11BBB" w:rsidRPr="004C5FD1">
        <w:t xml:space="preserve"> </w:t>
      </w:r>
      <w:r w:rsidRPr="004C5FD1">
        <w:t>је</w:t>
      </w:r>
      <w:r w:rsidR="00E11BBB" w:rsidRPr="004C5FD1">
        <w:t xml:space="preserve"> </w:t>
      </w:r>
      <w:r w:rsidRPr="004C5FD1">
        <w:t>на</w:t>
      </w:r>
      <w:r w:rsidR="00E11BBB" w:rsidRPr="004C5FD1">
        <w:t xml:space="preserve"> </w:t>
      </w:r>
      <w:r w:rsidRPr="004C5FD1">
        <w:t>стилу</w:t>
      </w:r>
      <w:r w:rsidR="00E11BBB" w:rsidRPr="004C5FD1">
        <w:t xml:space="preserve"> </w:t>
      </w:r>
      <w:r w:rsidR="00657309" w:rsidRPr="004C5FD1">
        <w:rPr>
          <w:i/>
          <w:u w:val="single"/>
        </w:rPr>
        <w:t>Heading</w:t>
      </w:r>
      <w:r w:rsidR="00E11BBB" w:rsidRPr="004C5FD1">
        <w:rPr>
          <w:i/>
          <w:u w:val="single"/>
        </w:rPr>
        <w:t xml:space="preserve"> 1</w:t>
      </w:r>
      <w:r w:rsidR="00E11BBB" w:rsidRPr="004C5FD1">
        <w:t xml:space="preserve"> </w:t>
      </w:r>
      <w:r w:rsidRPr="004C5FD1">
        <w:t>који</w:t>
      </w:r>
      <w:r w:rsidR="00E11BBB" w:rsidRPr="004C5FD1">
        <w:t xml:space="preserve"> </w:t>
      </w:r>
      <w:r w:rsidRPr="004C5FD1">
        <w:t>је</w:t>
      </w:r>
      <w:r w:rsidR="00E11BBB" w:rsidRPr="004C5FD1">
        <w:t xml:space="preserve"> </w:t>
      </w:r>
      <w:r w:rsidRPr="004C5FD1">
        <w:t>на</w:t>
      </w:r>
      <w:r w:rsidR="00E11BBB" w:rsidRPr="004C5FD1">
        <w:t xml:space="preserve"> </w:t>
      </w:r>
      <w:r w:rsidRPr="004C5FD1">
        <w:t>располагању</w:t>
      </w:r>
      <w:r w:rsidR="00E11BBB" w:rsidRPr="004C5FD1">
        <w:t xml:space="preserve"> </w:t>
      </w:r>
      <w:r w:rsidRPr="004C5FD1">
        <w:t>у</w:t>
      </w:r>
      <w:r w:rsidR="00E11BBB" w:rsidRPr="004C5FD1">
        <w:t xml:space="preserve"> </w:t>
      </w:r>
      <w:r w:rsidRPr="004C5FD1">
        <w:t>оквиру</w:t>
      </w:r>
      <w:r w:rsidR="00E11BBB" w:rsidRPr="004C5FD1">
        <w:t xml:space="preserve"> </w:t>
      </w:r>
      <w:r w:rsidR="009A7EC6" w:rsidRPr="004C5FD1">
        <w:rPr>
          <w:i/>
        </w:rPr>
        <w:t>Normal</w:t>
      </w:r>
      <w:r w:rsidR="00E11BBB" w:rsidRPr="004C5FD1">
        <w:rPr>
          <w:i/>
        </w:rPr>
        <w:t>.</w:t>
      </w:r>
      <w:r w:rsidR="009A7EC6" w:rsidRPr="004C5FD1">
        <w:rPr>
          <w:i/>
        </w:rPr>
        <w:t>dot</w:t>
      </w:r>
      <w:r w:rsidR="00E11BBB" w:rsidRPr="004C5FD1">
        <w:t xml:space="preserve">. </w:t>
      </w:r>
      <w:r w:rsidRPr="004C5FD1">
        <w:t>Пасус</w:t>
      </w:r>
      <w:r w:rsidR="00E11BBB" w:rsidRPr="004C5FD1">
        <w:t xml:space="preserve"> </w:t>
      </w:r>
      <w:r w:rsidRPr="004C5FD1">
        <w:t>који</w:t>
      </w:r>
      <w:r w:rsidR="00E11BBB" w:rsidRPr="004C5FD1">
        <w:t xml:space="preserve"> </w:t>
      </w:r>
      <w:r w:rsidRPr="004C5FD1">
        <w:t>следи</w:t>
      </w:r>
      <w:r w:rsidR="00E11BBB" w:rsidRPr="004C5FD1">
        <w:t xml:space="preserve"> </w:t>
      </w:r>
      <w:r w:rsidRPr="004C5FD1">
        <w:t>после</w:t>
      </w:r>
      <w:r w:rsidR="00E11BBB" w:rsidRPr="004C5FD1">
        <w:t xml:space="preserve"> </w:t>
      </w:r>
      <w:r w:rsidRPr="004C5FD1">
        <w:t>наслова</w:t>
      </w:r>
      <w:r w:rsidR="00E11BBB" w:rsidRPr="004C5FD1">
        <w:t xml:space="preserve"> </w:t>
      </w:r>
      <w:r w:rsidRPr="004C5FD1">
        <w:t>поглавља</w:t>
      </w:r>
      <w:r w:rsidR="00E11BBB" w:rsidRPr="004C5FD1">
        <w:t xml:space="preserve"> </w:t>
      </w:r>
      <w:r w:rsidRPr="004C5FD1">
        <w:t>треба</w:t>
      </w:r>
      <w:r w:rsidR="00E11BBB" w:rsidRPr="004C5FD1">
        <w:t xml:space="preserve"> </w:t>
      </w:r>
      <w:r w:rsidRPr="004C5FD1">
        <w:t>да</w:t>
      </w:r>
      <w:r w:rsidR="00A14EB5" w:rsidRPr="004C5FD1">
        <w:t xml:space="preserve"> </w:t>
      </w:r>
      <w:r w:rsidRPr="004C5FD1">
        <w:t>је</w:t>
      </w:r>
      <w:r w:rsidR="00A14EB5" w:rsidRPr="004C5FD1">
        <w:t xml:space="preserve"> </w:t>
      </w:r>
      <w:r w:rsidRPr="004C5FD1">
        <w:t>писан</w:t>
      </w:r>
      <w:r w:rsidR="00A14EB5" w:rsidRPr="004C5FD1">
        <w:t xml:space="preserve"> </w:t>
      </w:r>
      <w:r w:rsidRPr="004C5FD1">
        <w:t>стилом</w:t>
      </w:r>
      <w:r w:rsidR="00A14EB5" w:rsidRPr="004C5FD1">
        <w:t xml:space="preserve"> </w:t>
      </w:r>
      <w:r w:rsidR="00DB0F7D" w:rsidRPr="004C5FD1">
        <w:rPr>
          <w:u w:val="single"/>
        </w:rPr>
        <w:t>Osnovni tekst</w:t>
      </w:r>
      <w:r w:rsidR="00E11BBB" w:rsidRPr="004C5FD1">
        <w:t>.</w:t>
      </w:r>
    </w:p>
    <w:p w:rsidR="00FE2134" w:rsidRPr="004C5FD1" w:rsidRDefault="006412E1" w:rsidP="007F2F77">
      <w:pPr>
        <w:pStyle w:val="Prilog-IVnivonaslova"/>
      </w:pPr>
      <w:r w:rsidRPr="004C5FD1">
        <w:t>Фонт</w:t>
      </w:r>
    </w:p>
    <w:p w:rsidR="00FE2134" w:rsidRPr="004C5FD1" w:rsidRDefault="006412E1" w:rsidP="00BD3610">
      <w:pPr>
        <w:pStyle w:val="Osnovnitekst"/>
      </w:pPr>
      <w:r w:rsidRPr="004C5FD1">
        <w:t>Наслов</w:t>
      </w:r>
      <w:r w:rsidR="00FE2134" w:rsidRPr="004C5FD1">
        <w:t xml:space="preserve"> </w:t>
      </w:r>
      <w:r w:rsidRPr="004C5FD1">
        <w:t>поглавља</w:t>
      </w:r>
      <w:r w:rsidR="00FE2134" w:rsidRPr="004C5FD1">
        <w:t xml:space="preserve"> </w:t>
      </w:r>
      <w:r w:rsidRPr="004C5FD1">
        <w:t>пише</w:t>
      </w:r>
      <w:r w:rsidR="00FE2134" w:rsidRPr="004C5FD1">
        <w:t xml:space="preserve"> </w:t>
      </w:r>
      <w:r w:rsidRPr="004C5FD1">
        <w:t>се</w:t>
      </w:r>
      <w:r w:rsidR="00FE2134" w:rsidRPr="004C5FD1">
        <w:t xml:space="preserve"> </w:t>
      </w:r>
      <w:r w:rsidR="000A46C2" w:rsidRPr="004C5FD1">
        <w:rPr>
          <w:b/>
        </w:rPr>
        <w:t>масним словима</w:t>
      </w:r>
      <w:r w:rsidR="000A46C2" w:rsidRPr="004C5FD1">
        <w:t>,</w:t>
      </w:r>
      <w:r w:rsidR="000A46C2" w:rsidRPr="004C5FD1">
        <w:rPr>
          <w:b/>
        </w:rPr>
        <w:t xml:space="preserve"> </w:t>
      </w:r>
      <w:r w:rsidRPr="004C5FD1">
        <w:t>фонтом</w:t>
      </w:r>
      <w:r w:rsidR="00FE2134" w:rsidRPr="004C5FD1">
        <w:t xml:space="preserve"> </w:t>
      </w:r>
      <w:r w:rsidR="009A7EC6" w:rsidRPr="004C5FD1">
        <w:rPr>
          <w:i/>
        </w:rPr>
        <w:t>Times</w:t>
      </w:r>
      <w:r w:rsidR="00FE2134" w:rsidRPr="004C5FD1">
        <w:rPr>
          <w:i/>
        </w:rPr>
        <w:t xml:space="preserve"> </w:t>
      </w:r>
      <w:r w:rsidR="009A7EC6" w:rsidRPr="004C5FD1">
        <w:rPr>
          <w:i/>
        </w:rPr>
        <w:t>Ne</w:t>
      </w:r>
      <w:r w:rsidR="00FE2134" w:rsidRPr="004C5FD1">
        <w:rPr>
          <w:i/>
        </w:rPr>
        <w:t xml:space="preserve">w </w:t>
      </w:r>
      <w:r w:rsidR="009A7EC6" w:rsidRPr="004C5FD1">
        <w:rPr>
          <w:i/>
        </w:rPr>
        <w:t>Roman</w:t>
      </w:r>
      <w:r w:rsidR="00FE2134" w:rsidRPr="004C5FD1">
        <w:t xml:space="preserve">, </w:t>
      </w:r>
      <w:r w:rsidRPr="004C5FD1">
        <w:t>величине</w:t>
      </w:r>
      <w:r w:rsidR="00FE2134" w:rsidRPr="004C5FD1">
        <w:t xml:space="preserve"> 2</w:t>
      </w:r>
      <w:r w:rsidR="00E041C7" w:rsidRPr="004C5FD1">
        <w:t>0</w:t>
      </w:r>
      <w:r w:rsidR="00FE2134" w:rsidRPr="004C5FD1">
        <w:t xml:space="preserve"> </w:t>
      </w:r>
      <w:r w:rsidR="009A7EC6" w:rsidRPr="004C5FD1">
        <w:t>pt</w:t>
      </w:r>
      <w:r w:rsidR="00FE2134" w:rsidRPr="004C5FD1">
        <w:t xml:space="preserve">, </w:t>
      </w:r>
      <w:r w:rsidRPr="004C5FD1">
        <w:t>са</w:t>
      </w:r>
      <w:r w:rsidR="00FE2134" w:rsidRPr="004C5FD1">
        <w:t xml:space="preserve"> </w:t>
      </w:r>
      <w:r w:rsidRPr="004C5FD1">
        <w:t>укљученим</w:t>
      </w:r>
      <w:r w:rsidR="00FE2134" w:rsidRPr="004C5FD1">
        <w:t xml:space="preserve"> </w:t>
      </w:r>
      <w:r w:rsidRPr="004C5FD1">
        <w:t>ефектима</w:t>
      </w:r>
      <w:r w:rsidR="00FE2134" w:rsidRPr="004C5FD1">
        <w:t xml:space="preserve"> </w:t>
      </w:r>
      <w:r w:rsidR="009A7EC6" w:rsidRPr="004C5FD1">
        <w:rPr>
          <w:i/>
        </w:rPr>
        <w:t>small</w:t>
      </w:r>
      <w:r w:rsidR="00FE2134" w:rsidRPr="004C5FD1">
        <w:rPr>
          <w:i/>
        </w:rPr>
        <w:t xml:space="preserve"> </w:t>
      </w:r>
      <w:r w:rsidR="009A7EC6" w:rsidRPr="004C5FD1">
        <w:rPr>
          <w:i/>
        </w:rPr>
        <w:t>caps</w:t>
      </w:r>
      <w:r w:rsidR="00FE2134" w:rsidRPr="004C5FD1">
        <w:rPr>
          <w:i/>
        </w:rPr>
        <w:t xml:space="preserve"> </w:t>
      </w:r>
      <w:r w:rsidR="009A7EC6" w:rsidRPr="004C5FD1">
        <w:t>и</w:t>
      </w:r>
      <w:r w:rsidR="00FE2134" w:rsidRPr="004C5FD1">
        <w:rPr>
          <w:i/>
        </w:rPr>
        <w:t xml:space="preserve"> </w:t>
      </w:r>
      <w:r w:rsidR="009A7EC6" w:rsidRPr="004C5FD1">
        <w:rPr>
          <w:i/>
        </w:rPr>
        <w:t>shado</w:t>
      </w:r>
      <w:r w:rsidR="00FE2134" w:rsidRPr="004C5FD1">
        <w:rPr>
          <w:i/>
        </w:rPr>
        <w:t>w.</w:t>
      </w:r>
      <w:r w:rsidR="00FE2134" w:rsidRPr="004C5FD1">
        <w:t xml:space="preserve"> </w:t>
      </w:r>
    </w:p>
    <w:p w:rsidR="00FE2134" w:rsidRPr="004C5FD1" w:rsidRDefault="001551E5" w:rsidP="00C86CDB">
      <w:pPr>
        <w:pStyle w:val="SlikeTabele"/>
      </w:pPr>
      <w:r w:rsidRPr="004C5FD1">
        <w:rPr>
          <w:noProof/>
          <w:lang w:val="en-GB" w:eastAsia="en-GB"/>
        </w:rPr>
        <w:drawing>
          <wp:inline distT="0" distB="0" distL="0" distR="0">
            <wp:extent cx="5295265" cy="2878455"/>
            <wp:effectExtent l="1905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cstate="print"/>
                    <a:srcRect/>
                    <a:stretch>
                      <a:fillRect/>
                    </a:stretch>
                  </pic:blipFill>
                  <pic:spPr bwMode="auto">
                    <a:xfrm>
                      <a:off x="0" y="0"/>
                      <a:ext cx="5295265" cy="2878455"/>
                    </a:xfrm>
                    <a:prstGeom prst="rect">
                      <a:avLst/>
                    </a:prstGeom>
                    <a:noFill/>
                    <a:ln w="9525">
                      <a:noFill/>
                      <a:miter lim="800000"/>
                      <a:headEnd/>
                      <a:tailEnd/>
                    </a:ln>
                  </pic:spPr>
                </pic:pic>
              </a:graphicData>
            </a:graphic>
          </wp:inline>
        </w:drawing>
      </w:r>
    </w:p>
    <w:p w:rsidR="00FE2134" w:rsidRPr="004C5FD1" w:rsidRDefault="006412E1" w:rsidP="00FE2134">
      <w:pPr>
        <w:pStyle w:val="Oznakaslike"/>
        <w:rPr>
          <w:i/>
          <w:lang w:val="sr-Cyrl-CS"/>
        </w:rPr>
      </w:pPr>
      <w:bookmarkStart w:id="62" w:name="_Toc445721846"/>
      <w:r w:rsidRPr="004C5FD1">
        <w:rPr>
          <w:lang w:val="sr-Cyrl-CS"/>
        </w:rPr>
        <w:t>Слика</w:t>
      </w:r>
      <w:r w:rsidR="00FE2134" w:rsidRPr="004C5FD1">
        <w:rPr>
          <w:lang w:val="sr-Cyrl-CS"/>
        </w:rPr>
        <w:t xml:space="preserve"> </w:t>
      </w:r>
      <w:r w:rsidRPr="004C5FD1">
        <w:rPr>
          <w:lang w:val="sr-Cyrl-CS"/>
        </w:rPr>
        <w:t>А</w:t>
      </w:r>
      <w:r w:rsidR="00FE2134" w:rsidRPr="004C5FD1">
        <w:rPr>
          <w:lang w:val="sr-Cyrl-CS"/>
        </w:rPr>
        <w:t>.2.</w:t>
      </w:r>
      <w:r w:rsidR="00E11BBB" w:rsidRPr="004C5FD1">
        <w:rPr>
          <w:lang w:val="sr-Cyrl-CS"/>
        </w:rPr>
        <w:t>6</w:t>
      </w:r>
      <w:r w:rsidR="00FE2134" w:rsidRPr="004C5FD1">
        <w:rPr>
          <w:lang w:val="sr-Cyrl-CS"/>
        </w:rPr>
        <w:t xml:space="preserve">. </w:t>
      </w:r>
      <w:r w:rsidRPr="004C5FD1">
        <w:rPr>
          <w:lang w:val="sr-Cyrl-CS"/>
        </w:rPr>
        <w:t>Подешавања</w:t>
      </w:r>
      <w:r w:rsidR="00FE2134" w:rsidRPr="004C5FD1">
        <w:rPr>
          <w:lang w:val="sr-Cyrl-CS"/>
        </w:rPr>
        <w:t xml:space="preserve"> </w:t>
      </w:r>
      <w:r w:rsidR="00A67AED" w:rsidRPr="004C5FD1">
        <w:rPr>
          <w:lang w:val="sr-Cyrl-CS"/>
        </w:rPr>
        <w:t>фонтa</w:t>
      </w:r>
      <w:r w:rsidR="00FE2134" w:rsidRPr="004C5FD1">
        <w:rPr>
          <w:lang w:val="sr-Cyrl-CS"/>
        </w:rPr>
        <w:t xml:space="preserve"> </w:t>
      </w:r>
      <w:r w:rsidRPr="004C5FD1">
        <w:rPr>
          <w:lang w:val="sr-Cyrl-CS"/>
        </w:rPr>
        <w:t>и</w:t>
      </w:r>
      <w:r w:rsidR="00FE2134" w:rsidRPr="004C5FD1">
        <w:rPr>
          <w:lang w:val="sr-Cyrl-CS"/>
        </w:rPr>
        <w:t xml:space="preserve"> </w:t>
      </w:r>
      <w:r w:rsidR="00A67AED" w:rsidRPr="004C5FD1">
        <w:rPr>
          <w:lang w:val="sr-Cyrl-CS"/>
        </w:rPr>
        <w:t>параграфa</w:t>
      </w:r>
      <w:r w:rsidR="00FE2134" w:rsidRPr="004C5FD1">
        <w:rPr>
          <w:lang w:val="sr-Cyrl-CS"/>
        </w:rPr>
        <w:t xml:space="preserve"> </w:t>
      </w:r>
      <w:r w:rsidRPr="004C5FD1">
        <w:rPr>
          <w:lang w:val="sr-Cyrl-CS"/>
        </w:rPr>
        <w:t>за</w:t>
      </w:r>
      <w:r w:rsidR="00A14EB5" w:rsidRPr="004C5FD1">
        <w:rPr>
          <w:lang w:val="sr-Cyrl-CS"/>
        </w:rPr>
        <w:t xml:space="preserve"> </w:t>
      </w:r>
      <w:r w:rsidRPr="004C5FD1">
        <w:rPr>
          <w:lang w:val="sr-Cyrl-CS"/>
        </w:rPr>
        <w:t>стил</w:t>
      </w:r>
      <w:r w:rsidR="00A14EB5" w:rsidRPr="004C5FD1">
        <w:rPr>
          <w:lang w:val="sr-Cyrl-CS"/>
        </w:rPr>
        <w:t xml:space="preserve"> </w:t>
      </w:r>
      <w:r w:rsidR="009A7EC6" w:rsidRPr="004C5FD1">
        <w:rPr>
          <w:u w:val="single"/>
          <w:lang w:val="sr-Cyrl-CS"/>
        </w:rPr>
        <w:t>I</w:t>
      </w:r>
      <w:r w:rsidR="00E11BBB" w:rsidRPr="004C5FD1">
        <w:rPr>
          <w:u w:val="single"/>
          <w:lang w:val="sr-Cyrl-CS"/>
        </w:rPr>
        <w:t xml:space="preserve"> </w:t>
      </w:r>
      <w:r w:rsidR="00DB0F7D" w:rsidRPr="004C5FD1">
        <w:rPr>
          <w:u w:val="single"/>
          <w:lang w:val="sr-Cyrl-CS"/>
        </w:rPr>
        <w:t>nivo</w:t>
      </w:r>
      <w:r w:rsidR="00E11BBB" w:rsidRPr="004C5FD1">
        <w:rPr>
          <w:u w:val="single"/>
          <w:lang w:val="sr-Cyrl-CS"/>
        </w:rPr>
        <w:t xml:space="preserve"> </w:t>
      </w:r>
      <w:r w:rsidR="00DB0F7D" w:rsidRPr="004C5FD1">
        <w:rPr>
          <w:u w:val="single"/>
          <w:lang w:val="sr-Cyrl-CS"/>
        </w:rPr>
        <w:t>naslova</w:t>
      </w:r>
      <w:r w:rsidR="00E11BBB" w:rsidRPr="004C5FD1">
        <w:rPr>
          <w:u w:val="single"/>
          <w:lang w:val="sr-Cyrl-CS"/>
        </w:rPr>
        <w:t xml:space="preserve"> – </w:t>
      </w:r>
      <w:r w:rsidR="00DB0F7D" w:rsidRPr="004C5FD1">
        <w:rPr>
          <w:u w:val="single"/>
          <w:lang w:val="sr-Cyrl-CS"/>
        </w:rPr>
        <w:t>Poglavlje</w:t>
      </w:r>
      <w:r w:rsidR="00E11BBB" w:rsidRPr="004C5FD1">
        <w:rPr>
          <w:lang w:val="sr-Cyrl-CS"/>
        </w:rPr>
        <w:t>.</w:t>
      </w:r>
      <w:bookmarkEnd w:id="62"/>
      <w:r w:rsidR="00A50599">
        <w:rPr>
          <w:lang w:val="sr-Cyrl-CS"/>
        </w:rPr>
        <w:t xml:space="preserve"> </w:t>
      </w:r>
    </w:p>
    <w:p w:rsidR="00FE2134" w:rsidRPr="004C5FD1" w:rsidRDefault="006412E1" w:rsidP="007F2F77">
      <w:pPr>
        <w:pStyle w:val="Prilog-IVnivonaslova"/>
      </w:pPr>
      <w:r w:rsidRPr="004C5FD1">
        <w:t>Параграф</w:t>
      </w:r>
    </w:p>
    <w:p w:rsidR="00FE2134" w:rsidRPr="004C5FD1" w:rsidRDefault="009A7EC6" w:rsidP="00BD3610">
      <w:pPr>
        <w:pStyle w:val="Osnovnitekst"/>
      </w:pPr>
      <w:r w:rsidRPr="004C5FD1">
        <w:rPr>
          <w:i/>
          <w:u w:val="single"/>
        </w:rPr>
        <w:t>General</w:t>
      </w:r>
      <w:r w:rsidR="00FE2134" w:rsidRPr="004C5FD1">
        <w:t xml:space="preserve">: </w:t>
      </w:r>
      <w:r w:rsidRPr="004C5FD1">
        <w:rPr>
          <w:i/>
        </w:rPr>
        <w:t>Alignment</w:t>
      </w:r>
      <w:r w:rsidR="00FE2134" w:rsidRPr="004C5FD1">
        <w:t xml:space="preserve">: </w:t>
      </w:r>
      <w:r w:rsidRPr="004C5FD1">
        <w:t>Justified</w:t>
      </w:r>
      <w:r w:rsidR="00FE2134" w:rsidRPr="004C5FD1">
        <w:t xml:space="preserve">, </w:t>
      </w:r>
      <w:r w:rsidRPr="004C5FD1">
        <w:rPr>
          <w:i/>
        </w:rPr>
        <w:t>Outline</w:t>
      </w:r>
      <w:r w:rsidR="00FE2134" w:rsidRPr="004C5FD1">
        <w:rPr>
          <w:i/>
        </w:rPr>
        <w:t xml:space="preserve"> </w:t>
      </w:r>
      <w:r w:rsidRPr="004C5FD1">
        <w:rPr>
          <w:i/>
        </w:rPr>
        <w:t>level</w:t>
      </w:r>
      <w:r w:rsidR="00FE2134" w:rsidRPr="004C5FD1">
        <w:t xml:space="preserve">: </w:t>
      </w:r>
      <w:r w:rsidRPr="004C5FD1">
        <w:t>Level</w:t>
      </w:r>
      <w:r w:rsidR="00FE2134" w:rsidRPr="004C5FD1">
        <w:t xml:space="preserve"> 1</w:t>
      </w:r>
    </w:p>
    <w:p w:rsidR="00FE2134" w:rsidRPr="004C5FD1" w:rsidRDefault="009A7EC6" w:rsidP="00BD3610">
      <w:pPr>
        <w:pStyle w:val="Osnovnitekst"/>
      </w:pPr>
      <w:r w:rsidRPr="004C5FD1">
        <w:rPr>
          <w:i/>
          <w:u w:val="single"/>
        </w:rPr>
        <w:t>Indentation</w:t>
      </w:r>
      <w:r w:rsidR="00FE2134" w:rsidRPr="004C5FD1">
        <w:t xml:space="preserve">: </w:t>
      </w:r>
      <w:r w:rsidRPr="004C5FD1">
        <w:rPr>
          <w:i/>
        </w:rPr>
        <w:t>Left</w:t>
      </w:r>
      <w:r w:rsidR="00FE2134" w:rsidRPr="004C5FD1">
        <w:t xml:space="preserve">: 0 </w:t>
      </w:r>
      <w:r w:rsidRPr="004C5FD1">
        <w:t>cm</w:t>
      </w:r>
      <w:r w:rsidR="00FE2134" w:rsidRPr="004C5FD1">
        <w:t xml:space="preserve">, </w:t>
      </w:r>
      <w:r w:rsidRPr="004C5FD1">
        <w:rPr>
          <w:i/>
        </w:rPr>
        <w:t>Right</w:t>
      </w:r>
      <w:r w:rsidR="00FE2134" w:rsidRPr="004C5FD1">
        <w:t xml:space="preserve">: 0 </w:t>
      </w:r>
      <w:r w:rsidRPr="004C5FD1">
        <w:t>cm</w:t>
      </w:r>
      <w:r w:rsidR="00FE2134" w:rsidRPr="004C5FD1">
        <w:t xml:space="preserve">, </w:t>
      </w:r>
      <w:r w:rsidRPr="004C5FD1">
        <w:rPr>
          <w:i/>
        </w:rPr>
        <w:t>Special</w:t>
      </w:r>
      <w:r w:rsidR="00FE2134" w:rsidRPr="004C5FD1">
        <w:t xml:space="preserve">: </w:t>
      </w:r>
      <w:r w:rsidRPr="004C5FD1">
        <w:t>Hanging</w:t>
      </w:r>
      <w:r w:rsidR="00FE2134" w:rsidRPr="004C5FD1">
        <w:t xml:space="preserve">, </w:t>
      </w:r>
      <w:r w:rsidRPr="004C5FD1">
        <w:rPr>
          <w:i/>
        </w:rPr>
        <w:t>B</w:t>
      </w:r>
      <w:r w:rsidR="00FE2134" w:rsidRPr="004C5FD1">
        <w:rPr>
          <w:i/>
        </w:rPr>
        <w:t>y</w:t>
      </w:r>
      <w:r w:rsidR="00FE2134" w:rsidRPr="004C5FD1">
        <w:t xml:space="preserve">: 0.76 </w:t>
      </w:r>
      <w:r w:rsidRPr="004C5FD1">
        <w:t>cm</w:t>
      </w:r>
    </w:p>
    <w:p w:rsidR="00FE2134" w:rsidRPr="004C5FD1" w:rsidRDefault="009A7EC6" w:rsidP="00BD3610">
      <w:pPr>
        <w:pStyle w:val="Osnovnitekst"/>
      </w:pPr>
      <w:r w:rsidRPr="004C5FD1">
        <w:rPr>
          <w:i/>
          <w:u w:val="single"/>
        </w:rPr>
        <w:t>Spacing</w:t>
      </w:r>
      <w:r w:rsidR="00FE2134" w:rsidRPr="004C5FD1">
        <w:t xml:space="preserve">: </w:t>
      </w:r>
      <w:r w:rsidRPr="004C5FD1">
        <w:rPr>
          <w:i/>
        </w:rPr>
        <w:t>Before</w:t>
      </w:r>
      <w:r w:rsidR="00FE2134" w:rsidRPr="004C5FD1">
        <w:t xml:space="preserve">: 48 </w:t>
      </w:r>
      <w:r w:rsidRPr="004C5FD1">
        <w:t>pt</w:t>
      </w:r>
      <w:r w:rsidR="00FE2134" w:rsidRPr="004C5FD1">
        <w:t xml:space="preserve">, </w:t>
      </w:r>
      <w:r w:rsidRPr="004C5FD1">
        <w:rPr>
          <w:i/>
        </w:rPr>
        <w:t>After</w:t>
      </w:r>
      <w:r w:rsidR="00FE2134" w:rsidRPr="004C5FD1">
        <w:t xml:space="preserve">: 24 </w:t>
      </w:r>
      <w:r w:rsidRPr="004C5FD1">
        <w:t>pt</w:t>
      </w:r>
      <w:r w:rsidR="00FE2134" w:rsidRPr="004C5FD1">
        <w:t xml:space="preserve">, </w:t>
      </w:r>
      <w:r w:rsidRPr="004C5FD1">
        <w:rPr>
          <w:i/>
        </w:rPr>
        <w:t>Line</w:t>
      </w:r>
      <w:r w:rsidR="00FE2134" w:rsidRPr="004C5FD1">
        <w:rPr>
          <w:i/>
        </w:rPr>
        <w:t xml:space="preserve"> </w:t>
      </w:r>
      <w:r w:rsidRPr="004C5FD1">
        <w:rPr>
          <w:i/>
        </w:rPr>
        <w:t>spacing</w:t>
      </w:r>
      <w:r w:rsidR="00FE2134" w:rsidRPr="004C5FD1">
        <w:t xml:space="preserve">: </w:t>
      </w:r>
      <w:r w:rsidRPr="004C5FD1">
        <w:t>Single</w:t>
      </w:r>
    </w:p>
    <w:p w:rsidR="00FE2134" w:rsidRPr="004C5FD1" w:rsidRDefault="006412E1" w:rsidP="007F2F77">
      <w:pPr>
        <w:pStyle w:val="Prilog-IVnivonaslova"/>
      </w:pPr>
      <w:r w:rsidRPr="004C5FD1">
        <w:t>Нумерација</w:t>
      </w:r>
    </w:p>
    <w:p w:rsidR="00E11BBB" w:rsidRPr="004C5FD1" w:rsidRDefault="006412E1" w:rsidP="00BD3610">
      <w:pPr>
        <w:pStyle w:val="Osnovnitekst"/>
      </w:pPr>
      <w:r w:rsidRPr="004C5FD1">
        <w:t>У</w:t>
      </w:r>
      <w:r w:rsidR="00FE2134" w:rsidRPr="004C5FD1">
        <w:t xml:space="preserve"> </w:t>
      </w:r>
      <w:r w:rsidRPr="004C5FD1">
        <w:t>оквиру</w:t>
      </w:r>
      <w:r w:rsidR="00FE2134" w:rsidRPr="004C5FD1">
        <w:t xml:space="preserve"> </w:t>
      </w:r>
      <w:r w:rsidRPr="004C5FD1">
        <w:t>поља</w:t>
      </w:r>
      <w:r w:rsidR="00FE2134" w:rsidRPr="004C5FD1">
        <w:t xml:space="preserve"> </w:t>
      </w:r>
      <w:r w:rsidR="009A7EC6" w:rsidRPr="004C5FD1">
        <w:rPr>
          <w:i/>
        </w:rPr>
        <w:t>Outline</w:t>
      </w:r>
      <w:r w:rsidR="00FE2134" w:rsidRPr="004C5FD1">
        <w:rPr>
          <w:i/>
        </w:rPr>
        <w:t xml:space="preserve"> </w:t>
      </w:r>
      <w:r w:rsidR="009A7EC6" w:rsidRPr="004C5FD1">
        <w:rPr>
          <w:i/>
        </w:rPr>
        <w:t>Numbered</w:t>
      </w:r>
      <w:r w:rsidR="00FE2134" w:rsidRPr="004C5FD1">
        <w:rPr>
          <w:i/>
        </w:rPr>
        <w:t xml:space="preserve"> </w:t>
      </w:r>
      <w:r w:rsidRPr="004C5FD1">
        <w:t>одабрати</w:t>
      </w:r>
      <w:r w:rsidR="00FE2134" w:rsidRPr="004C5FD1">
        <w:t xml:space="preserve"> </w:t>
      </w:r>
      <w:r w:rsidRPr="004C5FD1">
        <w:t>нумерацију</w:t>
      </w:r>
      <w:r w:rsidR="00FE2134" w:rsidRPr="004C5FD1">
        <w:t xml:space="preserve"> </w:t>
      </w:r>
      <w:r w:rsidRPr="004C5FD1">
        <w:t>као</w:t>
      </w:r>
      <w:r w:rsidR="00FE2134" w:rsidRPr="004C5FD1">
        <w:t xml:space="preserve"> </w:t>
      </w:r>
      <w:r w:rsidRPr="004C5FD1">
        <w:t>на</w:t>
      </w:r>
      <w:r w:rsidR="00FE2134" w:rsidRPr="004C5FD1">
        <w:t xml:space="preserve"> </w:t>
      </w:r>
      <w:r w:rsidRPr="004C5FD1">
        <w:t>слици</w:t>
      </w:r>
      <w:r w:rsidR="00E11BBB" w:rsidRPr="004C5FD1">
        <w:t xml:space="preserve"> </w:t>
      </w:r>
      <w:r w:rsidRPr="004C5FD1">
        <w:t>А</w:t>
      </w:r>
      <w:r w:rsidR="00E11BBB" w:rsidRPr="004C5FD1">
        <w:t>.2.7.</w:t>
      </w:r>
      <w:r w:rsidR="00FE2134" w:rsidRPr="004C5FD1">
        <w:t xml:space="preserve"> </w:t>
      </w:r>
      <w:r w:rsidRPr="004C5FD1">
        <w:t>Затим</w:t>
      </w:r>
      <w:r w:rsidR="00FE2134" w:rsidRPr="004C5FD1">
        <w:t xml:space="preserve"> </w:t>
      </w:r>
      <w:r w:rsidRPr="004C5FD1">
        <w:t>кликом</w:t>
      </w:r>
      <w:r w:rsidR="00FE2134" w:rsidRPr="004C5FD1">
        <w:t xml:space="preserve"> </w:t>
      </w:r>
      <w:r w:rsidRPr="004C5FD1">
        <w:t>на</w:t>
      </w:r>
      <w:r w:rsidR="00FE2134" w:rsidRPr="004C5FD1">
        <w:t xml:space="preserve"> </w:t>
      </w:r>
      <w:r w:rsidRPr="004C5FD1">
        <w:t>поље</w:t>
      </w:r>
      <w:r w:rsidR="00FE2134" w:rsidRPr="004C5FD1">
        <w:t xml:space="preserve"> </w:t>
      </w:r>
      <w:r w:rsidR="009A7EC6" w:rsidRPr="004C5FD1">
        <w:rPr>
          <w:i/>
        </w:rPr>
        <w:t>Customize</w:t>
      </w:r>
      <w:r w:rsidR="00FE2134" w:rsidRPr="004C5FD1">
        <w:t xml:space="preserve"> </w:t>
      </w:r>
      <w:r w:rsidRPr="004C5FD1">
        <w:t>отворити</w:t>
      </w:r>
      <w:r w:rsidR="00FE2134" w:rsidRPr="004C5FD1">
        <w:t xml:space="preserve"> </w:t>
      </w:r>
      <w:r w:rsidRPr="004C5FD1">
        <w:t>прозор</w:t>
      </w:r>
      <w:r w:rsidR="00FE2134" w:rsidRPr="004C5FD1">
        <w:t xml:space="preserve"> </w:t>
      </w:r>
      <w:r w:rsidRPr="004C5FD1">
        <w:t>за</w:t>
      </w:r>
      <w:r w:rsidR="00FE2134" w:rsidRPr="004C5FD1">
        <w:t xml:space="preserve"> </w:t>
      </w:r>
      <w:r w:rsidRPr="004C5FD1">
        <w:t>подешавање</w:t>
      </w:r>
      <w:r w:rsidR="00FE2134" w:rsidRPr="004C5FD1">
        <w:t xml:space="preserve"> </w:t>
      </w:r>
      <w:r w:rsidRPr="004C5FD1">
        <w:t>начина</w:t>
      </w:r>
      <w:r w:rsidR="00FE2134" w:rsidRPr="004C5FD1">
        <w:t xml:space="preserve"> </w:t>
      </w:r>
      <w:r w:rsidRPr="004C5FD1">
        <w:t>нумерације</w:t>
      </w:r>
      <w:r w:rsidR="00FE2134" w:rsidRPr="004C5FD1">
        <w:t xml:space="preserve">. </w:t>
      </w:r>
    </w:p>
    <w:p w:rsidR="00E11BBB" w:rsidRPr="004C5FD1" w:rsidRDefault="001551E5" w:rsidP="00E11BBB">
      <w:pPr>
        <w:pStyle w:val="SlikeTabele"/>
      </w:pPr>
      <w:r w:rsidRPr="004C5FD1">
        <w:rPr>
          <w:noProof/>
          <w:lang w:val="en-GB" w:eastAsia="en-GB"/>
        </w:rPr>
        <w:lastRenderedPageBreak/>
        <w:drawing>
          <wp:inline distT="0" distB="0" distL="0" distR="0">
            <wp:extent cx="3251835" cy="2727325"/>
            <wp:effectExtent l="1905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 cstate="print"/>
                    <a:srcRect/>
                    <a:stretch>
                      <a:fillRect/>
                    </a:stretch>
                  </pic:blipFill>
                  <pic:spPr bwMode="auto">
                    <a:xfrm>
                      <a:off x="0" y="0"/>
                      <a:ext cx="3251835" cy="2727325"/>
                    </a:xfrm>
                    <a:prstGeom prst="rect">
                      <a:avLst/>
                    </a:prstGeom>
                    <a:noFill/>
                    <a:ln w="9525">
                      <a:noFill/>
                      <a:miter lim="800000"/>
                      <a:headEnd/>
                      <a:tailEnd/>
                    </a:ln>
                  </pic:spPr>
                </pic:pic>
              </a:graphicData>
            </a:graphic>
          </wp:inline>
        </w:drawing>
      </w:r>
    </w:p>
    <w:p w:rsidR="00E11BBB" w:rsidRPr="004C5FD1" w:rsidRDefault="006412E1" w:rsidP="00E11BBB">
      <w:pPr>
        <w:pStyle w:val="Oznakaslike"/>
        <w:rPr>
          <w:lang w:val="sr-Cyrl-CS"/>
        </w:rPr>
      </w:pPr>
      <w:bookmarkStart w:id="63" w:name="_Toc445721847"/>
      <w:r w:rsidRPr="004C5FD1">
        <w:rPr>
          <w:lang w:val="sr-Cyrl-CS"/>
        </w:rPr>
        <w:t>Слика</w:t>
      </w:r>
      <w:r w:rsidR="00E11BBB" w:rsidRPr="004C5FD1">
        <w:rPr>
          <w:lang w:val="sr-Cyrl-CS"/>
        </w:rPr>
        <w:t xml:space="preserve"> </w:t>
      </w:r>
      <w:r w:rsidRPr="004C5FD1">
        <w:rPr>
          <w:lang w:val="sr-Cyrl-CS"/>
        </w:rPr>
        <w:t>А</w:t>
      </w:r>
      <w:r w:rsidR="00E11BBB" w:rsidRPr="004C5FD1">
        <w:rPr>
          <w:lang w:val="sr-Cyrl-CS"/>
        </w:rPr>
        <w:t xml:space="preserve">.2.7. </w:t>
      </w:r>
      <w:r w:rsidRPr="004C5FD1">
        <w:rPr>
          <w:lang w:val="sr-Cyrl-CS"/>
        </w:rPr>
        <w:t>Одабир</w:t>
      </w:r>
      <w:r w:rsidR="00E11BBB" w:rsidRPr="004C5FD1">
        <w:rPr>
          <w:lang w:val="sr-Cyrl-CS"/>
        </w:rPr>
        <w:t xml:space="preserve"> </w:t>
      </w:r>
      <w:r w:rsidRPr="004C5FD1">
        <w:rPr>
          <w:lang w:val="sr-Cyrl-CS"/>
        </w:rPr>
        <w:t>типа</w:t>
      </w:r>
      <w:r w:rsidR="00E11BBB" w:rsidRPr="004C5FD1">
        <w:rPr>
          <w:lang w:val="sr-Cyrl-CS"/>
        </w:rPr>
        <w:t xml:space="preserve"> </w:t>
      </w:r>
      <w:r w:rsidRPr="004C5FD1">
        <w:rPr>
          <w:lang w:val="sr-Cyrl-CS"/>
        </w:rPr>
        <w:t>нумерације</w:t>
      </w:r>
      <w:r w:rsidR="00E11BBB" w:rsidRPr="004C5FD1">
        <w:rPr>
          <w:lang w:val="sr-Cyrl-CS"/>
        </w:rPr>
        <w:t xml:space="preserve"> </w:t>
      </w:r>
      <w:r w:rsidRPr="004C5FD1">
        <w:rPr>
          <w:lang w:val="sr-Cyrl-CS"/>
        </w:rPr>
        <w:t>поглавља</w:t>
      </w:r>
      <w:r w:rsidR="00AB1CAC" w:rsidRPr="004C5FD1">
        <w:rPr>
          <w:lang w:val="sr-Cyrl-CS"/>
        </w:rPr>
        <w:t>.</w:t>
      </w:r>
      <w:bookmarkEnd w:id="63"/>
    </w:p>
    <w:p w:rsidR="004F3EF3" w:rsidRPr="004C5FD1" w:rsidRDefault="009A7EC6" w:rsidP="00BD3610">
      <w:pPr>
        <w:pStyle w:val="Osnovnitekst"/>
      </w:pPr>
      <w:r w:rsidRPr="004C5FD1">
        <w:t>Подесити</w:t>
      </w:r>
      <w:r w:rsidR="004F3EF3" w:rsidRPr="004C5FD1">
        <w:t xml:space="preserve"> </w:t>
      </w:r>
      <w:r w:rsidRPr="004C5FD1">
        <w:t>следеће</w:t>
      </w:r>
      <w:r w:rsidR="004F3EF3" w:rsidRPr="004C5FD1">
        <w:t>:</w:t>
      </w:r>
    </w:p>
    <w:p w:rsidR="00A14EB5" w:rsidRPr="004C5FD1" w:rsidRDefault="009A7EC6" w:rsidP="00BD3610">
      <w:pPr>
        <w:pStyle w:val="Osnovnitekst"/>
      </w:pPr>
      <w:r w:rsidRPr="004C5FD1">
        <w:rPr>
          <w:i/>
          <w:u w:val="single"/>
        </w:rPr>
        <w:t>Number</w:t>
      </w:r>
      <w:r w:rsidR="004F3EF3" w:rsidRPr="004C5FD1">
        <w:rPr>
          <w:i/>
          <w:u w:val="single"/>
        </w:rPr>
        <w:t xml:space="preserve"> </w:t>
      </w:r>
      <w:r w:rsidRPr="004C5FD1">
        <w:rPr>
          <w:i/>
          <w:u w:val="single"/>
        </w:rPr>
        <w:t>format</w:t>
      </w:r>
      <w:r w:rsidR="004F3EF3" w:rsidRPr="004C5FD1">
        <w:t>: 1. (</w:t>
      </w:r>
      <w:r w:rsidRPr="004C5FD1">
        <w:t>додати</w:t>
      </w:r>
      <w:r w:rsidR="00FE2134" w:rsidRPr="004C5FD1">
        <w:t xml:space="preserve"> </w:t>
      </w:r>
      <w:r w:rsidRPr="004C5FD1">
        <w:t>тачку</w:t>
      </w:r>
      <w:r w:rsidR="00FE2134" w:rsidRPr="004C5FD1">
        <w:t xml:space="preserve"> </w:t>
      </w:r>
      <w:r w:rsidRPr="004C5FD1">
        <w:t>после</w:t>
      </w:r>
      <w:r w:rsidR="00FE2134" w:rsidRPr="004C5FD1">
        <w:t xml:space="preserve"> </w:t>
      </w:r>
      <w:r w:rsidRPr="004C5FD1">
        <w:t>броја</w:t>
      </w:r>
      <w:r w:rsidR="004F3EF3" w:rsidRPr="004C5FD1">
        <w:t>)</w:t>
      </w:r>
      <w:r w:rsidR="00A14EB5" w:rsidRPr="004C5FD1">
        <w:t xml:space="preserve"> </w:t>
      </w:r>
    </w:p>
    <w:p w:rsidR="00A14EB5" w:rsidRPr="004C5FD1" w:rsidRDefault="009A7EC6" w:rsidP="00A14EB5">
      <w:pPr>
        <w:pStyle w:val="Osnovnitekst"/>
      </w:pPr>
      <w:r w:rsidRPr="004C5FD1">
        <w:rPr>
          <w:i/>
          <w:u w:val="single"/>
        </w:rPr>
        <w:t>Number</w:t>
      </w:r>
      <w:r w:rsidR="00A14EB5" w:rsidRPr="004C5FD1">
        <w:rPr>
          <w:i/>
          <w:u w:val="single"/>
        </w:rPr>
        <w:t xml:space="preserve"> </w:t>
      </w:r>
      <w:r w:rsidRPr="004C5FD1">
        <w:rPr>
          <w:i/>
          <w:u w:val="single"/>
        </w:rPr>
        <w:t>position</w:t>
      </w:r>
      <w:r w:rsidR="00A14EB5" w:rsidRPr="004C5FD1">
        <w:t xml:space="preserve">: </w:t>
      </w:r>
      <w:r w:rsidRPr="004C5FD1">
        <w:t>Left</w:t>
      </w:r>
      <w:r w:rsidR="00A14EB5" w:rsidRPr="004C5FD1">
        <w:t xml:space="preserve">, </w:t>
      </w:r>
      <w:r w:rsidRPr="004C5FD1">
        <w:rPr>
          <w:i/>
        </w:rPr>
        <w:t>Alligned</w:t>
      </w:r>
      <w:r w:rsidR="00A14EB5" w:rsidRPr="004C5FD1">
        <w:rPr>
          <w:i/>
        </w:rPr>
        <w:t xml:space="preserve"> </w:t>
      </w:r>
      <w:r w:rsidRPr="004C5FD1">
        <w:rPr>
          <w:i/>
        </w:rPr>
        <w:t>at</w:t>
      </w:r>
      <w:r w:rsidR="00A14EB5" w:rsidRPr="004C5FD1">
        <w:t xml:space="preserve">: 0 </w:t>
      </w:r>
      <w:r w:rsidRPr="004C5FD1">
        <w:t>cm</w:t>
      </w:r>
    </w:p>
    <w:p w:rsidR="00A14EB5" w:rsidRPr="004C5FD1" w:rsidRDefault="009A7EC6" w:rsidP="00A14EB5">
      <w:pPr>
        <w:pStyle w:val="Osnovnitekst"/>
      </w:pPr>
      <w:r w:rsidRPr="004C5FD1">
        <w:rPr>
          <w:i/>
          <w:u w:val="single"/>
        </w:rPr>
        <w:t>Te</w:t>
      </w:r>
      <w:r w:rsidR="00A14EB5" w:rsidRPr="004C5FD1">
        <w:rPr>
          <w:i/>
          <w:u w:val="single"/>
        </w:rPr>
        <w:t>x</w:t>
      </w:r>
      <w:r w:rsidRPr="004C5FD1">
        <w:rPr>
          <w:i/>
          <w:u w:val="single"/>
        </w:rPr>
        <w:t>t</w:t>
      </w:r>
      <w:r w:rsidR="00A14EB5" w:rsidRPr="004C5FD1">
        <w:rPr>
          <w:i/>
          <w:u w:val="single"/>
        </w:rPr>
        <w:t xml:space="preserve"> </w:t>
      </w:r>
      <w:r w:rsidRPr="004C5FD1">
        <w:rPr>
          <w:i/>
          <w:u w:val="single"/>
        </w:rPr>
        <w:t>position</w:t>
      </w:r>
      <w:r w:rsidR="00A14EB5" w:rsidRPr="004C5FD1">
        <w:t xml:space="preserve">: </w:t>
      </w:r>
      <w:r w:rsidRPr="004C5FD1">
        <w:rPr>
          <w:i/>
        </w:rPr>
        <w:t>Tab</w:t>
      </w:r>
      <w:r w:rsidR="00A14EB5" w:rsidRPr="004C5FD1">
        <w:rPr>
          <w:i/>
        </w:rPr>
        <w:t xml:space="preserve"> </w:t>
      </w:r>
      <w:r w:rsidRPr="004C5FD1">
        <w:rPr>
          <w:i/>
        </w:rPr>
        <w:t>space</w:t>
      </w:r>
      <w:r w:rsidR="00A14EB5" w:rsidRPr="004C5FD1">
        <w:rPr>
          <w:i/>
        </w:rPr>
        <w:t xml:space="preserve"> </w:t>
      </w:r>
      <w:r w:rsidRPr="004C5FD1">
        <w:rPr>
          <w:i/>
        </w:rPr>
        <w:t>after</w:t>
      </w:r>
      <w:r w:rsidR="00A14EB5" w:rsidRPr="004C5FD1">
        <w:t xml:space="preserve">: 0.76 </w:t>
      </w:r>
      <w:r w:rsidRPr="004C5FD1">
        <w:t>cm</w:t>
      </w:r>
      <w:r w:rsidR="00A14EB5" w:rsidRPr="004C5FD1">
        <w:t xml:space="preserve">, </w:t>
      </w:r>
      <w:r w:rsidRPr="004C5FD1">
        <w:rPr>
          <w:i/>
        </w:rPr>
        <w:t>Indent</w:t>
      </w:r>
      <w:r w:rsidR="00A14EB5" w:rsidRPr="004C5FD1">
        <w:rPr>
          <w:i/>
        </w:rPr>
        <w:t xml:space="preserve"> </w:t>
      </w:r>
      <w:r w:rsidRPr="004C5FD1">
        <w:rPr>
          <w:i/>
        </w:rPr>
        <w:t>at</w:t>
      </w:r>
      <w:r w:rsidR="00A14EB5" w:rsidRPr="004C5FD1">
        <w:t xml:space="preserve">: 0.76 </w:t>
      </w:r>
      <w:r w:rsidRPr="004C5FD1">
        <w:t>cm</w:t>
      </w:r>
      <w:r w:rsidR="00A14EB5" w:rsidRPr="004C5FD1">
        <w:t>.</w:t>
      </w:r>
    </w:p>
    <w:p w:rsidR="00FE2134" w:rsidRPr="004C5FD1" w:rsidRDefault="006412E1" w:rsidP="00BD3610">
      <w:pPr>
        <w:pStyle w:val="Osnovnitekst"/>
      </w:pPr>
      <w:r w:rsidRPr="004C5FD1">
        <w:t>Кликом</w:t>
      </w:r>
      <w:r w:rsidR="00FE2134" w:rsidRPr="004C5FD1">
        <w:t xml:space="preserve"> </w:t>
      </w:r>
      <w:r w:rsidRPr="004C5FD1">
        <w:t>на</w:t>
      </w:r>
      <w:r w:rsidR="00FE2134" w:rsidRPr="004C5FD1">
        <w:t xml:space="preserve"> </w:t>
      </w:r>
      <w:r w:rsidRPr="004C5FD1">
        <w:t>поље</w:t>
      </w:r>
      <w:r w:rsidR="00FE2134" w:rsidRPr="004C5FD1">
        <w:t xml:space="preserve"> </w:t>
      </w:r>
      <w:r w:rsidR="009A7EC6" w:rsidRPr="004C5FD1">
        <w:rPr>
          <w:i/>
        </w:rPr>
        <w:t>Font</w:t>
      </w:r>
      <w:r w:rsidR="00FE2134" w:rsidRPr="004C5FD1">
        <w:rPr>
          <w:i/>
        </w:rPr>
        <w:t xml:space="preserve"> </w:t>
      </w:r>
      <w:r w:rsidRPr="004C5FD1">
        <w:t>отвара</w:t>
      </w:r>
      <w:r w:rsidR="00FE2134" w:rsidRPr="004C5FD1">
        <w:t xml:space="preserve"> </w:t>
      </w:r>
      <w:r w:rsidRPr="004C5FD1">
        <w:t>се</w:t>
      </w:r>
      <w:r w:rsidR="00FE2134" w:rsidRPr="004C5FD1">
        <w:t xml:space="preserve"> </w:t>
      </w:r>
      <w:r w:rsidRPr="004C5FD1">
        <w:t>прозор</w:t>
      </w:r>
      <w:r w:rsidR="00FE2134" w:rsidRPr="004C5FD1">
        <w:t xml:space="preserve"> </w:t>
      </w:r>
      <w:r w:rsidRPr="004C5FD1">
        <w:t>за</w:t>
      </w:r>
      <w:r w:rsidR="00FE2134" w:rsidRPr="004C5FD1">
        <w:t xml:space="preserve"> </w:t>
      </w:r>
      <w:r w:rsidRPr="004C5FD1">
        <w:t>подешавање</w:t>
      </w:r>
      <w:r w:rsidR="00FE2134" w:rsidRPr="004C5FD1">
        <w:t xml:space="preserve"> </w:t>
      </w:r>
      <w:r w:rsidRPr="004C5FD1">
        <w:t>фонта</w:t>
      </w:r>
      <w:r w:rsidR="00FE2134" w:rsidRPr="004C5FD1">
        <w:t xml:space="preserve">. </w:t>
      </w:r>
      <w:r w:rsidRPr="004C5FD1">
        <w:t>Одабрати</w:t>
      </w:r>
      <w:r w:rsidR="00FE2134" w:rsidRPr="004C5FD1">
        <w:t xml:space="preserve"> </w:t>
      </w:r>
      <w:r w:rsidR="009A7EC6" w:rsidRPr="004C5FD1">
        <w:rPr>
          <w:i/>
        </w:rPr>
        <w:t>Times</w:t>
      </w:r>
      <w:r w:rsidR="00FE2134" w:rsidRPr="004C5FD1">
        <w:rPr>
          <w:i/>
        </w:rPr>
        <w:t xml:space="preserve"> </w:t>
      </w:r>
      <w:r w:rsidR="009A7EC6" w:rsidRPr="004C5FD1">
        <w:rPr>
          <w:i/>
        </w:rPr>
        <w:t>New</w:t>
      </w:r>
      <w:r w:rsidR="00FE2134" w:rsidRPr="004C5FD1">
        <w:rPr>
          <w:i/>
        </w:rPr>
        <w:t xml:space="preserve"> </w:t>
      </w:r>
      <w:r w:rsidR="009A7EC6" w:rsidRPr="004C5FD1">
        <w:rPr>
          <w:i/>
        </w:rPr>
        <w:t>Roman</w:t>
      </w:r>
      <w:r w:rsidR="00FE2134" w:rsidRPr="004C5FD1">
        <w:t xml:space="preserve">, </w:t>
      </w:r>
      <w:r w:rsidRPr="004C5FD1">
        <w:t>величина</w:t>
      </w:r>
      <w:r w:rsidR="00FE2134" w:rsidRPr="004C5FD1">
        <w:t xml:space="preserve"> </w:t>
      </w:r>
      <w:r w:rsidRPr="004C5FD1">
        <w:t>фонта</w:t>
      </w:r>
      <w:r w:rsidR="00FE2134" w:rsidRPr="004C5FD1">
        <w:t xml:space="preserve"> </w:t>
      </w:r>
      <w:r w:rsidR="00E041C7" w:rsidRPr="004C5FD1">
        <w:t>28</w:t>
      </w:r>
      <w:r w:rsidR="00FE2134" w:rsidRPr="004C5FD1">
        <w:t xml:space="preserve"> </w:t>
      </w:r>
      <w:r w:rsidR="009A7EC6" w:rsidRPr="004C5FD1">
        <w:t>pt</w:t>
      </w:r>
      <w:r w:rsidR="00FE2134" w:rsidRPr="004C5FD1">
        <w:t xml:space="preserve">, </w:t>
      </w:r>
      <w:r w:rsidRPr="004C5FD1">
        <w:t>са</w:t>
      </w:r>
      <w:r w:rsidR="00FE2134" w:rsidRPr="004C5FD1">
        <w:t xml:space="preserve"> </w:t>
      </w:r>
      <w:r w:rsidRPr="004C5FD1">
        <w:t>ефектом</w:t>
      </w:r>
      <w:r w:rsidR="00FE2134" w:rsidRPr="004C5FD1">
        <w:t xml:space="preserve"> </w:t>
      </w:r>
      <w:r w:rsidR="009A7EC6" w:rsidRPr="004C5FD1">
        <w:rPr>
          <w:i/>
        </w:rPr>
        <w:t>shadow</w:t>
      </w:r>
      <w:r w:rsidR="00426C9C" w:rsidRPr="004C5FD1">
        <w:t xml:space="preserve">, </w:t>
      </w:r>
      <w:r w:rsidRPr="004C5FD1">
        <w:t>као</w:t>
      </w:r>
      <w:r w:rsidR="00426C9C" w:rsidRPr="004C5FD1">
        <w:t xml:space="preserve"> </w:t>
      </w:r>
      <w:r w:rsidRPr="004C5FD1">
        <w:t>на</w:t>
      </w:r>
      <w:r w:rsidR="00426C9C" w:rsidRPr="004C5FD1">
        <w:t xml:space="preserve"> </w:t>
      </w:r>
      <w:r w:rsidRPr="004C5FD1">
        <w:t>слици</w:t>
      </w:r>
      <w:r w:rsidR="00426C9C" w:rsidRPr="004C5FD1">
        <w:t xml:space="preserve"> </w:t>
      </w:r>
      <w:r w:rsidRPr="004C5FD1">
        <w:t>А</w:t>
      </w:r>
      <w:r w:rsidR="00426C9C" w:rsidRPr="004C5FD1">
        <w:t>.2.9.</w:t>
      </w:r>
    </w:p>
    <w:p w:rsidR="00E11BBB" w:rsidRPr="004C5FD1" w:rsidRDefault="001551E5" w:rsidP="00426C9C">
      <w:pPr>
        <w:pStyle w:val="SlikeTabele"/>
      </w:pPr>
      <w:r w:rsidRPr="004C5FD1">
        <w:rPr>
          <w:noProof/>
          <w:lang w:val="en-GB" w:eastAsia="en-GB"/>
        </w:rPr>
        <w:drawing>
          <wp:inline distT="0" distB="0" distL="0" distR="0">
            <wp:extent cx="4476750" cy="288607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cstate="print"/>
                    <a:srcRect/>
                    <a:stretch>
                      <a:fillRect/>
                    </a:stretch>
                  </pic:blipFill>
                  <pic:spPr bwMode="auto">
                    <a:xfrm>
                      <a:off x="0" y="0"/>
                      <a:ext cx="4476750" cy="2886075"/>
                    </a:xfrm>
                    <a:prstGeom prst="rect">
                      <a:avLst/>
                    </a:prstGeom>
                    <a:noFill/>
                    <a:ln w="9525">
                      <a:noFill/>
                      <a:miter lim="800000"/>
                      <a:headEnd/>
                      <a:tailEnd/>
                    </a:ln>
                  </pic:spPr>
                </pic:pic>
              </a:graphicData>
            </a:graphic>
          </wp:inline>
        </w:drawing>
      </w:r>
    </w:p>
    <w:p w:rsidR="00426C9C" w:rsidRPr="004C5FD1" w:rsidRDefault="006412E1" w:rsidP="00426C9C">
      <w:pPr>
        <w:pStyle w:val="Oznakaslike"/>
        <w:rPr>
          <w:lang w:val="sr-Cyrl-CS"/>
        </w:rPr>
      </w:pPr>
      <w:bookmarkStart w:id="64" w:name="_Toc445721848"/>
      <w:r w:rsidRPr="004C5FD1">
        <w:rPr>
          <w:lang w:val="sr-Cyrl-CS"/>
        </w:rPr>
        <w:t>Слика</w:t>
      </w:r>
      <w:r w:rsidR="00426C9C" w:rsidRPr="004C5FD1">
        <w:rPr>
          <w:lang w:val="sr-Cyrl-CS"/>
        </w:rPr>
        <w:t xml:space="preserve"> </w:t>
      </w:r>
      <w:r w:rsidRPr="004C5FD1">
        <w:rPr>
          <w:lang w:val="sr-Cyrl-CS"/>
        </w:rPr>
        <w:t>А</w:t>
      </w:r>
      <w:r w:rsidR="00426C9C" w:rsidRPr="004C5FD1">
        <w:rPr>
          <w:lang w:val="sr-Cyrl-CS"/>
        </w:rPr>
        <w:t xml:space="preserve">.2.8. </w:t>
      </w:r>
      <w:r w:rsidRPr="004C5FD1">
        <w:rPr>
          <w:lang w:val="sr-Cyrl-CS"/>
        </w:rPr>
        <w:t>Подешавање</w:t>
      </w:r>
      <w:r w:rsidR="00426C9C" w:rsidRPr="004C5FD1">
        <w:rPr>
          <w:lang w:val="sr-Cyrl-CS"/>
        </w:rPr>
        <w:t xml:space="preserve"> </w:t>
      </w:r>
      <w:r w:rsidRPr="004C5FD1">
        <w:rPr>
          <w:lang w:val="sr-Cyrl-CS"/>
        </w:rPr>
        <w:t>изгледа</w:t>
      </w:r>
      <w:r w:rsidR="00426C9C" w:rsidRPr="004C5FD1">
        <w:rPr>
          <w:lang w:val="sr-Cyrl-CS"/>
        </w:rPr>
        <w:t xml:space="preserve"> </w:t>
      </w:r>
      <w:r w:rsidRPr="004C5FD1">
        <w:rPr>
          <w:lang w:val="sr-Cyrl-CS"/>
        </w:rPr>
        <w:t>нумерације</w:t>
      </w:r>
      <w:r w:rsidR="00426C9C" w:rsidRPr="004C5FD1">
        <w:rPr>
          <w:lang w:val="sr-Cyrl-CS"/>
        </w:rPr>
        <w:t>.</w:t>
      </w:r>
      <w:bookmarkEnd w:id="64"/>
    </w:p>
    <w:p w:rsidR="00426C9C" w:rsidRPr="004C5FD1" w:rsidRDefault="001551E5" w:rsidP="00426C9C">
      <w:pPr>
        <w:pStyle w:val="SlikeTabele"/>
      </w:pPr>
      <w:r w:rsidRPr="004C5FD1">
        <w:rPr>
          <w:noProof/>
          <w:lang w:val="en-GB" w:eastAsia="en-GB"/>
        </w:rPr>
        <w:lastRenderedPageBreak/>
        <w:drawing>
          <wp:inline distT="0" distB="0" distL="0" distR="0">
            <wp:extent cx="2926080" cy="3244215"/>
            <wp:effectExtent l="1905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cstate="print"/>
                    <a:srcRect/>
                    <a:stretch>
                      <a:fillRect/>
                    </a:stretch>
                  </pic:blipFill>
                  <pic:spPr bwMode="auto">
                    <a:xfrm>
                      <a:off x="0" y="0"/>
                      <a:ext cx="2926080" cy="3244215"/>
                    </a:xfrm>
                    <a:prstGeom prst="rect">
                      <a:avLst/>
                    </a:prstGeom>
                    <a:noFill/>
                    <a:ln w="9525">
                      <a:noFill/>
                      <a:miter lim="800000"/>
                      <a:headEnd/>
                      <a:tailEnd/>
                    </a:ln>
                  </pic:spPr>
                </pic:pic>
              </a:graphicData>
            </a:graphic>
          </wp:inline>
        </w:drawing>
      </w:r>
    </w:p>
    <w:p w:rsidR="00426C9C" w:rsidRPr="004C5FD1" w:rsidRDefault="006412E1" w:rsidP="00426C9C">
      <w:pPr>
        <w:pStyle w:val="Oznakaslike"/>
        <w:rPr>
          <w:lang w:val="sr-Cyrl-CS"/>
        </w:rPr>
      </w:pPr>
      <w:bookmarkStart w:id="65" w:name="_Toc445721849"/>
      <w:r w:rsidRPr="004C5FD1">
        <w:rPr>
          <w:lang w:val="sr-Cyrl-CS"/>
        </w:rPr>
        <w:t>Слика</w:t>
      </w:r>
      <w:r w:rsidR="00426C9C" w:rsidRPr="004C5FD1">
        <w:rPr>
          <w:lang w:val="sr-Cyrl-CS"/>
        </w:rPr>
        <w:t xml:space="preserve"> </w:t>
      </w:r>
      <w:r w:rsidRPr="004C5FD1">
        <w:rPr>
          <w:lang w:val="sr-Cyrl-CS"/>
        </w:rPr>
        <w:t>А</w:t>
      </w:r>
      <w:r w:rsidR="00426C9C" w:rsidRPr="004C5FD1">
        <w:rPr>
          <w:lang w:val="sr-Cyrl-CS"/>
        </w:rPr>
        <w:t xml:space="preserve">.2.9. </w:t>
      </w:r>
      <w:r w:rsidRPr="004C5FD1">
        <w:rPr>
          <w:lang w:val="sr-Cyrl-CS"/>
        </w:rPr>
        <w:t>Подешавање</w:t>
      </w:r>
      <w:r w:rsidR="00426C9C" w:rsidRPr="004C5FD1">
        <w:rPr>
          <w:lang w:val="sr-Cyrl-CS"/>
        </w:rPr>
        <w:t xml:space="preserve"> </w:t>
      </w:r>
      <w:r w:rsidRPr="004C5FD1">
        <w:rPr>
          <w:lang w:val="sr-Cyrl-CS"/>
        </w:rPr>
        <w:t>фонта</w:t>
      </w:r>
      <w:r w:rsidR="00426C9C" w:rsidRPr="004C5FD1">
        <w:rPr>
          <w:lang w:val="sr-Cyrl-CS"/>
        </w:rPr>
        <w:t xml:space="preserve"> </w:t>
      </w:r>
      <w:r w:rsidRPr="004C5FD1">
        <w:rPr>
          <w:lang w:val="sr-Cyrl-CS"/>
        </w:rPr>
        <w:t>за</w:t>
      </w:r>
      <w:r w:rsidR="00426C9C" w:rsidRPr="004C5FD1">
        <w:rPr>
          <w:lang w:val="sr-Cyrl-CS"/>
        </w:rPr>
        <w:t xml:space="preserve"> </w:t>
      </w:r>
      <w:r w:rsidRPr="004C5FD1">
        <w:rPr>
          <w:lang w:val="sr-Cyrl-CS"/>
        </w:rPr>
        <w:t>нумерацију</w:t>
      </w:r>
      <w:r w:rsidR="00426C9C" w:rsidRPr="004C5FD1">
        <w:rPr>
          <w:lang w:val="sr-Cyrl-CS"/>
        </w:rPr>
        <w:t xml:space="preserve"> </w:t>
      </w:r>
      <w:r w:rsidRPr="004C5FD1">
        <w:rPr>
          <w:lang w:val="sr-Cyrl-CS"/>
        </w:rPr>
        <w:t>поглавља</w:t>
      </w:r>
      <w:r w:rsidR="00426C9C" w:rsidRPr="004C5FD1">
        <w:rPr>
          <w:lang w:val="sr-Cyrl-CS"/>
        </w:rPr>
        <w:t>.</w:t>
      </w:r>
      <w:bookmarkEnd w:id="65"/>
    </w:p>
    <w:p w:rsidR="00426C9C" w:rsidRPr="004C5FD1" w:rsidRDefault="006412E1" w:rsidP="00AB1CAC">
      <w:pPr>
        <w:pStyle w:val="Prilog-IVnivonaslova"/>
      </w:pPr>
      <w:r w:rsidRPr="004C5FD1">
        <w:t>Језик</w:t>
      </w:r>
    </w:p>
    <w:p w:rsidR="00426C9C" w:rsidRPr="004C5FD1" w:rsidRDefault="006412E1" w:rsidP="00426C9C">
      <w:pPr>
        <w:pStyle w:val="Osnovnitekst"/>
      </w:pPr>
      <w:r w:rsidRPr="004C5FD1">
        <w:t>Језик</w:t>
      </w:r>
      <w:r w:rsidR="00426C9C" w:rsidRPr="004C5FD1">
        <w:t xml:space="preserve"> </w:t>
      </w:r>
      <w:r w:rsidRPr="004C5FD1">
        <w:t>и</w:t>
      </w:r>
      <w:r w:rsidR="00426C9C" w:rsidRPr="004C5FD1">
        <w:t xml:space="preserve"> </w:t>
      </w:r>
      <w:r w:rsidRPr="004C5FD1">
        <w:t>у</w:t>
      </w:r>
      <w:r w:rsidR="00426C9C" w:rsidRPr="004C5FD1">
        <w:t xml:space="preserve"> </w:t>
      </w:r>
      <w:r w:rsidRPr="004C5FD1">
        <w:t>овом</w:t>
      </w:r>
      <w:r w:rsidR="00426C9C" w:rsidRPr="004C5FD1">
        <w:t xml:space="preserve"> </w:t>
      </w:r>
      <w:r w:rsidRPr="004C5FD1">
        <w:t>случају</w:t>
      </w:r>
      <w:r w:rsidR="00426C9C" w:rsidRPr="004C5FD1">
        <w:t xml:space="preserve"> </w:t>
      </w:r>
      <w:r w:rsidRPr="004C5FD1">
        <w:t>подесити</w:t>
      </w:r>
      <w:r w:rsidR="00426C9C" w:rsidRPr="004C5FD1">
        <w:t xml:space="preserve"> </w:t>
      </w:r>
      <w:r w:rsidRPr="004C5FD1">
        <w:t>на</w:t>
      </w:r>
      <w:r w:rsidR="00426C9C" w:rsidRPr="004C5FD1">
        <w:t xml:space="preserve"> </w:t>
      </w:r>
      <w:r w:rsidR="009A7EC6" w:rsidRPr="004C5FD1">
        <w:rPr>
          <w:i/>
        </w:rPr>
        <w:t>Serbian</w:t>
      </w:r>
      <w:r w:rsidR="00426C9C" w:rsidRPr="004C5FD1">
        <w:rPr>
          <w:i/>
        </w:rPr>
        <w:t>(</w:t>
      </w:r>
      <w:r w:rsidR="009A7EC6" w:rsidRPr="004C5FD1">
        <w:rPr>
          <w:i/>
        </w:rPr>
        <w:t>Latin</w:t>
      </w:r>
      <w:r w:rsidR="00426C9C" w:rsidRPr="004C5FD1">
        <w:rPr>
          <w:i/>
        </w:rPr>
        <w:t xml:space="preserve">) </w:t>
      </w:r>
      <w:r w:rsidRPr="004C5FD1">
        <w:t>или</w:t>
      </w:r>
      <w:r w:rsidR="00426C9C" w:rsidRPr="004C5FD1">
        <w:t xml:space="preserve"> </w:t>
      </w:r>
      <w:r w:rsidR="009A7EC6" w:rsidRPr="004C5FD1">
        <w:rPr>
          <w:i/>
        </w:rPr>
        <w:t>Serbian</w:t>
      </w:r>
      <w:r w:rsidR="00426C9C" w:rsidRPr="004C5FD1">
        <w:rPr>
          <w:i/>
        </w:rPr>
        <w:t>(</w:t>
      </w:r>
      <w:r w:rsidR="009A7EC6" w:rsidRPr="004C5FD1">
        <w:rPr>
          <w:i/>
        </w:rPr>
        <w:t>Latin</w:t>
      </w:r>
      <w:r w:rsidR="00426C9C" w:rsidRPr="004C5FD1">
        <w:rPr>
          <w:i/>
        </w:rPr>
        <w:t xml:space="preserve">, </w:t>
      </w:r>
      <w:r w:rsidR="009A7EC6" w:rsidRPr="004C5FD1">
        <w:rPr>
          <w:i/>
        </w:rPr>
        <w:t>Serbia</w:t>
      </w:r>
      <w:r w:rsidR="00426C9C" w:rsidRPr="004C5FD1">
        <w:rPr>
          <w:i/>
        </w:rPr>
        <w:t>)</w:t>
      </w:r>
      <w:r w:rsidR="00426C9C" w:rsidRPr="004C5FD1">
        <w:t>.</w:t>
      </w:r>
    </w:p>
    <w:p w:rsidR="00FE2134" w:rsidRPr="004C5FD1" w:rsidRDefault="006412E1" w:rsidP="007F2F77">
      <w:pPr>
        <w:pStyle w:val="Prilog-IIInivonaslova"/>
      </w:pPr>
      <w:bookmarkStart w:id="66" w:name="_Toc254342929"/>
      <w:bookmarkStart w:id="67" w:name="_Toc175249032"/>
      <w:r w:rsidRPr="004C5FD1">
        <w:t>Наслов</w:t>
      </w:r>
      <w:r w:rsidR="00FE2134" w:rsidRPr="004C5FD1">
        <w:t xml:space="preserve"> </w:t>
      </w:r>
      <w:r w:rsidRPr="004C5FD1">
        <w:t>потпоглавља</w:t>
      </w:r>
      <w:bookmarkEnd w:id="67"/>
      <w:r w:rsidR="00FE2134" w:rsidRPr="004C5FD1">
        <w:t xml:space="preserve"> </w:t>
      </w:r>
      <w:bookmarkEnd w:id="66"/>
    </w:p>
    <w:p w:rsidR="00426C9C" w:rsidRPr="004C5FD1" w:rsidRDefault="006412E1" w:rsidP="00426C9C">
      <w:pPr>
        <w:pStyle w:val="Osnovnitekst"/>
      </w:pPr>
      <w:r w:rsidRPr="004C5FD1">
        <w:t>Наслов</w:t>
      </w:r>
      <w:r w:rsidR="00A14EB5" w:rsidRPr="004C5FD1">
        <w:t xml:space="preserve"> </w:t>
      </w:r>
      <w:r w:rsidRPr="004C5FD1">
        <w:t>потпоглавља</w:t>
      </w:r>
      <w:r w:rsidR="00A14EB5" w:rsidRPr="004C5FD1">
        <w:t xml:space="preserve"> </w:t>
      </w:r>
      <w:r w:rsidRPr="004C5FD1">
        <w:t>пише</w:t>
      </w:r>
      <w:r w:rsidR="00A14EB5" w:rsidRPr="004C5FD1">
        <w:t xml:space="preserve"> </w:t>
      </w:r>
      <w:r w:rsidRPr="004C5FD1">
        <w:t>се</w:t>
      </w:r>
      <w:r w:rsidR="00A14EB5" w:rsidRPr="004C5FD1">
        <w:t xml:space="preserve"> </w:t>
      </w:r>
      <w:r w:rsidRPr="004C5FD1">
        <w:t>стилом</w:t>
      </w:r>
      <w:r w:rsidR="00A14EB5" w:rsidRPr="004C5FD1">
        <w:t xml:space="preserve"> </w:t>
      </w:r>
      <w:r w:rsidR="00657309" w:rsidRPr="004C5FD1">
        <w:rPr>
          <w:u w:val="single"/>
        </w:rPr>
        <w:t>II</w:t>
      </w:r>
      <w:r w:rsidR="00A14EB5" w:rsidRPr="004C5FD1">
        <w:rPr>
          <w:u w:val="single"/>
        </w:rPr>
        <w:t xml:space="preserve"> </w:t>
      </w:r>
      <w:r w:rsidR="00DB0F7D" w:rsidRPr="004C5FD1">
        <w:rPr>
          <w:u w:val="single"/>
        </w:rPr>
        <w:t>nivo</w:t>
      </w:r>
      <w:r w:rsidR="00A14EB5" w:rsidRPr="004C5FD1">
        <w:rPr>
          <w:u w:val="single"/>
        </w:rPr>
        <w:t xml:space="preserve"> </w:t>
      </w:r>
      <w:r w:rsidR="00DB0F7D" w:rsidRPr="004C5FD1">
        <w:rPr>
          <w:u w:val="single"/>
        </w:rPr>
        <w:t>naslova</w:t>
      </w:r>
      <w:r w:rsidR="00A14EB5" w:rsidRPr="004C5FD1">
        <w:rPr>
          <w:u w:val="single"/>
        </w:rPr>
        <w:t xml:space="preserve"> – </w:t>
      </w:r>
      <w:r w:rsidR="00DB0F7D" w:rsidRPr="004C5FD1">
        <w:rPr>
          <w:u w:val="single"/>
        </w:rPr>
        <w:t>Potpoglavlje</w:t>
      </w:r>
      <w:r w:rsidR="00426C9C" w:rsidRPr="004C5FD1">
        <w:t xml:space="preserve">. </w:t>
      </w:r>
      <w:r w:rsidRPr="004C5FD1">
        <w:t>Овај</w:t>
      </w:r>
      <w:r w:rsidR="00426C9C" w:rsidRPr="004C5FD1">
        <w:t xml:space="preserve"> </w:t>
      </w:r>
      <w:r w:rsidRPr="004C5FD1">
        <w:t>стил</w:t>
      </w:r>
      <w:r w:rsidR="00426C9C" w:rsidRPr="004C5FD1">
        <w:t xml:space="preserve"> </w:t>
      </w:r>
      <w:r w:rsidRPr="004C5FD1">
        <w:t>заснован</w:t>
      </w:r>
      <w:r w:rsidR="00426C9C" w:rsidRPr="004C5FD1">
        <w:t xml:space="preserve"> </w:t>
      </w:r>
      <w:r w:rsidRPr="004C5FD1">
        <w:t>је</w:t>
      </w:r>
      <w:r w:rsidR="00426C9C" w:rsidRPr="004C5FD1">
        <w:t xml:space="preserve"> </w:t>
      </w:r>
      <w:r w:rsidRPr="004C5FD1">
        <w:t>на</w:t>
      </w:r>
      <w:r w:rsidR="00426C9C" w:rsidRPr="004C5FD1">
        <w:t xml:space="preserve"> </w:t>
      </w:r>
      <w:r w:rsidRPr="004C5FD1">
        <w:t>стилу</w:t>
      </w:r>
      <w:r w:rsidR="00426C9C" w:rsidRPr="004C5FD1">
        <w:t xml:space="preserve"> </w:t>
      </w:r>
      <w:r w:rsidR="00657309" w:rsidRPr="004C5FD1">
        <w:rPr>
          <w:i/>
          <w:u w:val="single"/>
        </w:rPr>
        <w:t>Heading</w:t>
      </w:r>
      <w:r w:rsidR="00426C9C" w:rsidRPr="004C5FD1">
        <w:rPr>
          <w:i/>
          <w:u w:val="single"/>
        </w:rPr>
        <w:t xml:space="preserve"> 2</w:t>
      </w:r>
      <w:r w:rsidR="00426C9C" w:rsidRPr="004C5FD1">
        <w:t xml:space="preserve">, </w:t>
      </w:r>
      <w:r w:rsidRPr="004C5FD1">
        <w:t>а</w:t>
      </w:r>
      <w:r w:rsidR="00426C9C" w:rsidRPr="004C5FD1">
        <w:t xml:space="preserve"> </w:t>
      </w:r>
      <w:r w:rsidRPr="004C5FD1">
        <w:t>у</w:t>
      </w:r>
      <w:r w:rsidR="00426C9C" w:rsidRPr="004C5FD1">
        <w:t xml:space="preserve"> </w:t>
      </w:r>
      <w:r w:rsidR="00FC3313" w:rsidRPr="004C5FD1">
        <w:t xml:space="preserve">параграфу </w:t>
      </w:r>
      <w:r w:rsidRPr="004C5FD1">
        <w:t>после</w:t>
      </w:r>
      <w:r w:rsidR="00426C9C" w:rsidRPr="004C5FD1">
        <w:t xml:space="preserve"> </w:t>
      </w:r>
      <w:r w:rsidRPr="004C5FD1">
        <w:t>њега</w:t>
      </w:r>
      <w:r w:rsidR="00426C9C" w:rsidRPr="004C5FD1">
        <w:t xml:space="preserve"> </w:t>
      </w:r>
      <w:r w:rsidRPr="004C5FD1">
        <w:t>треба</w:t>
      </w:r>
      <w:r w:rsidR="00426C9C" w:rsidRPr="004C5FD1">
        <w:t xml:space="preserve"> </w:t>
      </w:r>
      <w:r w:rsidRPr="004C5FD1">
        <w:t>да</w:t>
      </w:r>
      <w:r w:rsidR="00426C9C" w:rsidRPr="004C5FD1">
        <w:t xml:space="preserve"> </w:t>
      </w:r>
      <w:r w:rsidRPr="004C5FD1">
        <w:t>се</w:t>
      </w:r>
      <w:r w:rsidR="00426C9C" w:rsidRPr="004C5FD1">
        <w:t xml:space="preserve"> </w:t>
      </w:r>
      <w:r w:rsidRPr="004C5FD1">
        <w:t>користи</w:t>
      </w:r>
      <w:r w:rsidR="00426C9C" w:rsidRPr="004C5FD1">
        <w:t xml:space="preserve"> </w:t>
      </w:r>
      <w:r w:rsidRPr="004C5FD1">
        <w:t>стил</w:t>
      </w:r>
      <w:r w:rsidR="00426C9C" w:rsidRPr="004C5FD1">
        <w:t xml:space="preserve"> </w:t>
      </w:r>
      <w:r w:rsidR="00DB0F7D" w:rsidRPr="004C5FD1">
        <w:rPr>
          <w:u w:val="single"/>
        </w:rPr>
        <w:t>Osnovni tekst</w:t>
      </w:r>
      <w:r w:rsidR="00426C9C" w:rsidRPr="004C5FD1">
        <w:t>.</w:t>
      </w:r>
    </w:p>
    <w:p w:rsidR="00FE2134" w:rsidRPr="004C5FD1" w:rsidRDefault="006412E1" w:rsidP="007F2F77">
      <w:pPr>
        <w:pStyle w:val="Prilog-IVnivonaslova"/>
      </w:pPr>
      <w:r w:rsidRPr="004C5FD1">
        <w:t>Фонт</w:t>
      </w:r>
    </w:p>
    <w:p w:rsidR="00FE2134" w:rsidRPr="004C5FD1" w:rsidRDefault="006412E1" w:rsidP="00BD3610">
      <w:pPr>
        <w:pStyle w:val="Osnovnitekst"/>
        <w:rPr>
          <w:i/>
        </w:rPr>
      </w:pPr>
      <w:r w:rsidRPr="004C5FD1">
        <w:t>Наслов</w:t>
      </w:r>
      <w:r w:rsidR="00FE2134" w:rsidRPr="004C5FD1">
        <w:t xml:space="preserve"> </w:t>
      </w:r>
      <w:r w:rsidRPr="004C5FD1">
        <w:t>потпоглавља</w:t>
      </w:r>
      <w:r w:rsidR="00FE2134" w:rsidRPr="004C5FD1">
        <w:t xml:space="preserve"> </w:t>
      </w:r>
      <w:r w:rsidRPr="004C5FD1">
        <w:t>пише</w:t>
      </w:r>
      <w:r w:rsidR="00FE2134" w:rsidRPr="004C5FD1">
        <w:t xml:space="preserve"> </w:t>
      </w:r>
      <w:r w:rsidRPr="004C5FD1">
        <w:t>се</w:t>
      </w:r>
      <w:r w:rsidR="00FE2134" w:rsidRPr="004C5FD1">
        <w:t xml:space="preserve"> </w:t>
      </w:r>
      <w:r w:rsidR="000A46C2" w:rsidRPr="004C5FD1">
        <w:rPr>
          <w:b/>
        </w:rPr>
        <w:t>масним словима</w:t>
      </w:r>
      <w:r w:rsidR="000A46C2" w:rsidRPr="004C5FD1">
        <w:t>,</w:t>
      </w:r>
      <w:r w:rsidR="00FE2134" w:rsidRPr="004C5FD1">
        <w:rPr>
          <w:b/>
        </w:rPr>
        <w:t xml:space="preserve"> </w:t>
      </w:r>
      <w:r w:rsidRPr="004C5FD1">
        <w:t>фонтом</w:t>
      </w:r>
      <w:r w:rsidR="00FE2134" w:rsidRPr="004C5FD1">
        <w:t xml:space="preserve"> </w:t>
      </w:r>
      <w:r w:rsidR="00657309" w:rsidRPr="004C5FD1">
        <w:rPr>
          <w:i/>
        </w:rPr>
        <w:t>Times New Roman</w:t>
      </w:r>
      <w:r w:rsidR="00FE2134" w:rsidRPr="004C5FD1">
        <w:t xml:space="preserve">, </w:t>
      </w:r>
      <w:r w:rsidRPr="004C5FD1">
        <w:t>величине</w:t>
      </w:r>
      <w:r w:rsidR="00FE2134" w:rsidRPr="004C5FD1">
        <w:t xml:space="preserve"> 14 </w:t>
      </w:r>
      <w:r w:rsidR="00657309" w:rsidRPr="004C5FD1">
        <w:t>pt</w:t>
      </w:r>
      <w:r w:rsidR="00FE2134" w:rsidRPr="004C5FD1">
        <w:t>.</w:t>
      </w:r>
    </w:p>
    <w:p w:rsidR="00FE2134" w:rsidRPr="004C5FD1" w:rsidRDefault="006412E1" w:rsidP="007F2F77">
      <w:pPr>
        <w:pStyle w:val="Prilog-IVnivonaslova"/>
      </w:pPr>
      <w:r w:rsidRPr="004C5FD1">
        <w:t>Параграф</w:t>
      </w:r>
    </w:p>
    <w:p w:rsidR="00FE2134" w:rsidRPr="004C5FD1" w:rsidRDefault="00657309" w:rsidP="00BD3610">
      <w:pPr>
        <w:pStyle w:val="Osnovnitekst"/>
      </w:pPr>
      <w:r w:rsidRPr="004C5FD1">
        <w:rPr>
          <w:i/>
          <w:u w:val="single"/>
        </w:rPr>
        <w:t>General</w:t>
      </w:r>
      <w:r w:rsidR="00FE2134" w:rsidRPr="004C5FD1">
        <w:t xml:space="preserve">: </w:t>
      </w:r>
      <w:r w:rsidRPr="004C5FD1">
        <w:rPr>
          <w:i/>
        </w:rPr>
        <w:t>Alignment</w:t>
      </w:r>
      <w:r w:rsidR="00FE2134" w:rsidRPr="004C5FD1">
        <w:t xml:space="preserve">: </w:t>
      </w:r>
      <w:r w:rsidRPr="004C5FD1">
        <w:t>Justified</w:t>
      </w:r>
      <w:r w:rsidR="00FE2134" w:rsidRPr="004C5FD1">
        <w:t xml:space="preserve">, </w:t>
      </w:r>
      <w:r w:rsidRPr="004C5FD1">
        <w:rPr>
          <w:i/>
        </w:rPr>
        <w:t>Outline</w:t>
      </w:r>
      <w:r w:rsidR="00FE2134" w:rsidRPr="004C5FD1">
        <w:rPr>
          <w:i/>
        </w:rPr>
        <w:t xml:space="preserve"> </w:t>
      </w:r>
      <w:r w:rsidRPr="004C5FD1">
        <w:rPr>
          <w:i/>
        </w:rPr>
        <w:t>level</w:t>
      </w:r>
      <w:r w:rsidR="00FE2134" w:rsidRPr="004C5FD1">
        <w:t xml:space="preserve">: </w:t>
      </w:r>
      <w:r w:rsidRPr="004C5FD1">
        <w:t>Level</w:t>
      </w:r>
      <w:r w:rsidR="00FE2134" w:rsidRPr="004C5FD1">
        <w:t xml:space="preserve"> 2</w:t>
      </w:r>
    </w:p>
    <w:p w:rsidR="00FE2134" w:rsidRPr="004C5FD1" w:rsidRDefault="00657309" w:rsidP="00BD3610">
      <w:pPr>
        <w:pStyle w:val="Osnovnitekst"/>
      </w:pPr>
      <w:r w:rsidRPr="004C5FD1">
        <w:rPr>
          <w:i/>
          <w:u w:val="single"/>
        </w:rPr>
        <w:t>Indentation</w:t>
      </w:r>
      <w:r w:rsidR="00FE2134" w:rsidRPr="004C5FD1">
        <w:t xml:space="preserve">: </w:t>
      </w:r>
      <w:r w:rsidRPr="004C5FD1">
        <w:rPr>
          <w:i/>
        </w:rPr>
        <w:t>Left</w:t>
      </w:r>
      <w:r w:rsidR="00FE2134" w:rsidRPr="004C5FD1">
        <w:t xml:space="preserve">: 0 </w:t>
      </w:r>
      <w:r w:rsidRPr="004C5FD1">
        <w:t>cm</w:t>
      </w:r>
      <w:r w:rsidR="00FE2134" w:rsidRPr="004C5FD1">
        <w:t xml:space="preserve">, </w:t>
      </w:r>
      <w:r w:rsidRPr="004C5FD1">
        <w:rPr>
          <w:i/>
        </w:rPr>
        <w:t>Right</w:t>
      </w:r>
      <w:r w:rsidR="00FE2134" w:rsidRPr="004C5FD1">
        <w:t xml:space="preserve">: 0 </w:t>
      </w:r>
      <w:r w:rsidRPr="004C5FD1">
        <w:t>cm</w:t>
      </w:r>
      <w:r w:rsidR="00FE2134" w:rsidRPr="004C5FD1">
        <w:t>,</w:t>
      </w:r>
      <w:r w:rsidR="00FE2134" w:rsidRPr="004C5FD1">
        <w:rPr>
          <w:i/>
        </w:rPr>
        <w:t xml:space="preserve"> </w:t>
      </w:r>
      <w:r w:rsidRPr="004C5FD1">
        <w:rPr>
          <w:i/>
        </w:rPr>
        <w:t>Special</w:t>
      </w:r>
      <w:r w:rsidR="00FE2134" w:rsidRPr="004C5FD1">
        <w:t xml:space="preserve">: </w:t>
      </w:r>
      <w:r w:rsidRPr="004C5FD1">
        <w:t>Hanging</w:t>
      </w:r>
      <w:r w:rsidR="00FE2134" w:rsidRPr="004C5FD1">
        <w:t xml:space="preserve">, </w:t>
      </w:r>
      <w:r w:rsidRPr="004C5FD1">
        <w:rPr>
          <w:i/>
        </w:rPr>
        <w:t>B</w:t>
      </w:r>
      <w:r w:rsidR="00FE2134" w:rsidRPr="004C5FD1">
        <w:rPr>
          <w:i/>
        </w:rPr>
        <w:t>y</w:t>
      </w:r>
      <w:r w:rsidR="00FE2134" w:rsidRPr="004C5FD1">
        <w:t xml:space="preserve">: 1 </w:t>
      </w:r>
      <w:r w:rsidRPr="004C5FD1">
        <w:t>cm</w:t>
      </w:r>
    </w:p>
    <w:p w:rsidR="00FE2134" w:rsidRPr="004C5FD1" w:rsidRDefault="00657309" w:rsidP="00BD3610">
      <w:pPr>
        <w:pStyle w:val="Osnovnitekst"/>
      </w:pPr>
      <w:r w:rsidRPr="004C5FD1">
        <w:rPr>
          <w:i/>
          <w:u w:val="single"/>
        </w:rPr>
        <w:t>Spacing</w:t>
      </w:r>
      <w:r w:rsidR="00FE2134" w:rsidRPr="004C5FD1">
        <w:t xml:space="preserve">: </w:t>
      </w:r>
      <w:r w:rsidRPr="004C5FD1">
        <w:rPr>
          <w:i/>
        </w:rPr>
        <w:t>Before</w:t>
      </w:r>
      <w:r w:rsidR="00FE2134" w:rsidRPr="004C5FD1">
        <w:t xml:space="preserve">: 12 </w:t>
      </w:r>
      <w:r w:rsidRPr="004C5FD1">
        <w:t>pt</w:t>
      </w:r>
      <w:r w:rsidR="00FE2134" w:rsidRPr="004C5FD1">
        <w:t xml:space="preserve">, </w:t>
      </w:r>
      <w:r w:rsidRPr="004C5FD1">
        <w:rPr>
          <w:i/>
        </w:rPr>
        <w:t>After</w:t>
      </w:r>
      <w:r w:rsidR="00FE2134" w:rsidRPr="004C5FD1">
        <w:t xml:space="preserve">: 8 </w:t>
      </w:r>
      <w:r w:rsidRPr="004C5FD1">
        <w:t>pt</w:t>
      </w:r>
      <w:r w:rsidR="00FE2134" w:rsidRPr="004C5FD1">
        <w:t xml:space="preserve">, </w:t>
      </w:r>
      <w:r w:rsidRPr="004C5FD1">
        <w:rPr>
          <w:i/>
        </w:rPr>
        <w:t>Line</w:t>
      </w:r>
      <w:r w:rsidR="00FE2134" w:rsidRPr="004C5FD1">
        <w:rPr>
          <w:i/>
        </w:rPr>
        <w:t xml:space="preserve"> </w:t>
      </w:r>
      <w:r w:rsidRPr="004C5FD1">
        <w:rPr>
          <w:i/>
        </w:rPr>
        <w:t>spacing</w:t>
      </w:r>
      <w:r w:rsidR="00FE2134" w:rsidRPr="004C5FD1">
        <w:t xml:space="preserve">: </w:t>
      </w:r>
      <w:r w:rsidRPr="004C5FD1">
        <w:t>Single</w:t>
      </w:r>
    </w:p>
    <w:p w:rsidR="00FE2134" w:rsidRPr="004C5FD1" w:rsidRDefault="006412E1" w:rsidP="007F2F77">
      <w:pPr>
        <w:pStyle w:val="Prilog-IVnivonaslova"/>
      </w:pPr>
      <w:r w:rsidRPr="004C5FD1">
        <w:t>Нумерација</w:t>
      </w:r>
      <w:r w:rsidR="00FE2134" w:rsidRPr="004C5FD1">
        <w:t xml:space="preserve"> </w:t>
      </w:r>
    </w:p>
    <w:p w:rsidR="00FE2134" w:rsidRPr="004C5FD1" w:rsidRDefault="006412E1" w:rsidP="00BD3610">
      <w:pPr>
        <w:pStyle w:val="Osnovnitekst"/>
      </w:pPr>
      <w:r w:rsidRPr="004C5FD1">
        <w:t>Уколико</w:t>
      </w:r>
      <w:r w:rsidR="00FE2134" w:rsidRPr="004C5FD1">
        <w:t xml:space="preserve"> </w:t>
      </w:r>
      <w:r w:rsidRPr="004C5FD1">
        <w:t>се</w:t>
      </w:r>
      <w:r w:rsidR="00FE2134" w:rsidRPr="004C5FD1">
        <w:t xml:space="preserve"> </w:t>
      </w:r>
      <w:r w:rsidRPr="004C5FD1">
        <w:t>ручно</w:t>
      </w:r>
      <w:r w:rsidR="00FE2134" w:rsidRPr="004C5FD1">
        <w:t xml:space="preserve"> </w:t>
      </w:r>
      <w:r w:rsidRPr="004C5FD1">
        <w:t>врши</w:t>
      </w:r>
      <w:r w:rsidR="00FE2134" w:rsidRPr="004C5FD1">
        <w:t xml:space="preserve"> </w:t>
      </w:r>
      <w:r w:rsidRPr="004C5FD1">
        <w:t>подешавање</w:t>
      </w:r>
      <w:r w:rsidR="00FE2134" w:rsidRPr="004C5FD1">
        <w:t xml:space="preserve">, </w:t>
      </w:r>
      <w:r w:rsidRPr="004C5FD1">
        <w:t>неопходно</w:t>
      </w:r>
      <w:r w:rsidR="00FE2134" w:rsidRPr="004C5FD1">
        <w:t xml:space="preserve"> </w:t>
      </w:r>
      <w:r w:rsidRPr="004C5FD1">
        <w:t>је</w:t>
      </w:r>
      <w:r w:rsidR="00FE2134" w:rsidRPr="004C5FD1">
        <w:t xml:space="preserve"> </w:t>
      </w:r>
      <w:r w:rsidRPr="004C5FD1">
        <w:t>додати</w:t>
      </w:r>
      <w:r w:rsidR="00FE2134" w:rsidRPr="004C5FD1">
        <w:t xml:space="preserve"> </w:t>
      </w:r>
      <w:r w:rsidRPr="004C5FD1">
        <w:t>тачку</w:t>
      </w:r>
      <w:r w:rsidR="00FE2134" w:rsidRPr="004C5FD1">
        <w:t xml:space="preserve"> </w:t>
      </w:r>
      <w:r w:rsidRPr="004C5FD1">
        <w:t>након</w:t>
      </w:r>
      <w:r w:rsidR="00FE2134" w:rsidRPr="004C5FD1">
        <w:t xml:space="preserve"> </w:t>
      </w:r>
      <w:r w:rsidRPr="004C5FD1">
        <w:t>броја</w:t>
      </w:r>
      <w:r w:rsidR="00FE2134" w:rsidRPr="004C5FD1">
        <w:t xml:space="preserve"> 1.1. </w:t>
      </w:r>
      <w:r w:rsidRPr="004C5FD1">
        <w:t>у</w:t>
      </w:r>
      <w:r w:rsidR="00FE2134" w:rsidRPr="004C5FD1">
        <w:t xml:space="preserve"> </w:t>
      </w:r>
      <w:r w:rsidRPr="004C5FD1">
        <w:t>пољу</w:t>
      </w:r>
      <w:r w:rsidR="00FE2134" w:rsidRPr="004C5FD1">
        <w:t xml:space="preserve"> </w:t>
      </w:r>
      <w:r w:rsidR="00657309" w:rsidRPr="004C5FD1">
        <w:rPr>
          <w:i/>
        </w:rPr>
        <w:t>Number</w:t>
      </w:r>
      <w:r w:rsidR="00FE2134" w:rsidRPr="004C5FD1">
        <w:rPr>
          <w:i/>
        </w:rPr>
        <w:t xml:space="preserve"> </w:t>
      </w:r>
      <w:r w:rsidR="00657309" w:rsidRPr="004C5FD1">
        <w:rPr>
          <w:i/>
        </w:rPr>
        <w:t>Format</w:t>
      </w:r>
      <w:r w:rsidR="00FE2134" w:rsidRPr="004C5FD1">
        <w:t xml:space="preserve"> </w:t>
      </w:r>
      <w:r w:rsidRPr="004C5FD1">
        <w:t>и</w:t>
      </w:r>
      <w:r w:rsidR="00FE2134" w:rsidRPr="004C5FD1">
        <w:t xml:space="preserve"> </w:t>
      </w:r>
      <w:r w:rsidRPr="004C5FD1">
        <w:t>подесити</w:t>
      </w:r>
      <w:r w:rsidR="00FE2134" w:rsidRPr="004C5FD1">
        <w:t xml:space="preserve"> </w:t>
      </w:r>
      <w:r w:rsidRPr="004C5FD1">
        <w:t>следеће</w:t>
      </w:r>
      <w:r w:rsidR="00FE2134" w:rsidRPr="004C5FD1">
        <w:t xml:space="preserve"> </w:t>
      </w:r>
      <w:r w:rsidRPr="004C5FD1">
        <w:t>параметре</w:t>
      </w:r>
      <w:r w:rsidR="00FE2134" w:rsidRPr="004C5FD1">
        <w:t>:</w:t>
      </w:r>
    </w:p>
    <w:p w:rsidR="00FE2134" w:rsidRPr="004C5FD1" w:rsidRDefault="00657309" w:rsidP="00BD3610">
      <w:pPr>
        <w:pStyle w:val="Osnovnitekst"/>
      </w:pPr>
      <w:r w:rsidRPr="004C5FD1">
        <w:rPr>
          <w:i/>
          <w:u w:val="single"/>
        </w:rPr>
        <w:t>Te</w:t>
      </w:r>
      <w:r w:rsidR="00FE2134" w:rsidRPr="004C5FD1">
        <w:rPr>
          <w:i/>
          <w:u w:val="single"/>
        </w:rPr>
        <w:t>x</w:t>
      </w:r>
      <w:r w:rsidRPr="004C5FD1">
        <w:rPr>
          <w:i/>
          <w:u w:val="single"/>
        </w:rPr>
        <w:t>t</w:t>
      </w:r>
      <w:r w:rsidR="00FE2134" w:rsidRPr="004C5FD1">
        <w:rPr>
          <w:i/>
          <w:u w:val="single"/>
        </w:rPr>
        <w:t xml:space="preserve"> </w:t>
      </w:r>
      <w:r w:rsidRPr="004C5FD1">
        <w:rPr>
          <w:i/>
          <w:u w:val="single"/>
        </w:rPr>
        <w:t>position</w:t>
      </w:r>
      <w:r w:rsidR="00FE2134" w:rsidRPr="004C5FD1">
        <w:t xml:space="preserve">: </w:t>
      </w:r>
      <w:r w:rsidRPr="004C5FD1">
        <w:rPr>
          <w:i/>
        </w:rPr>
        <w:t>Tab</w:t>
      </w:r>
      <w:r w:rsidR="00FE2134" w:rsidRPr="004C5FD1">
        <w:rPr>
          <w:i/>
        </w:rPr>
        <w:t xml:space="preserve"> </w:t>
      </w:r>
      <w:r w:rsidRPr="004C5FD1">
        <w:rPr>
          <w:i/>
        </w:rPr>
        <w:t>space</w:t>
      </w:r>
      <w:r w:rsidR="00FE2134" w:rsidRPr="004C5FD1">
        <w:rPr>
          <w:i/>
        </w:rPr>
        <w:t xml:space="preserve"> </w:t>
      </w:r>
      <w:r w:rsidRPr="004C5FD1">
        <w:rPr>
          <w:i/>
        </w:rPr>
        <w:t>after</w:t>
      </w:r>
      <w:r w:rsidR="00426C9C" w:rsidRPr="004C5FD1">
        <w:t>: 1</w:t>
      </w:r>
      <w:r w:rsidR="00FE2134" w:rsidRPr="004C5FD1">
        <w:t xml:space="preserve"> </w:t>
      </w:r>
      <w:r w:rsidRPr="004C5FD1">
        <w:t>cm</w:t>
      </w:r>
      <w:r w:rsidR="00FE2134" w:rsidRPr="004C5FD1">
        <w:t xml:space="preserve">, </w:t>
      </w:r>
      <w:r w:rsidRPr="004C5FD1">
        <w:rPr>
          <w:i/>
        </w:rPr>
        <w:t>Indent</w:t>
      </w:r>
      <w:r w:rsidR="00FE2134" w:rsidRPr="004C5FD1">
        <w:rPr>
          <w:i/>
        </w:rPr>
        <w:t xml:space="preserve"> </w:t>
      </w:r>
      <w:r w:rsidRPr="004C5FD1">
        <w:rPr>
          <w:i/>
        </w:rPr>
        <w:t>at</w:t>
      </w:r>
      <w:r w:rsidR="00426C9C" w:rsidRPr="004C5FD1">
        <w:t>: 1</w:t>
      </w:r>
      <w:r w:rsidR="00FE2134" w:rsidRPr="004C5FD1">
        <w:t xml:space="preserve"> </w:t>
      </w:r>
      <w:r w:rsidRPr="004C5FD1">
        <w:t>cm</w:t>
      </w:r>
      <w:r w:rsidR="00FE2134" w:rsidRPr="004C5FD1">
        <w:t>.</w:t>
      </w:r>
    </w:p>
    <w:p w:rsidR="00FE2134" w:rsidRPr="004C5FD1" w:rsidRDefault="006412E1" w:rsidP="00BD3610">
      <w:pPr>
        <w:pStyle w:val="Osnovnitekst"/>
        <w:rPr>
          <w:i/>
        </w:rPr>
      </w:pPr>
      <w:r w:rsidRPr="004C5FD1">
        <w:t>Остали</w:t>
      </w:r>
      <w:r w:rsidR="00FE2134" w:rsidRPr="004C5FD1">
        <w:t xml:space="preserve"> </w:t>
      </w:r>
      <w:r w:rsidRPr="004C5FD1">
        <w:t>параметри</w:t>
      </w:r>
      <w:r w:rsidR="00FE2134" w:rsidRPr="004C5FD1">
        <w:t xml:space="preserve"> </w:t>
      </w:r>
      <w:r w:rsidRPr="004C5FD1">
        <w:t>ће</w:t>
      </w:r>
      <w:r w:rsidR="00FE2134" w:rsidRPr="004C5FD1">
        <w:t xml:space="preserve"> </w:t>
      </w:r>
      <w:r w:rsidRPr="004C5FD1">
        <w:t>бити</w:t>
      </w:r>
      <w:r w:rsidR="00FE2134" w:rsidRPr="004C5FD1">
        <w:t xml:space="preserve"> </w:t>
      </w:r>
      <w:r w:rsidRPr="004C5FD1">
        <w:t>подешени</w:t>
      </w:r>
      <w:r w:rsidR="00FE2134" w:rsidRPr="004C5FD1">
        <w:t xml:space="preserve"> </w:t>
      </w:r>
      <w:r w:rsidRPr="004C5FD1">
        <w:t>на</w:t>
      </w:r>
      <w:r w:rsidR="00FE2134" w:rsidRPr="004C5FD1">
        <w:t xml:space="preserve"> </w:t>
      </w:r>
      <w:r w:rsidRPr="004C5FD1">
        <w:t>основу</w:t>
      </w:r>
      <w:r w:rsidR="00FE2134" w:rsidRPr="004C5FD1">
        <w:t xml:space="preserve"> </w:t>
      </w:r>
      <w:r w:rsidRPr="004C5FD1">
        <w:t>подешавања</w:t>
      </w:r>
      <w:r w:rsidR="00FE2134" w:rsidRPr="004C5FD1">
        <w:t xml:space="preserve"> </w:t>
      </w:r>
      <w:r w:rsidRPr="004C5FD1">
        <w:t>за</w:t>
      </w:r>
      <w:r w:rsidR="00FE2134" w:rsidRPr="004C5FD1">
        <w:t xml:space="preserve"> </w:t>
      </w:r>
      <w:r w:rsidRPr="004C5FD1">
        <w:t>наслов</w:t>
      </w:r>
      <w:r w:rsidR="00FE2134" w:rsidRPr="004C5FD1">
        <w:t xml:space="preserve"> </w:t>
      </w:r>
      <w:r w:rsidRPr="004C5FD1">
        <w:t>поглавља</w:t>
      </w:r>
      <w:r w:rsidR="00FE2134" w:rsidRPr="004C5FD1">
        <w:t>.</w:t>
      </w:r>
    </w:p>
    <w:p w:rsidR="00FE2134" w:rsidRPr="004C5FD1" w:rsidRDefault="00FE2134" w:rsidP="00C86CDB">
      <w:pPr>
        <w:pStyle w:val="SlikeTabele"/>
      </w:pPr>
      <w:r w:rsidRPr="004C5FD1">
        <w:lastRenderedPageBreak/>
        <w:t xml:space="preserve"> </w:t>
      </w:r>
      <w:r w:rsidR="001551E5" w:rsidRPr="004C5FD1">
        <w:rPr>
          <w:noProof/>
          <w:lang w:val="en-GB" w:eastAsia="en-GB"/>
        </w:rPr>
        <w:drawing>
          <wp:inline distT="0" distB="0" distL="0" distR="0">
            <wp:extent cx="4325620" cy="275145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cstate="print"/>
                    <a:srcRect/>
                    <a:stretch>
                      <a:fillRect/>
                    </a:stretch>
                  </pic:blipFill>
                  <pic:spPr bwMode="auto">
                    <a:xfrm>
                      <a:off x="0" y="0"/>
                      <a:ext cx="4325620" cy="2751455"/>
                    </a:xfrm>
                    <a:prstGeom prst="rect">
                      <a:avLst/>
                    </a:prstGeom>
                    <a:noFill/>
                    <a:ln w="9525">
                      <a:noFill/>
                      <a:miter lim="800000"/>
                      <a:headEnd/>
                      <a:tailEnd/>
                    </a:ln>
                  </pic:spPr>
                </pic:pic>
              </a:graphicData>
            </a:graphic>
          </wp:inline>
        </w:drawing>
      </w:r>
    </w:p>
    <w:p w:rsidR="00FE2134" w:rsidRPr="004C5FD1" w:rsidRDefault="006412E1" w:rsidP="00FE2134">
      <w:pPr>
        <w:pStyle w:val="Oznakaslike"/>
        <w:rPr>
          <w:lang w:val="sr-Cyrl-CS"/>
        </w:rPr>
      </w:pPr>
      <w:bookmarkStart w:id="68" w:name="_Toc445721850"/>
      <w:r w:rsidRPr="004C5FD1">
        <w:rPr>
          <w:lang w:val="sr-Cyrl-CS"/>
        </w:rPr>
        <w:t>Слика</w:t>
      </w:r>
      <w:r w:rsidR="00BD3610" w:rsidRPr="004C5FD1">
        <w:rPr>
          <w:lang w:val="sr-Cyrl-CS"/>
        </w:rPr>
        <w:t xml:space="preserve"> </w:t>
      </w:r>
      <w:r w:rsidRPr="004C5FD1">
        <w:rPr>
          <w:lang w:val="sr-Cyrl-CS"/>
        </w:rPr>
        <w:t>А</w:t>
      </w:r>
      <w:r w:rsidR="00FE2134" w:rsidRPr="004C5FD1">
        <w:rPr>
          <w:lang w:val="sr-Cyrl-CS"/>
        </w:rPr>
        <w:t>.2.</w:t>
      </w:r>
      <w:r w:rsidR="00426C9C" w:rsidRPr="004C5FD1">
        <w:rPr>
          <w:lang w:val="sr-Cyrl-CS"/>
        </w:rPr>
        <w:t>10</w:t>
      </w:r>
      <w:r w:rsidR="00FE2134" w:rsidRPr="004C5FD1">
        <w:rPr>
          <w:lang w:val="sr-Cyrl-CS"/>
        </w:rPr>
        <w:t xml:space="preserve">. </w:t>
      </w:r>
      <w:r w:rsidRPr="004C5FD1">
        <w:rPr>
          <w:lang w:val="sr-Cyrl-CS"/>
        </w:rPr>
        <w:t>Подешавања</w:t>
      </w:r>
      <w:r w:rsidR="00FE2134" w:rsidRPr="004C5FD1">
        <w:rPr>
          <w:lang w:val="sr-Cyrl-CS"/>
        </w:rPr>
        <w:t xml:space="preserve"> </w:t>
      </w:r>
      <w:r w:rsidRPr="004C5FD1">
        <w:rPr>
          <w:lang w:val="sr-Cyrl-CS"/>
        </w:rPr>
        <w:t>нумерације</w:t>
      </w:r>
      <w:r w:rsidR="00FE2134" w:rsidRPr="004C5FD1">
        <w:rPr>
          <w:lang w:val="sr-Cyrl-CS"/>
        </w:rPr>
        <w:t xml:space="preserve"> </w:t>
      </w:r>
      <w:r w:rsidRPr="004C5FD1">
        <w:rPr>
          <w:lang w:val="sr-Cyrl-CS"/>
        </w:rPr>
        <w:t>за</w:t>
      </w:r>
      <w:r w:rsidR="00FE2134" w:rsidRPr="004C5FD1">
        <w:rPr>
          <w:lang w:val="sr-Cyrl-CS"/>
        </w:rPr>
        <w:t xml:space="preserve"> </w:t>
      </w:r>
      <w:r w:rsidRPr="004C5FD1">
        <w:rPr>
          <w:lang w:val="sr-Cyrl-CS"/>
        </w:rPr>
        <w:t>наслов</w:t>
      </w:r>
      <w:r w:rsidR="00FE2134" w:rsidRPr="004C5FD1">
        <w:rPr>
          <w:lang w:val="sr-Cyrl-CS"/>
        </w:rPr>
        <w:t xml:space="preserve"> </w:t>
      </w:r>
      <w:r w:rsidRPr="004C5FD1">
        <w:rPr>
          <w:lang w:val="sr-Cyrl-CS"/>
        </w:rPr>
        <w:t>потпоглавља</w:t>
      </w:r>
      <w:r w:rsidR="00AB1CAC" w:rsidRPr="004C5FD1">
        <w:rPr>
          <w:lang w:val="sr-Cyrl-CS"/>
        </w:rPr>
        <w:t>.</w:t>
      </w:r>
      <w:bookmarkEnd w:id="68"/>
    </w:p>
    <w:p w:rsidR="00A133CB" w:rsidRPr="004C5FD1" w:rsidRDefault="006412E1" w:rsidP="00AB1CAC">
      <w:pPr>
        <w:pStyle w:val="Prilog-IVnivonaslova"/>
      </w:pPr>
      <w:r w:rsidRPr="004C5FD1">
        <w:t>Језик</w:t>
      </w:r>
    </w:p>
    <w:p w:rsidR="00A133CB" w:rsidRPr="004C5FD1" w:rsidRDefault="006412E1" w:rsidP="00A133CB">
      <w:pPr>
        <w:pStyle w:val="Osnovnitekst"/>
      </w:pPr>
      <w:r w:rsidRPr="004C5FD1">
        <w:t>Подразумевани</w:t>
      </w:r>
      <w:r w:rsidR="00A133CB" w:rsidRPr="004C5FD1">
        <w:t xml:space="preserve"> </w:t>
      </w:r>
      <w:r w:rsidRPr="004C5FD1">
        <w:t>језик</w:t>
      </w:r>
      <w:r w:rsidR="00A133CB" w:rsidRPr="004C5FD1">
        <w:t xml:space="preserve"> </w:t>
      </w:r>
      <w:r w:rsidRPr="004C5FD1">
        <w:t>и</w:t>
      </w:r>
      <w:r w:rsidR="00A133CB" w:rsidRPr="004C5FD1">
        <w:t xml:space="preserve"> </w:t>
      </w:r>
      <w:r w:rsidRPr="004C5FD1">
        <w:t>у</w:t>
      </w:r>
      <w:r w:rsidR="00A133CB" w:rsidRPr="004C5FD1">
        <w:t xml:space="preserve"> </w:t>
      </w:r>
      <w:r w:rsidRPr="004C5FD1">
        <w:t>овом</w:t>
      </w:r>
      <w:r w:rsidR="00A133CB" w:rsidRPr="004C5FD1">
        <w:t xml:space="preserve"> </w:t>
      </w:r>
      <w:r w:rsidRPr="004C5FD1">
        <w:t>случају</w:t>
      </w:r>
      <w:r w:rsidR="00A133CB" w:rsidRPr="004C5FD1">
        <w:t xml:space="preserve"> </w:t>
      </w:r>
      <w:r w:rsidRPr="004C5FD1">
        <w:t>подесити</w:t>
      </w:r>
      <w:r w:rsidR="00A133CB" w:rsidRPr="004C5FD1">
        <w:t xml:space="preserve"> </w:t>
      </w:r>
      <w:r w:rsidRPr="004C5FD1">
        <w:t>на</w:t>
      </w:r>
      <w:r w:rsidR="00A133CB" w:rsidRPr="004C5FD1">
        <w:t xml:space="preserve"> </w:t>
      </w:r>
      <w:r w:rsidR="009A7EC6" w:rsidRPr="004C5FD1">
        <w:rPr>
          <w:i/>
        </w:rPr>
        <w:t xml:space="preserve">Serbian(Latin) </w:t>
      </w:r>
      <w:r w:rsidR="009A7EC6" w:rsidRPr="004C5FD1">
        <w:t xml:space="preserve">или </w:t>
      </w:r>
      <w:r w:rsidR="009A7EC6" w:rsidRPr="004C5FD1">
        <w:rPr>
          <w:i/>
        </w:rPr>
        <w:t>Serbian(Latin, Serbia)</w:t>
      </w:r>
      <w:r w:rsidR="00A133CB" w:rsidRPr="004C5FD1">
        <w:t>.</w:t>
      </w:r>
    </w:p>
    <w:p w:rsidR="00FE2134" w:rsidRPr="004C5FD1" w:rsidRDefault="006412E1" w:rsidP="007F2F77">
      <w:pPr>
        <w:pStyle w:val="Prilog-IIInivonaslova"/>
      </w:pPr>
      <w:bookmarkStart w:id="69" w:name="_Toc254342930"/>
      <w:bookmarkStart w:id="70" w:name="_Toc175249033"/>
      <w:r w:rsidRPr="004C5FD1">
        <w:t>Наслов</w:t>
      </w:r>
      <w:r w:rsidR="00FE2134" w:rsidRPr="004C5FD1">
        <w:t xml:space="preserve"> </w:t>
      </w:r>
      <w:r w:rsidRPr="004C5FD1">
        <w:t>одељка</w:t>
      </w:r>
      <w:bookmarkEnd w:id="69"/>
      <w:bookmarkEnd w:id="70"/>
    </w:p>
    <w:p w:rsidR="00A133CB" w:rsidRPr="004C5FD1" w:rsidRDefault="006412E1" w:rsidP="00A133CB">
      <w:pPr>
        <w:pStyle w:val="Osnovnitekst"/>
      </w:pPr>
      <w:r w:rsidRPr="004C5FD1">
        <w:t>Наслов</w:t>
      </w:r>
      <w:r w:rsidR="00A14EB5" w:rsidRPr="004C5FD1">
        <w:t xml:space="preserve"> </w:t>
      </w:r>
      <w:r w:rsidRPr="004C5FD1">
        <w:t>одељка</w:t>
      </w:r>
      <w:r w:rsidR="00A14EB5" w:rsidRPr="004C5FD1">
        <w:t xml:space="preserve"> </w:t>
      </w:r>
      <w:r w:rsidRPr="004C5FD1">
        <w:t>пише</w:t>
      </w:r>
      <w:r w:rsidR="00A14EB5" w:rsidRPr="004C5FD1">
        <w:t xml:space="preserve"> </w:t>
      </w:r>
      <w:r w:rsidRPr="004C5FD1">
        <w:t>се</w:t>
      </w:r>
      <w:r w:rsidR="00A14EB5" w:rsidRPr="004C5FD1">
        <w:t xml:space="preserve"> </w:t>
      </w:r>
      <w:r w:rsidRPr="004C5FD1">
        <w:t>стилом</w:t>
      </w:r>
      <w:r w:rsidR="00A14EB5" w:rsidRPr="004C5FD1">
        <w:t xml:space="preserve"> </w:t>
      </w:r>
      <w:r w:rsidR="00657309" w:rsidRPr="004C5FD1">
        <w:rPr>
          <w:u w:val="single"/>
        </w:rPr>
        <w:t>III</w:t>
      </w:r>
      <w:r w:rsidR="00A133CB" w:rsidRPr="004C5FD1">
        <w:rPr>
          <w:u w:val="single"/>
        </w:rPr>
        <w:t xml:space="preserve"> </w:t>
      </w:r>
      <w:r w:rsidR="00DB0F7D" w:rsidRPr="004C5FD1">
        <w:rPr>
          <w:u w:val="single"/>
        </w:rPr>
        <w:t>nivo</w:t>
      </w:r>
      <w:r w:rsidR="00A133CB" w:rsidRPr="004C5FD1">
        <w:rPr>
          <w:u w:val="single"/>
        </w:rPr>
        <w:t xml:space="preserve"> </w:t>
      </w:r>
      <w:r w:rsidR="00DB0F7D" w:rsidRPr="004C5FD1">
        <w:rPr>
          <w:u w:val="single"/>
        </w:rPr>
        <w:t>naslova</w:t>
      </w:r>
      <w:r w:rsidR="00A133CB" w:rsidRPr="004C5FD1">
        <w:rPr>
          <w:u w:val="single"/>
        </w:rPr>
        <w:t xml:space="preserve"> – </w:t>
      </w:r>
      <w:r w:rsidR="00DB0F7D" w:rsidRPr="004C5FD1">
        <w:rPr>
          <w:u w:val="single"/>
        </w:rPr>
        <w:t>Odeljak</w:t>
      </w:r>
      <w:r w:rsidR="00A133CB" w:rsidRPr="004C5FD1">
        <w:t xml:space="preserve">. </w:t>
      </w:r>
      <w:r w:rsidRPr="004C5FD1">
        <w:t>Овај</w:t>
      </w:r>
      <w:r w:rsidR="00A133CB" w:rsidRPr="004C5FD1">
        <w:t xml:space="preserve"> </w:t>
      </w:r>
      <w:r w:rsidRPr="004C5FD1">
        <w:t>стил</w:t>
      </w:r>
      <w:r w:rsidR="00A133CB" w:rsidRPr="004C5FD1">
        <w:t xml:space="preserve"> </w:t>
      </w:r>
      <w:r w:rsidRPr="004C5FD1">
        <w:t>заснован</w:t>
      </w:r>
      <w:r w:rsidR="00A133CB" w:rsidRPr="004C5FD1">
        <w:t xml:space="preserve"> </w:t>
      </w:r>
      <w:r w:rsidRPr="004C5FD1">
        <w:t>је</w:t>
      </w:r>
      <w:r w:rsidR="00A133CB" w:rsidRPr="004C5FD1">
        <w:t xml:space="preserve"> </w:t>
      </w:r>
      <w:r w:rsidRPr="004C5FD1">
        <w:t>на</w:t>
      </w:r>
      <w:r w:rsidR="00A133CB" w:rsidRPr="004C5FD1">
        <w:t xml:space="preserve"> </w:t>
      </w:r>
      <w:r w:rsidRPr="004C5FD1">
        <w:t>стилу</w:t>
      </w:r>
      <w:r w:rsidR="00A133CB" w:rsidRPr="004C5FD1">
        <w:t xml:space="preserve"> </w:t>
      </w:r>
      <w:r w:rsidR="00657309" w:rsidRPr="004C5FD1">
        <w:rPr>
          <w:i/>
          <w:u w:val="single"/>
        </w:rPr>
        <w:t>Heading</w:t>
      </w:r>
      <w:r w:rsidR="00A133CB" w:rsidRPr="004C5FD1">
        <w:rPr>
          <w:i/>
          <w:u w:val="single"/>
        </w:rPr>
        <w:t xml:space="preserve"> 3</w:t>
      </w:r>
      <w:r w:rsidR="00A133CB" w:rsidRPr="004C5FD1">
        <w:t xml:space="preserve">, </w:t>
      </w:r>
      <w:r w:rsidRPr="004C5FD1">
        <w:t>а</w:t>
      </w:r>
      <w:r w:rsidR="00A133CB" w:rsidRPr="004C5FD1">
        <w:t xml:space="preserve"> </w:t>
      </w:r>
      <w:r w:rsidRPr="004C5FD1">
        <w:t>у</w:t>
      </w:r>
      <w:r w:rsidR="00A133CB" w:rsidRPr="004C5FD1">
        <w:t xml:space="preserve"> </w:t>
      </w:r>
      <w:r w:rsidR="00FC3313" w:rsidRPr="004C5FD1">
        <w:t xml:space="preserve">параграфу </w:t>
      </w:r>
      <w:r w:rsidRPr="004C5FD1">
        <w:t>после</w:t>
      </w:r>
      <w:r w:rsidR="00A133CB" w:rsidRPr="004C5FD1">
        <w:t xml:space="preserve"> </w:t>
      </w:r>
      <w:r w:rsidRPr="004C5FD1">
        <w:t>њега</w:t>
      </w:r>
      <w:r w:rsidR="00A133CB" w:rsidRPr="004C5FD1">
        <w:t xml:space="preserve"> </w:t>
      </w:r>
      <w:r w:rsidRPr="004C5FD1">
        <w:t>треба</w:t>
      </w:r>
      <w:r w:rsidR="00A133CB" w:rsidRPr="004C5FD1">
        <w:t xml:space="preserve"> </w:t>
      </w:r>
      <w:r w:rsidRPr="004C5FD1">
        <w:t>да</w:t>
      </w:r>
      <w:r w:rsidR="00A14EB5" w:rsidRPr="004C5FD1">
        <w:t xml:space="preserve"> </w:t>
      </w:r>
      <w:r w:rsidRPr="004C5FD1">
        <w:t>се</w:t>
      </w:r>
      <w:r w:rsidR="00A14EB5" w:rsidRPr="004C5FD1">
        <w:t xml:space="preserve"> </w:t>
      </w:r>
      <w:r w:rsidRPr="004C5FD1">
        <w:t>користи</w:t>
      </w:r>
      <w:r w:rsidR="00A14EB5" w:rsidRPr="004C5FD1">
        <w:t xml:space="preserve"> </w:t>
      </w:r>
      <w:r w:rsidRPr="004C5FD1">
        <w:t>стил</w:t>
      </w:r>
      <w:r w:rsidR="00A14EB5" w:rsidRPr="004C5FD1">
        <w:t xml:space="preserve"> </w:t>
      </w:r>
      <w:r w:rsidR="00DB0F7D" w:rsidRPr="004C5FD1">
        <w:rPr>
          <w:u w:val="single"/>
        </w:rPr>
        <w:t>Osnovni tekst</w:t>
      </w:r>
      <w:r w:rsidR="00A133CB" w:rsidRPr="004C5FD1">
        <w:t>.</w:t>
      </w:r>
    </w:p>
    <w:p w:rsidR="00FE2134" w:rsidRPr="004C5FD1" w:rsidRDefault="006412E1" w:rsidP="007F2F77">
      <w:pPr>
        <w:pStyle w:val="Prilog-IVnivonaslova"/>
      </w:pPr>
      <w:r w:rsidRPr="004C5FD1">
        <w:t>Фонт</w:t>
      </w:r>
    </w:p>
    <w:p w:rsidR="00FE2134" w:rsidRPr="004C5FD1" w:rsidRDefault="006412E1" w:rsidP="00BD3610">
      <w:pPr>
        <w:pStyle w:val="Osnovnitekst"/>
        <w:rPr>
          <w:i/>
        </w:rPr>
      </w:pPr>
      <w:r w:rsidRPr="004C5FD1">
        <w:t>Наслов</w:t>
      </w:r>
      <w:r w:rsidR="00FE2134" w:rsidRPr="004C5FD1">
        <w:t xml:space="preserve"> </w:t>
      </w:r>
      <w:r w:rsidRPr="004C5FD1">
        <w:t>одељка</w:t>
      </w:r>
      <w:r w:rsidR="00FE2134" w:rsidRPr="004C5FD1">
        <w:t xml:space="preserve"> </w:t>
      </w:r>
      <w:r w:rsidRPr="004C5FD1">
        <w:t>пише</w:t>
      </w:r>
      <w:r w:rsidR="00FE2134" w:rsidRPr="004C5FD1">
        <w:t xml:space="preserve"> </w:t>
      </w:r>
      <w:r w:rsidRPr="004C5FD1">
        <w:t>се</w:t>
      </w:r>
      <w:r w:rsidR="00FE2134" w:rsidRPr="004C5FD1">
        <w:t xml:space="preserve"> </w:t>
      </w:r>
      <w:r w:rsidR="000A46C2" w:rsidRPr="004C5FD1">
        <w:rPr>
          <w:b/>
        </w:rPr>
        <w:t>масним словима</w:t>
      </w:r>
      <w:r w:rsidR="00FE2134" w:rsidRPr="004C5FD1">
        <w:t xml:space="preserve">, </w:t>
      </w:r>
      <w:r w:rsidR="000A46C2" w:rsidRPr="0031230F">
        <w:rPr>
          <w:i/>
        </w:rPr>
        <w:t>курзив</w:t>
      </w:r>
      <w:r w:rsidR="00FE2134" w:rsidRPr="0031230F">
        <w:rPr>
          <w:b/>
        </w:rPr>
        <w:t xml:space="preserve"> </w:t>
      </w:r>
      <w:r w:rsidRPr="0031230F">
        <w:t>фонтом</w:t>
      </w:r>
      <w:r w:rsidR="00FE2134" w:rsidRPr="004C5FD1">
        <w:t xml:space="preserve"> </w:t>
      </w:r>
      <w:r w:rsidR="00657309" w:rsidRPr="004C5FD1">
        <w:rPr>
          <w:i/>
        </w:rPr>
        <w:t>Times New Roman</w:t>
      </w:r>
      <w:r w:rsidR="00FE2134" w:rsidRPr="004C5FD1">
        <w:t xml:space="preserve">, </w:t>
      </w:r>
      <w:r w:rsidRPr="004C5FD1">
        <w:t>величине</w:t>
      </w:r>
      <w:r w:rsidR="00FE2134" w:rsidRPr="004C5FD1">
        <w:t xml:space="preserve"> 12 </w:t>
      </w:r>
      <w:r w:rsidR="00657309" w:rsidRPr="004C5FD1">
        <w:t>pt</w:t>
      </w:r>
      <w:r w:rsidR="00FE2134" w:rsidRPr="004C5FD1">
        <w:t>.</w:t>
      </w:r>
    </w:p>
    <w:p w:rsidR="00FE2134" w:rsidRPr="004C5FD1" w:rsidRDefault="006412E1" w:rsidP="007F2F77">
      <w:pPr>
        <w:pStyle w:val="Prilog-IVnivonaslova"/>
      </w:pPr>
      <w:r w:rsidRPr="004C5FD1">
        <w:t>Параграф</w:t>
      </w:r>
    </w:p>
    <w:p w:rsidR="00FE2134" w:rsidRPr="004C5FD1" w:rsidRDefault="00657309" w:rsidP="00BD3610">
      <w:pPr>
        <w:pStyle w:val="Osnovnitekst"/>
      </w:pPr>
      <w:r w:rsidRPr="004C5FD1">
        <w:rPr>
          <w:i/>
          <w:u w:val="single"/>
        </w:rPr>
        <w:t>General</w:t>
      </w:r>
      <w:r w:rsidR="00FE2134" w:rsidRPr="004C5FD1">
        <w:t xml:space="preserve">: </w:t>
      </w:r>
      <w:r w:rsidRPr="004C5FD1">
        <w:rPr>
          <w:i/>
        </w:rPr>
        <w:t>Alignment</w:t>
      </w:r>
      <w:r w:rsidR="00FE2134" w:rsidRPr="004C5FD1">
        <w:t xml:space="preserve">: </w:t>
      </w:r>
      <w:r w:rsidRPr="004C5FD1">
        <w:t>Justified</w:t>
      </w:r>
      <w:r w:rsidR="00FE2134" w:rsidRPr="004C5FD1">
        <w:t xml:space="preserve">, </w:t>
      </w:r>
      <w:r w:rsidRPr="004C5FD1">
        <w:rPr>
          <w:i/>
        </w:rPr>
        <w:t>Outline</w:t>
      </w:r>
      <w:r w:rsidR="00FE2134" w:rsidRPr="004C5FD1">
        <w:rPr>
          <w:i/>
        </w:rPr>
        <w:t xml:space="preserve"> </w:t>
      </w:r>
      <w:r w:rsidRPr="004C5FD1">
        <w:rPr>
          <w:i/>
        </w:rPr>
        <w:t>level</w:t>
      </w:r>
      <w:r w:rsidR="00FE2134" w:rsidRPr="004C5FD1">
        <w:t xml:space="preserve">: </w:t>
      </w:r>
      <w:r w:rsidRPr="004C5FD1">
        <w:t>Level</w:t>
      </w:r>
      <w:r w:rsidR="00FE2134" w:rsidRPr="004C5FD1">
        <w:t xml:space="preserve"> 3</w:t>
      </w:r>
    </w:p>
    <w:p w:rsidR="00FE2134" w:rsidRPr="004C5FD1" w:rsidRDefault="00657309" w:rsidP="00BD3610">
      <w:pPr>
        <w:pStyle w:val="Osnovnitekst"/>
      </w:pPr>
      <w:r w:rsidRPr="004C5FD1">
        <w:rPr>
          <w:i/>
          <w:u w:val="single"/>
        </w:rPr>
        <w:t>Indentation</w:t>
      </w:r>
      <w:r w:rsidR="00FE2134" w:rsidRPr="004C5FD1">
        <w:t xml:space="preserve">: </w:t>
      </w:r>
      <w:r w:rsidRPr="004C5FD1">
        <w:rPr>
          <w:i/>
        </w:rPr>
        <w:t>Left</w:t>
      </w:r>
      <w:r w:rsidR="00FE2134" w:rsidRPr="004C5FD1">
        <w:t xml:space="preserve">: 0 </w:t>
      </w:r>
      <w:r w:rsidRPr="004C5FD1">
        <w:t>cm</w:t>
      </w:r>
      <w:r w:rsidR="00FE2134" w:rsidRPr="004C5FD1">
        <w:t xml:space="preserve">, </w:t>
      </w:r>
      <w:r w:rsidRPr="004C5FD1">
        <w:rPr>
          <w:i/>
        </w:rPr>
        <w:t>Right</w:t>
      </w:r>
      <w:r w:rsidR="00FE2134" w:rsidRPr="004C5FD1">
        <w:t xml:space="preserve">: 0 </w:t>
      </w:r>
      <w:r w:rsidRPr="004C5FD1">
        <w:t>cm</w:t>
      </w:r>
      <w:r w:rsidR="00FE2134" w:rsidRPr="004C5FD1">
        <w:t xml:space="preserve">, </w:t>
      </w:r>
      <w:r w:rsidRPr="004C5FD1">
        <w:rPr>
          <w:i/>
        </w:rPr>
        <w:t>Special</w:t>
      </w:r>
      <w:r w:rsidR="00FE2134" w:rsidRPr="004C5FD1">
        <w:t xml:space="preserve">: </w:t>
      </w:r>
      <w:r w:rsidRPr="004C5FD1">
        <w:t>Hanging</w:t>
      </w:r>
      <w:r w:rsidR="00FE2134" w:rsidRPr="004C5FD1">
        <w:t xml:space="preserve">, </w:t>
      </w:r>
      <w:r w:rsidRPr="004C5FD1">
        <w:rPr>
          <w:i/>
        </w:rPr>
        <w:t>B</w:t>
      </w:r>
      <w:r w:rsidR="00FE2134" w:rsidRPr="004C5FD1">
        <w:rPr>
          <w:i/>
        </w:rPr>
        <w:t>y</w:t>
      </w:r>
      <w:r w:rsidR="00FE2134" w:rsidRPr="004C5FD1">
        <w:t xml:space="preserve">: 1.27 </w:t>
      </w:r>
      <w:r w:rsidRPr="004C5FD1">
        <w:t>cm</w:t>
      </w:r>
    </w:p>
    <w:p w:rsidR="00FE2134" w:rsidRPr="004C5FD1" w:rsidRDefault="00657309" w:rsidP="00BD3610">
      <w:pPr>
        <w:pStyle w:val="Osnovnitekst"/>
      </w:pPr>
      <w:r w:rsidRPr="004C5FD1">
        <w:rPr>
          <w:i/>
          <w:u w:val="single"/>
        </w:rPr>
        <w:t>Spacing</w:t>
      </w:r>
      <w:r w:rsidR="00FE2134" w:rsidRPr="004C5FD1">
        <w:t xml:space="preserve">: </w:t>
      </w:r>
      <w:r w:rsidRPr="004C5FD1">
        <w:rPr>
          <w:i/>
        </w:rPr>
        <w:t>Befor</w:t>
      </w:r>
      <w:r w:rsidRPr="004C5FD1">
        <w:t>e</w:t>
      </w:r>
      <w:r w:rsidR="00FE2134" w:rsidRPr="004C5FD1">
        <w:t xml:space="preserve">: 12 </w:t>
      </w:r>
      <w:r w:rsidRPr="004C5FD1">
        <w:t>pt</w:t>
      </w:r>
      <w:r w:rsidR="00FE2134" w:rsidRPr="004C5FD1">
        <w:t xml:space="preserve">, </w:t>
      </w:r>
      <w:r w:rsidRPr="004C5FD1">
        <w:rPr>
          <w:i/>
        </w:rPr>
        <w:t>After</w:t>
      </w:r>
      <w:r w:rsidR="00FE2134" w:rsidRPr="004C5FD1">
        <w:t xml:space="preserve">: 6 </w:t>
      </w:r>
      <w:r w:rsidRPr="004C5FD1">
        <w:t>pt</w:t>
      </w:r>
      <w:r w:rsidR="00FE2134" w:rsidRPr="004C5FD1">
        <w:t xml:space="preserve">, </w:t>
      </w:r>
      <w:r w:rsidRPr="004C5FD1">
        <w:rPr>
          <w:i/>
        </w:rPr>
        <w:t>Line</w:t>
      </w:r>
      <w:r w:rsidR="00FE2134" w:rsidRPr="004C5FD1">
        <w:rPr>
          <w:i/>
        </w:rPr>
        <w:t xml:space="preserve"> </w:t>
      </w:r>
      <w:r w:rsidRPr="004C5FD1">
        <w:rPr>
          <w:i/>
        </w:rPr>
        <w:t>spacing</w:t>
      </w:r>
      <w:r w:rsidR="00FE2134" w:rsidRPr="004C5FD1">
        <w:t xml:space="preserve">: </w:t>
      </w:r>
      <w:r w:rsidRPr="004C5FD1">
        <w:t>Single</w:t>
      </w:r>
    </w:p>
    <w:p w:rsidR="00FE2134" w:rsidRPr="004C5FD1" w:rsidRDefault="006412E1" w:rsidP="007F2F77">
      <w:pPr>
        <w:pStyle w:val="Prilog-IVnivonaslova"/>
      </w:pPr>
      <w:r w:rsidRPr="004C5FD1">
        <w:t>Нумерација</w:t>
      </w:r>
      <w:r w:rsidR="00FE2134" w:rsidRPr="004C5FD1">
        <w:t xml:space="preserve"> </w:t>
      </w:r>
    </w:p>
    <w:p w:rsidR="00FE2134" w:rsidRPr="004C5FD1" w:rsidRDefault="006412E1" w:rsidP="00BD3610">
      <w:pPr>
        <w:pStyle w:val="Osnovnitekst"/>
      </w:pPr>
      <w:r w:rsidRPr="004C5FD1">
        <w:t>Додати</w:t>
      </w:r>
      <w:r w:rsidR="00FE2134" w:rsidRPr="004C5FD1">
        <w:t xml:space="preserve"> </w:t>
      </w:r>
      <w:r w:rsidRPr="004C5FD1">
        <w:t>тачку</w:t>
      </w:r>
      <w:r w:rsidR="00FE2134" w:rsidRPr="004C5FD1">
        <w:t xml:space="preserve"> </w:t>
      </w:r>
      <w:r w:rsidRPr="004C5FD1">
        <w:t>у</w:t>
      </w:r>
      <w:r w:rsidR="00FE2134" w:rsidRPr="004C5FD1">
        <w:t xml:space="preserve"> </w:t>
      </w:r>
      <w:r w:rsidRPr="004C5FD1">
        <w:t>пољу</w:t>
      </w:r>
      <w:r w:rsidR="00FE2134" w:rsidRPr="004C5FD1">
        <w:t xml:space="preserve"> </w:t>
      </w:r>
      <w:r w:rsidR="00657309" w:rsidRPr="004C5FD1">
        <w:rPr>
          <w:i/>
        </w:rPr>
        <w:t>Number Format</w:t>
      </w:r>
      <w:r w:rsidR="00657309" w:rsidRPr="004C5FD1">
        <w:t xml:space="preserve"> </w:t>
      </w:r>
      <w:r w:rsidRPr="004C5FD1">
        <w:t>после</w:t>
      </w:r>
      <w:r w:rsidR="00FE2134" w:rsidRPr="004C5FD1">
        <w:t xml:space="preserve"> </w:t>
      </w:r>
      <w:r w:rsidRPr="004C5FD1">
        <w:t>броја</w:t>
      </w:r>
      <w:r w:rsidR="00FE2134" w:rsidRPr="004C5FD1">
        <w:t xml:space="preserve"> 1.1.1. </w:t>
      </w:r>
      <w:r w:rsidRPr="004C5FD1">
        <w:t>Поставити</w:t>
      </w:r>
      <w:r w:rsidR="00FE2134" w:rsidRPr="004C5FD1">
        <w:t xml:space="preserve"> </w:t>
      </w:r>
      <w:r w:rsidRPr="004C5FD1">
        <w:t>параметре</w:t>
      </w:r>
    </w:p>
    <w:p w:rsidR="00FE2134" w:rsidRPr="004C5FD1" w:rsidRDefault="00657309" w:rsidP="00BD3610">
      <w:pPr>
        <w:pStyle w:val="Osnovnitekst"/>
      </w:pPr>
      <w:r w:rsidRPr="004C5FD1">
        <w:rPr>
          <w:i/>
          <w:u w:val="single"/>
        </w:rPr>
        <w:t>Te</w:t>
      </w:r>
      <w:r w:rsidR="00FE2134" w:rsidRPr="004C5FD1">
        <w:rPr>
          <w:i/>
          <w:u w:val="single"/>
        </w:rPr>
        <w:t>x</w:t>
      </w:r>
      <w:r w:rsidRPr="004C5FD1">
        <w:rPr>
          <w:i/>
          <w:u w:val="single"/>
        </w:rPr>
        <w:t>t</w:t>
      </w:r>
      <w:r w:rsidR="00FE2134" w:rsidRPr="004C5FD1">
        <w:rPr>
          <w:i/>
          <w:u w:val="single"/>
        </w:rPr>
        <w:t xml:space="preserve"> </w:t>
      </w:r>
      <w:r w:rsidRPr="004C5FD1">
        <w:rPr>
          <w:i/>
          <w:u w:val="single"/>
        </w:rPr>
        <w:t>position</w:t>
      </w:r>
      <w:r w:rsidR="00FE2134" w:rsidRPr="004C5FD1">
        <w:rPr>
          <w:i/>
        </w:rPr>
        <w:t>:</w:t>
      </w:r>
      <w:r w:rsidR="00FE2134" w:rsidRPr="004C5FD1">
        <w:t xml:space="preserve"> </w:t>
      </w:r>
      <w:r w:rsidRPr="004C5FD1">
        <w:rPr>
          <w:i/>
        </w:rPr>
        <w:t>Tab</w:t>
      </w:r>
      <w:r w:rsidR="00FE2134" w:rsidRPr="004C5FD1">
        <w:rPr>
          <w:i/>
        </w:rPr>
        <w:t xml:space="preserve"> </w:t>
      </w:r>
      <w:r w:rsidRPr="004C5FD1">
        <w:rPr>
          <w:i/>
        </w:rPr>
        <w:t>space</w:t>
      </w:r>
      <w:r w:rsidR="00FE2134" w:rsidRPr="004C5FD1">
        <w:rPr>
          <w:i/>
        </w:rPr>
        <w:t xml:space="preserve"> </w:t>
      </w:r>
      <w:r w:rsidRPr="004C5FD1">
        <w:rPr>
          <w:i/>
        </w:rPr>
        <w:t>after</w:t>
      </w:r>
      <w:r w:rsidR="00FE2134" w:rsidRPr="004C5FD1">
        <w:rPr>
          <w:i/>
        </w:rPr>
        <w:t xml:space="preserve">: </w:t>
      </w:r>
      <w:r w:rsidR="00FE2134" w:rsidRPr="004C5FD1">
        <w:t xml:space="preserve">1.27 </w:t>
      </w:r>
      <w:r w:rsidRPr="004C5FD1">
        <w:t>cm</w:t>
      </w:r>
      <w:r w:rsidR="00FE2134" w:rsidRPr="004C5FD1">
        <w:t>,</w:t>
      </w:r>
      <w:r w:rsidR="00FE2134" w:rsidRPr="004C5FD1">
        <w:rPr>
          <w:i/>
        </w:rPr>
        <w:t xml:space="preserve"> </w:t>
      </w:r>
      <w:r w:rsidRPr="004C5FD1">
        <w:rPr>
          <w:i/>
        </w:rPr>
        <w:t>Indent</w:t>
      </w:r>
      <w:r w:rsidR="00FE2134" w:rsidRPr="004C5FD1">
        <w:rPr>
          <w:i/>
        </w:rPr>
        <w:t xml:space="preserve"> </w:t>
      </w:r>
      <w:r w:rsidRPr="004C5FD1">
        <w:rPr>
          <w:i/>
        </w:rPr>
        <w:t>at</w:t>
      </w:r>
      <w:r w:rsidR="00FE2134" w:rsidRPr="004C5FD1">
        <w:rPr>
          <w:i/>
        </w:rPr>
        <w:t>:</w:t>
      </w:r>
      <w:r w:rsidR="00FE2134" w:rsidRPr="004C5FD1">
        <w:t xml:space="preserve"> 1.27 </w:t>
      </w:r>
      <w:r w:rsidRPr="004C5FD1">
        <w:t>cm</w:t>
      </w:r>
      <w:r w:rsidR="00FE2134" w:rsidRPr="004C5FD1">
        <w:t>.</w:t>
      </w:r>
    </w:p>
    <w:p w:rsidR="00AB1CAC" w:rsidRPr="004C5FD1" w:rsidRDefault="006412E1" w:rsidP="00AB1CAC">
      <w:pPr>
        <w:pStyle w:val="Prilog-IVnivonaslova"/>
      </w:pPr>
      <w:r w:rsidRPr="004C5FD1">
        <w:t>Језик</w:t>
      </w:r>
    </w:p>
    <w:p w:rsidR="00A133CB" w:rsidRPr="004C5FD1" w:rsidRDefault="006412E1" w:rsidP="00A133CB">
      <w:pPr>
        <w:pStyle w:val="Osnovnitekst"/>
      </w:pPr>
      <w:r w:rsidRPr="004C5FD1">
        <w:t>Подразумевани</w:t>
      </w:r>
      <w:r w:rsidR="00A133CB" w:rsidRPr="004C5FD1">
        <w:t xml:space="preserve"> </w:t>
      </w:r>
      <w:r w:rsidRPr="004C5FD1">
        <w:t>језик</w:t>
      </w:r>
      <w:r w:rsidR="00A133CB" w:rsidRPr="004C5FD1">
        <w:t xml:space="preserve"> </w:t>
      </w:r>
      <w:r w:rsidRPr="004C5FD1">
        <w:t>и</w:t>
      </w:r>
      <w:r w:rsidR="00A133CB" w:rsidRPr="004C5FD1">
        <w:t xml:space="preserve"> </w:t>
      </w:r>
      <w:r w:rsidRPr="004C5FD1">
        <w:t>у</w:t>
      </w:r>
      <w:r w:rsidR="00A133CB" w:rsidRPr="004C5FD1">
        <w:t xml:space="preserve"> </w:t>
      </w:r>
      <w:r w:rsidRPr="004C5FD1">
        <w:t>овом</w:t>
      </w:r>
      <w:r w:rsidR="00A133CB" w:rsidRPr="004C5FD1">
        <w:t xml:space="preserve"> </w:t>
      </w:r>
      <w:r w:rsidRPr="004C5FD1">
        <w:t>случају</w:t>
      </w:r>
      <w:r w:rsidR="00A133CB" w:rsidRPr="004C5FD1">
        <w:t xml:space="preserve"> </w:t>
      </w:r>
      <w:r w:rsidRPr="004C5FD1">
        <w:t>подесити</w:t>
      </w:r>
      <w:r w:rsidR="00A133CB" w:rsidRPr="004C5FD1">
        <w:t xml:space="preserve"> </w:t>
      </w:r>
      <w:r w:rsidRPr="004C5FD1">
        <w:t>на</w:t>
      </w:r>
      <w:r w:rsidR="00A133CB" w:rsidRPr="004C5FD1">
        <w:t xml:space="preserve"> </w:t>
      </w:r>
      <w:r w:rsidR="009A7EC6" w:rsidRPr="004C5FD1">
        <w:rPr>
          <w:i/>
        </w:rPr>
        <w:t xml:space="preserve">Serbian(Latin) </w:t>
      </w:r>
      <w:r w:rsidR="009A7EC6" w:rsidRPr="004C5FD1">
        <w:t xml:space="preserve">или </w:t>
      </w:r>
      <w:r w:rsidR="009A7EC6" w:rsidRPr="004C5FD1">
        <w:rPr>
          <w:i/>
        </w:rPr>
        <w:t>Serbian(Latin, Serbia)</w:t>
      </w:r>
      <w:r w:rsidR="00A133CB" w:rsidRPr="004C5FD1">
        <w:t>.</w:t>
      </w:r>
    </w:p>
    <w:p w:rsidR="00FE2134" w:rsidRPr="004C5FD1" w:rsidRDefault="006412E1" w:rsidP="007F2F77">
      <w:pPr>
        <w:pStyle w:val="Prilog-IIInivonaslova"/>
      </w:pPr>
      <w:bookmarkStart w:id="71" w:name="_Toc254342931"/>
      <w:bookmarkStart w:id="72" w:name="_Toc175249034"/>
      <w:r w:rsidRPr="004C5FD1">
        <w:t>Наслов</w:t>
      </w:r>
      <w:r w:rsidR="00FE2134" w:rsidRPr="004C5FD1">
        <w:t xml:space="preserve"> </w:t>
      </w:r>
      <w:r w:rsidRPr="004C5FD1">
        <w:t>пододељка</w:t>
      </w:r>
      <w:bookmarkEnd w:id="72"/>
      <w:r w:rsidR="00FE2134" w:rsidRPr="004C5FD1">
        <w:t xml:space="preserve"> </w:t>
      </w:r>
      <w:bookmarkEnd w:id="71"/>
    </w:p>
    <w:p w:rsidR="00A133CB" w:rsidRPr="004C5FD1" w:rsidRDefault="006412E1" w:rsidP="00A133CB">
      <w:pPr>
        <w:pStyle w:val="Osnovnitekst"/>
      </w:pPr>
      <w:r w:rsidRPr="004C5FD1">
        <w:t>Наслов</w:t>
      </w:r>
      <w:r w:rsidR="00A133CB" w:rsidRPr="004C5FD1">
        <w:t xml:space="preserve"> </w:t>
      </w:r>
      <w:r w:rsidRPr="004C5FD1">
        <w:t>пододељка</w:t>
      </w:r>
      <w:r w:rsidR="00A133CB" w:rsidRPr="004C5FD1">
        <w:t xml:space="preserve"> </w:t>
      </w:r>
      <w:r w:rsidRPr="004C5FD1">
        <w:t>пише</w:t>
      </w:r>
      <w:r w:rsidR="00A133CB" w:rsidRPr="004C5FD1">
        <w:t xml:space="preserve"> </w:t>
      </w:r>
      <w:r w:rsidRPr="004C5FD1">
        <w:t>се</w:t>
      </w:r>
      <w:r w:rsidR="00A133CB" w:rsidRPr="004C5FD1">
        <w:t xml:space="preserve"> </w:t>
      </w:r>
      <w:r w:rsidRPr="004C5FD1">
        <w:t>стилом</w:t>
      </w:r>
      <w:r w:rsidR="00A14EB5" w:rsidRPr="004C5FD1">
        <w:t xml:space="preserve"> </w:t>
      </w:r>
      <w:r w:rsidR="00657309" w:rsidRPr="004C5FD1">
        <w:rPr>
          <w:u w:val="single"/>
        </w:rPr>
        <w:t>IV</w:t>
      </w:r>
      <w:r w:rsidR="00A14EB5" w:rsidRPr="004C5FD1">
        <w:rPr>
          <w:u w:val="single"/>
        </w:rPr>
        <w:t xml:space="preserve"> </w:t>
      </w:r>
      <w:r w:rsidR="00DB0F7D" w:rsidRPr="004C5FD1">
        <w:rPr>
          <w:u w:val="single"/>
        </w:rPr>
        <w:t>nivo</w:t>
      </w:r>
      <w:r w:rsidR="00A14EB5" w:rsidRPr="004C5FD1">
        <w:rPr>
          <w:u w:val="single"/>
        </w:rPr>
        <w:t xml:space="preserve"> </w:t>
      </w:r>
      <w:r w:rsidR="00DB0F7D" w:rsidRPr="004C5FD1">
        <w:rPr>
          <w:u w:val="single"/>
        </w:rPr>
        <w:t>naslova</w:t>
      </w:r>
      <w:r w:rsidR="00A14EB5" w:rsidRPr="004C5FD1">
        <w:rPr>
          <w:u w:val="single"/>
        </w:rPr>
        <w:t xml:space="preserve"> – </w:t>
      </w:r>
      <w:r w:rsidR="00DB0F7D" w:rsidRPr="004C5FD1">
        <w:rPr>
          <w:u w:val="single"/>
        </w:rPr>
        <w:t>Pododeljak</w:t>
      </w:r>
      <w:r w:rsidR="00A133CB" w:rsidRPr="004C5FD1">
        <w:t xml:space="preserve">. </w:t>
      </w:r>
      <w:r w:rsidRPr="004C5FD1">
        <w:t>Овај</w:t>
      </w:r>
      <w:r w:rsidR="00A133CB" w:rsidRPr="004C5FD1">
        <w:t xml:space="preserve"> </w:t>
      </w:r>
      <w:r w:rsidRPr="004C5FD1">
        <w:t>стил</w:t>
      </w:r>
      <w:r w:rsidR="00A133CB" w:rsidRPr="004C5FD1">
        <w:t xml:space="preserve"> </w:t>
      </w:r>
      <w:r w:rsidRPr="004C5FD1">
        <w:t>заснован</w:t>
      </w:r>
      <w:r w:rsidR="00A133CB" w:rsidRPr="004C5FD1">
        <w:t xml:space="preserve"> </w:t>
      </w:r>
      <w:r w:rsidRPr="004C5FD1">
        <w:t>је</w:t>
      </w:r>
      <w:r w:rsidR="00A133CB" w:rsidRPr="004C5FD1">
        <w:t xml:space="preserve"> </w:t>
      </w:r>
      <w:r w:rsidRPr="004C5FD1">
        <w:t>на</w:t>
      </w:r>
      <w:r w:rsidR="00A133CB" w:rsidRPr="004C5FD1">
        <w:t xml:space="preserve"> </w:t>
      </w:r>
      <w:r w:rsidRPr="004C5FD1">
        <w:t>стилу</w:t>
      </w:r>
      <w:r w:rsidR="00A133CB" w:rsidRPr="004C5FD1">
        <w:t xml:space="preserve"> </w:t>
      </w:r>
      <w:r w:rsidR="00657309" w:rsidRPr="004C5FD1">
        <w:rPr>
          <w:i/>
          <w:u w:val="single"/>
        </w:rPr>
        <w:t>Heading</w:t>
      </w:r>
      <w:r w:rsidR="00A133CB" w:rsidRPr="004C5FD1">
        <w:rPr>
          <w:i/>
          <w:u w:val="single"/>
        </w:rPr>
        <w:t xml:space="preserve"> 4</w:t>
      </w:r>
      <w:r w:rsidR="00A133CB" w:rsidRPr="004C5FD1">
        <w:t xml:space="preserve">, </w:t>
      </w:r>
      <w:r w:rsidRPr="004C5FD1">
        <w:t>а</w:t>
      </w:r>
      <w:r w:rsidR="00A133CB" w:rsidRPr="004C5FD1">
        <w:t xml:space="preserve"> </w:t>
      </w:r>
      <w:r w:rsidRPr="004C5FD1">
        <w:t>у</w:t>
      </w:r>
      <w:r w:rsidR="00A133CB" w:rsidRPr="004C5FD1">
        <w:t xml:space="preserve"> </w:t>
      </w:r>
      <w:r w:rsidR="00FC3313" w:rsidRPr="004C5FD1">
        <w:t xml:space="preserve">параграфу </w:t>
      </w:r>
      <w:r w:rsidRPr="004C5FD1">
        <w:t>после</w:t>
      </w:r>
      <w:r w:rsidR="00A133CB" w:rsidRPr="004C5FD1">
        <w:t xml:space="preserve"> </w:t>
      </w:r>
      <w:r w:rsidRPr="004C5FD1">
        <w:t>њега</w:t>
      </w:r>
      <w:r w:rsidR="00A14EB5" w:rsidRPr="004C5FD1">
        <w:t xml:space="preserve"> </w:t>
      </w:r>
      <w:r w:rsidRPr="004C5FD1">
        <w:t>треба</w:t>
      </w:r>
      <w:r w:rsidR="00A14EB5" w:rsidRPr="004C5FD1">
        <w:t xml:space="preserve"> </w:t>
      </w:r>
      <w:r w:rsidRPr="004C5FD1">
        <w:t>да</w:t>
      </w:r>
      <w:r w:rsidR="00A14EB5" w:rsidRPr="004C5FD1">
        <w:t xml:space="preserve"> </w:t>
      </w:r>
      <w:r w:rsidRPr="004C5FD1">
        <w:t>се</w:t>
      </w:r>
      <w:r w:rsidR="00A14EB5" w:rsidRPr="004C5FD1">
        <w:t xml:space="preserve"> </w:t>
      </w:r>
      <w:r w:rsidRPr="004C5FD1">
        <w:t>користи</w:t>
      </w:r>
      <w:r w:rsidR="00A14EB5" w:rsidRPr="004C5FD1">
        <w:t xml:space="preserve"> </w:t>
      </w:r>
      <w:r w:rsidRPr="004C5FD1">
        <w:t>стил</w:t>
      </w:r>
      <w:r w:rsidR="00A14EB5" w:rsidRPr="004C5FD1">
        <w:t xml:space="preserve"> </w:t>
      </w:r>
      <w:r w:rsidR="00DB0F7D" w:rsidRPr="004C5FD1">
        <w:rPr>
          <w:u w:val="single"/>
        </w:rPr>
        <w:t>Osnovni tekst</w:t>
      </w:r>
      <w:r w:rsidR="00A133CB" w:rsidRPr="004C5FD1">
        <w:t>.</w:t>
      </w:r>
    </w:p>
    <w:p w:rsidR="00FE2134" w:rsidRPr="004C5FD1" w:rsidRDefault="006412E1" w:rsidP="007F2F77">
      <w:pPr>
        <w:pStyle w:val="Prilog-IVnivonaslova"/>
      </w:pPr>
      <w:r w:rsidRPr="004C5FD1">
        <w:lastRenderedPageBreak/>
        <w:t>Фонт</w:t>
      </w:r>
    </w:p>
    <w:p w:rsidR="00FE2134" w:rsidRPr="004C5FD1" w:rsidRDefault="006412E1" w:rsidP="00D36853">
      <w:pPr>
        <w:pStyle w:val="Osnovnitekst"/>
        <w:rPr>
          <w:i/>
        </w:rPr>
      </w:pPr>
      <w:r w:rsidRPr="004C5FD1">
        <w:t>Наслов</w:t>
      </w:r>
      <w:r w:rsidR="00FE2134" w:rsidRPr="004C5FD1">
        <w:t xml:space="preserve"> </w:t>
      </w:r>
      <w:r w:rsidRPr="004C5FD1">
        <w:t>одељка</w:t>
      </w:r>
      <w:r w:rsidR="00FE2134" w:rsidRPr="004C5FD1">
        <w:t xml:space="preserve"> </w:t>
      </w:r>
      <w:r w:rsidRPr="0031230F">
        <w:t>пише</w:t>
      </w:r>
      <w:r w:rsidR="00FE2134" w:rsidRPr="0031230F">
        <w:t xml:space="preserve"> </w:t>
      </w:r>
      <w:r w:rsidRPr="0031230F">
        <w:t>се</w:t>
      </w:r>
      <w:r w:rsidR="00FE2134" w:rsidRPr="0031230F">
        <w:t xml:space="preserve"> </w:t>
      </w:r>
      <w:r w:rsidR="000A46C2" w:rsidRPr="0031230F">
        <w:rPr>
          <w:i/>
        </w:rPr>
        <w:t>курзив</w:t>
      </w:r>
      <w:r w:rsidR="00FE2134" w:rsidRPr="0031230F">
        <w:rPr>
          <w:i/>
        </w:rPr>
        <w:t xml:space="preserve"> </w:t>
      </w:r>
      <w:r w:rsidRPr="0031230F">
        <w:t>фонтом</w:t>
      </w:r>
      <w:r w:rsidR="00FE2134" w:rsidRPr="004C5FD1">
        <w:t xml:space="preserve"> </w:t>
      </w:r>
      <w:r w:rsidR="00657309" w:rsidRPr="004C5FD1">
        <w:rPr>
          <w:i/>
        </w:rPr>
        <w:t>Times New Roman</w:t>
      </w:r>
      <w:r w:rsidR="00FE2134" w:rsidRPr="004C5FD1">
        <w:t xml:space="preserve">, </w:t>
      </w:r>
      <w:r w:rsidRPr="004C5FD1">
        <w:t>величине</w:t>
      </w:r>
      <w:r w:rsidR="00FE2134" w:rsidRPr="004C5FD1">
        <w:t xml:space="preserve"> 12 </w:t>
      </w:r>
      <w:r w:rsidR="00657309" w:rsidRPr="004C5FD1">
        <w:t>pt</w:t>
      </w:r>
      <w:r w:rsidR="00FE2134" w:rsidRPr="004C5FD1">
        <w:t>.</w:t>
      </w:r>
    </w:p>
    <w:p w:rsidR="00FE2134" w:rsidRPr="004C5FD1" w:rsidRDefault="006412E1" w:rsidP="007F2F77">
      <w:pPr>
        <w:pStyle w:val="Prilog-IVnivonaslova"/>
      </w:pPr>
      <w:r w:rsidRPr="004C5FD1">
        <w:t>Параграф</w:t>
      </w:r>
    </w:p>
    <w:p w:rsidR="00FE2134" w:rsidRPr="004C5FD1" w:rsidRDefault="00657309" w:rsidP="00D36853">
      <w:pPr>
        <w:pStyle w:val="Osnovnitekst"/>
      </w:pPr>
      <w:r w:rsidRPr="004C5FD1">
        <w:rPr>
          <w:u w:val="single"/>
        </w:rPr>
        <w:t>General</w:t>
      </w:r>
      <w:r w:rsidR="00FE2134" w:rsidRPr="004C5FD1">
        <w:t xml:space="preserve">: </w:t>
      </w:r>
      <w:r w:rsidRPr="004C5FD1">
        <w:t>Alignment</w:t>
      </w:r>
      <w:r w:rsidR="00FE2134" w:rsidRPr="004C5FD1">
        <w:t xml:space="preserve">: </w:t>
      </w:r>
      <w:r w:rsidRPr="004C5FD1">
        <w:t>Justified</w:t>
      </w:r>
      <w:r w:rsidR="00FE2134" w:rsidRPr="004C5FD1">
        <w:t xml:space="preserve">, </w:t>
      </w:r>
      <w:r w:rsidRPr="004C5FD1">
        <w:t>Outline</w:t>
      </w:r>
      <w:r w:rsidR="00FE2134" w:rsidRPr="004C5FD1">
        <w:t xml:space="preserve"> </w:t>
      </w:r>
      <w:r w:rsidRPr="004C5FD1">
        <w:t>level</w:t>
      </w:r>
      <w:r w:rsidR="00FE2134" w:rsidRPr="004C5FD1">
        <w:t xml:space="preserve">: </w:t>
      </w:r>
      <w:r w:rsidRPr="004C5FD1">
        <w:t>Level</w:t>
      </w:r>
      <w:r w:rsidR="00FE2134" w:rsidRPr="004C5FD1">
        <w:t xml:space="preserve"> 4</w:t>
      </w:r>
    </w:p>
    <w:p w:rsidR="00FE2134" w:rsidRPr="004C5FD1" w:rsidRDefault="00657309" w:rsidP="00D36853">
      <w:pPr>
        <w:pStyle w:val="Osnovnitekst"/>
      </w:pPr>
      <w:r w:rsidRPr="004C5FD1">
        <w:rPr>
          <w:u w:val="single"/>
        </w:rPr>
        <w:t>Indentation</w:t>
      </w:r>
      <w:r w:rsidR="00FE2134" w:rsidRPr="004C5FD1">
        <w:t xml:space="preserve">: </w:t>
      </w:r>
      <w:r w:rsidRPr="004C5FD1">
        <w:t>Left</w:t>
      </w:r>
      <w:r w:rsidR="00FE2134" w:rsidRPr="004C5FD1">
        <w:t xml:space="preserve">: 0.5 </w:t>
      </w:r>
      <w:r w:rsidRPr="004C5FD1">
        <w:t>cm</w:t>
      </w:r>
      <w:r w:rsidR="00FE2134" w:rsidRPr="004C5FD1">
        <w:t xml:space="preserve">, </w:t>
      </w:r>
      <w:r w:rsidRPr="004C5FD1">
        <w:t>Right</w:t>
      </w:r>
      <w:r w:rsidR="00FE2134" w:rsidRPr="004C5FD1">
        <w:t xml:space="preserve">: 0 </w:t>
      </w:r>
      <w:r w:rsidRPr="004C5FD1">
        <w:t>cm</w:t>
      </w:r>
      <w:r w:rsidR="00FE2134" w:rsidRPr="004C5FD1">
        <w:t xml:space="preserve">, </w:t>
      </w:r>
      <w:r w:rsidRPr="004C5FD1">
        <w:t>Special</w:t>
      </w:r>
      <w:r w:rsidR="00FE2134" w:rsidRPr="004C5FD1">
        <w:t xml:space="preserve">: </w:t>
      </w:r>
      <w:r w:rsidRPr="004C5FD1">
        <w:t>Hanging</w:t>
      </w:r>
      <w:r w:rsidR="00FE2134" w:rsidRPr="004C5FD1">
        <w:t xml:space="preserve">, </w:t>
      </w:r>
      <w:r w:rsidRPr="004C5FD1">
        <w:t>B</w:t>
      </w:r>
      <w:r w:rsidR="00FE2134" w:rsidRPr="004C5FD1">
        <w:t xml:space="preserve">y: 0.7 </w:t>
      </w:r>
      <w:r w:rsidRPr="004C5FD1">
        <w:t>cm</w:t>
      </w:r>
    </w:p>
    <w:p w:rsidR="00FE2134" w:rsidRPr="004C5FD1" w:rsidRDefault="00657309" w:rsidP="00D36853">
      <w:pPr>
        <w:pStyle w:val="Osnovnitekst"/>
      </w:pPr>
      <w:r w:rsidRPr="004C5FD1">
        <w:rPr>
          <w:u w:val="single"/>
        </w:rPr>
        <w:t>Spacing</w:t>
      </w:r>
      <w:r w:rsidR="00FE2134" w:rsidRPr="004C5FD1">
        <w:t xml:space="preserve">: </w:t>
      </w:r>
      <w:r w:rsidRPr="004C5FD1">
        <w:t>Before</w:t>
      </w:r>
      <w:r w:rsidR="00FE2134" w:rsidRPr="004C5FD1">
        <w:t xml:space="preserve">: 3 </w:t>
      </w:r>
      <w:r w:rsidRPr="004C5FD1">
        <w:t>pt</w:t>
      </w:r>
      <w:r w:rsidR="00FE2134" w:rsidRPr="004C5FD1">
        <w:t xml:space="preserve">, </w:t>
      </w:r>
      <w:r w:rsidRPr="004C5FD1">
        <w:t>After</w:t>
      </w:r>
      <w:r w:rsidR="00FE2134" w:rsidRPr="004C5FD1">
        <w:t xml:space="preserve">: 3 </w:t>
      </w:r>
      <w:r w:rsidRPr="004C5FD1">
        <w:t>pt</w:t>
      </w:r>
      <w:r w:rsidR="00FE2134" w:rsidRPr="004C5FD1">
        <w:t xml:space="preserve">, </w:t>
      </w:r>
      <w:r w:rsidRPr="004C5FD1">
        <w:t>Line</w:t>
      </w:r>
      <w:r w:rsidR="00FE2134" w:rsidRPr="004C5FD1">
        <w:t xml:space="preserve"> </w:t>
      </w:r>
      <w:r w:rsidRPr="004C5FD1">
        <w:t>spacing</w:t>
      </w:r>
      <w:r w:rsidR="00FE2134" w:rsidRPr="004C5FD1">
        <w:t xml:space="preserve">: </w:t>
      </w:r>
      <w:r w:rsidRPr="004C5FD1">
        <w:t>Single</w:t>
      </w:r>
    </w:p>
    <w:p w:rsidR="00FE2134" w:rsidRPr="004C5FD1" w:rsidRDefault="006412E1" w:rsidP="007F2F77">
      <w:pPr>
        <w:pStyle w:val="Prilog-IVnivonaslova"/>
      </w:pPr>
      <w:r w:rsidRPr="004C5FD1">
        <w:t>Нумерација</w:t>
      </w:r>
      <w:r w:rsidR="00FE2134" w:rsidRPr="004C5FD1">
        <w:t xml:space="preserve"> </w:t>
      </w:r>
    </w:p>
    <w:p w:rsidR="00FE2134" w:rsidRPr="004C5FD1" w:rsidRDefault="00657309" w:rsidP="00D36853">
      <w:pPr>
        <w:pStyle w:val="Osnovnitekst"/>
      </w:pPr>
      <w:r w:rsidRPr="004C5FD1">
        <w:rPr>
          <w:i/>
          <w:u w:val="single"/>
        </w:rPr>
        <w:t>Number</w:t>
      </w:r>
      <w:r w:rsidR="00FE2134" w:rsidRPr="004C5FD1">
        <w:rPr>
          <w:i/>
          <w:u w:val="single"/>
        </w:rPr>
        <w:t xml:space="preserve"> </w:t>
      </w:r>
      <w:r w:rsidRPr="004C5FD1">
        <w:rPr>
          <w:i/>
          <w:u w:val="single"/>
        </w:rPr>
        <w:t>format</w:t>
      </w:r>
      <w:r w:rsidR="00FE2134" w:rsidRPr="004C5FD1">
        <w:t xml:space="preserve">: </w:t>
      </w:r>
      <w:r w:rsidRPr="004C5FD1">
        <w:rPr>
          <w:i/>
        </w:rPr>
        <w:t>Number</w:t>
      </w:r>
      <w:r w:rsidR="00FE2134" w:rsidRPr="004C5FD1">
        <w:rPr>
          <w:i/>
        </w:rPr>
        <w:t xml:space="preserve"> </w:t>
      </w:r>
      <w:r w:rsidRPr="004C5FD1">
        <w:rPr>
          <w:i/>
        </w:rPr>
        <w:t>format</w:t>
      </w:r>
      <w:r w:rsidR="00FE2134" w:rsidRPr="004C5FD1">
        <w:t xml:space="preserve">: </w:t>
      </w:r>
      <w:r w:rsidRPr="004C5FD1">
        <w:t>i</w:t>
      </w:r>
      <w:r w:rsidR="00FE2134" w:rsidRPr="004C5FD1">
        <w:t xml:space="preserve">), </w:t>
      </w:r>
      <w:r w:rsidRPr="004C5FD1">
        <w:rPr>
          <w:i/>
        </w:rPr>
        <w:t>Number</w:t>
      </w:r>
      <w:r w:rsidR="00FE2134" w:rsidRPr="004C5FD1">
        <w:rPr>
          <w:i/>
        </w:rPr>
        <w:t xml:space="preserve"> </w:t>
      </w:r>
      <w:r w:rsidRPr="004C5FD1">
        <w:rPr>
          <w:i/>
        </w:rPr>
        <w:t>st</w:t>
      </w:r>
      <w:r w:rsidR="00FE2134" w:rsidRPr="004C5FD1">
        <w:rPr>
          <w:i/>
        </w:rPr>
        <w:t>y</w:t>
      </w:r>
      <w:r w:rsidRPr="004C5FD1">
        <w:rPr>
          <w:i/>
        </w:rPr>
        <w:t>le</w:t>
      </w:r>
      <w:r w:rsidR="00FE2134" w:rsidRPr="004C5FD1">
        <w:t xml:space="preserve">: </w:t>
      </w:r>
      <w:r w:rsidRPr="004C5FD1">
        <w:t>i</w:t>
      </w:r>
      <w:r w:rsidR="00FE2134" w:rsidRPr="004C5FD1">
        <w:t xml:space="preserve">, </w:t>
      </w:r>
      <w:r w:rsidRPr="004C5FD1">
        <w:t>ii</w:t>
      </w:r>
      <w:r w:rsidR="00FE2134" w:rsidRPr="004C5FD1">
        <w:t xml:space="preserve">, </w:t>
      </w:r>
      <w:r w:rsidRPr="004C5FD1">
        <w:t>iii</w:t>
      </w:r>
      <w:r w:rsidR="00FE2134" w:rsidRPr="004C5FD1">
        <w:t xml:space="preserve">, ... </w:t>
      </w:r>
      <w:r w:rsidRPr="004C5FD1">
        <w:rPr>
          <w:i/>
        </w:rPr>
        <w:t>Start</w:t>
      </w:r>
      <w:r w:rsidR="00FE2134" w:rsidRPr="004C5FD1">
        <w:rPr>
          <w:i/>
        </w:rPr>
        <w:t xml:space="preserve"> </w:t>
      </w:r>
      <w:r w:rsidRPr="004C5FD1">
        <w:rPr>
          <w:i/>
        </w:rPr>
        <w:t>at</w:t>
      </w:r>
      <w:r w:rsidR="00FE2134" w:rsidRPr="004C5FD1">
        <w:t xml:space="preserve">: </w:t>
      </w:r>
      <w:r w:rsidRPr="004C5FD1">
        <w:t>i</w:t>
      </w:r>
    </w:p>
    <w:p w:rsidR="00FE2134" w:rsidRPr="004C5FD1" w:rsidRDefault="00657309" w:rsidP="00D36853">
      <w:pPr>
        <w:pStyle w:val="Osnovnitekst"/>
      </w:pPr>
      <w:r w:rsidRPr="004C5FD1">
        <w:rPr>
          <w:i/>
          <w:u w:val="single"/>
        </w:rPr>
        <w:t>Number</w:t>
      </w:r>
      <w:r w:rsidR="00FE2134" w:rsidRPr="004C5FD1">
        <w:rPr>
          <w:i/>
          <w:u w:val="single"/>
        </w:rPr>
        <w:t xml:space="preserve"> </w:t>
      </w:r>
      <w:r w:rsidRPr="004C5FD1">
        <w:rPr>
          <w:i/>
          <w:u w:val="single"/>
        </w:rPr>
        <w:t>position</w:t>
      </w:r>
      <w:r w:rsidR="00FE2134" w:rsidRPr="004C5FD1">
        <w:t xml:space="preserve">: </w:t>
      </w:r>
      <w:r w:rsidRPr="004C5FD1">
        <w:t>Left</w:t>
      </w:r>
      <w:r w:rsidR="00FE2134" w:rsidRPr="004C5FD1">
        <w:t xml:space="preserve">, </w:t>
      </w:r>
      <w:r w:rsidRPr="004C5FD1">
        <w:rPr>
          <w:i/>
        </w:rPr>
        <w:t>Aligned</w:t>
      </w:r>
      <w:r w:rsidR="00FE2134" w:rsidRPr="004C5FD1">
        <w:rPr>
          <w:i/>
        </w:rPr>
        <w:t xml:space="preserve"> </w:t>
      </w:r>
      <w:r w:rsidRPr="004C5FD1">
        <w:rPr>
          <w:i/>
        </w:rPr>
        <w:t>at</w:t>
      </w:r>
      <w:r w:rsidR="00FE2134" w:rsidRPr="004C5FD1">
        <w:t xml:space="preserve">: 0.5 </w:t>
      </w:r>
      <w:r w:rsidRPr="004C5FD1">
        <w:t>cm</w:t>
      </w:r>
    </w:p>
    <w:p w:rsidR="00FE2134" w:rsidRPr="004C5FD1" w:rsidRDefault="00657309" w:rsidP="00D36853">
      <w:pPr>
        <w:pStyle w:val="Osnovnitekst"/>
      </w:pPr>
      <w:r w:rsidRPr="004C5FD1">
        <w:rPr>
          <w:i/>
          <w:u w:val="single"/>
        </w:rPr>
        <w:t>Te</w:t>
      </w:r>
      <w:r w:rsidR="00FE2134" w:rsidRPr="004C5FD1">
        <w:rPr>
          <w:i/>
          <w:u w:val="single"/>
        </w:rPr>
        <w:t>x</w:t>
      </w:r>
      <w:r w:rsidRPr="004C5FD1">
        <w:rPr>
          <w:i/>
          <w:u w:val="single"/>
        </w:rPr>
        <w:t>t</w:t>
      </w:r>
      <w:r w:rsidR="00FE2134" w:rsidRPr="004C5FD1">
        <w:rPr>
          <w:i/>
          <w:u w:val="single"/>
        </w:rPr>
        <w:t xml:space="preserve"> </w:t>
      </w:r>
      <w:r w:rsidRPr="004C5FD1">
        <w:rPr>
          <w:i/>
          <w:u w:val="single"/>
        </w:rPr>
        <w:t>position</w:t>
      </w:r>
      <w:r w:rsidR="00FE2134" w:rsidRPr="004C5FD1">
        <w:t xml:space="preserve">: </w:t>
      </w:r>
      <w:r w:rsidRPr="004C5FD1">
        <w:rPr>
          <w:i/>
        </w:rPr>
        <w:t>Tab</w:t>
      </w:r>
      <w:r w:rsidR="00FE2134" w:rsidRPr="004C5FD1">
        <w:rPr>
          <w:i/>
        </w:rPr>
        <w:t xml:space="preserve"> </w:t>
      </w:r>
      <w:r w:rsidRPr="004C5FD1">
        <w:rPr>
          <w:i/>
        </w:rPr>
        <w:t>space</w:t>
      </w:r>
      <w:r w:rsidR="00FE2134" w:rsidRPr="004C5FD1">
        <w:rPr>
          <w:i/>
        </w:rPr>
        <w:t xml:space="preserve"> </w:t>
      </w:r>
      <w:r w:rsidRPr="004C5FD1">
        <w:rPr>
          <w:i/>
        </w:rPr>
        <w:t>after</w:t>
      </w:r>
      <w:r w:rsidR="00FE2134" w:rsidRPr="004C5FD1">
        <w:t xml:space="preserve">: 1.2 </w:t>
      </w:r>
      <w:r w:rsidRPr="004C5FD1">
        <w:t>cm</w:t>
      </w:r>
      <w:r w:rsidR="00FE2134" w:rsidRPr="004C5FD1">
        <w:t xml:space="preserve">, </w:t>
      </w:r>
      <w:r w:rsidRPr="004C5FD1">
        <w:rPr>
          <w:i/>
        </w:rPr>
        <w:t>Indent</w:t>
      </w:r>
      <w:r w:rsidR="00FE2134" w:rsidRPr="004C5FD1">
        <w:rPr>
          <w:i/>
        </w:rPr>
        <w:t xml:space="preserve"> </w:t>
      </w:r>
      <w:r w:rsidRPr="004C5FD1">
        <w:rPr>
          <w:i/>
        </w:rPr>
        <w:t>at</w:t>
      </w:r>
      <w:r w:rsidR="00FE2134" w:rsidRPr="004C5FD1">
        <w:t xml:space="preserve">: 1.2 </w:t>
      </w:r>
      <w:r w:rsidRPr="004C5FD1">
        <w:t>cm</w:t>
      </w:r>
      <w:r w:rsidR="00FE2134" w:rsidRPr="004C5FD1">
        <w:t>.</w:t>
      </w:r>
    </w:p>
    <w:p w:rsidR="00FE2134" w:rsidRPr="004C5FD1" w:rsidRDefault="001551E5" w:rsidP="00C86CDB">
      <w:pPr>
        <w:pStyle w:val="SlikeTabele"/>
      </w:pPr>
      <w:r w:rsidRPr="004C5FD1">
        <w:rPr>
          <w:noProof/>
          <w:lang w:val="en-GB" w:eastAsia="en-GB"/>
        </w:rPr>
        <w:drawing>
          <wp:inline distT="0" distB="0" distL="0" distR="0">
            <wp:extent cx="5240020" cy="341884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 cstate="print"/>
                    <a:srcRect/>
                    <a:stretch>
                      <a:fillRect/>
                    </a:stretch>
                  </pic:blipFill>
                  <pic:spPr bwMode="auto">
                    <a:xfrm>
                      <a:off x="0" y="0"/>
                      <a:ext cx="5240020" cy="3418840"/>
                    </a:xfrm>
                    <a:prstGeom prst="rect">
                      <a:avLst/>
                    </a:prstGeom>
                    <a:noFill/>
                    <a:ln w="9525">
                      <a:noFill/>
                      <a:miter lim="800000"/>
                      <a:headEnd/>
                      <a:tailEnd/>
                    </a:ln>
                  </pic:spPr>
                </pic:pic>
              </a:graphicData>
            </a:graphic>
          </wp:inline>
        </w:drawing>
      </w:r>
    </w:p>
    <w:p w:rsidR="00FE2134" w:rsidRPr="004C5FD1" w:rsidRDefault="006412E1" w:rsidP="00FE2134">
      <w:pPr>
        <w:pStyle w:val="Oznakaslike"/>
        <w:rPr>
          <w:lang w:val="sr-Cyrl-CS"/>
        </w:rPr>
      </w:pPr>
      <w:bookmarkStart w:id="73" w:name="_Toc445721851"/>
      <w:r w:rsidRPr="004C5FD1">
        <w:rPr>
          <w:lang w:val="sr-Cyrl-CS"/>
        </w:rPr>
        <w:t>Слика</w:t>
      </w:r>
      <w:r w:rsidR="00FE2134" w:rsidRPr="004C5FD1">
        <w:rPr>
          <w:lang w:val="sr-Cyrl-CS"/>
        </w:rPr>
        <w:t xml:space="preserve"> </w:t>
      </w:r>
      <w:r w:rsidRPr="004C5FD1">
        <w:rPr>
          <w:lang w:val="sr-Cyrl-CS"/>
        </w:rPr>
        <w:t>А</w:t>
      </w:r>
      <w:r w:rsidR="00FE2134" w:rsidRPr="004C5FD1">
        <w:rPr>
          <w:lang w:val="sr-Cyrl-CS"/>
        </w:rPr>
        <w:t>.2.</w:t>
      </w:r>
      <w:r w:rsidR="00A133CB" w:rsidRPr="004C5FD1">
        <w:rPr>
          <w:lang w:val="sr-Cyrl-CS"/>
        </w:rPr>
        <w:t>11</w:t>
      </w:r>
      <w:r w:rsidR="00FE2134" w:rsidRPr="004C5FD1">
        <w:rPr>
          <w:lang w:val="sr-Cyrl-CS"/>
        </w:rPr>
        <w:t xml:space="preserve">. </w:t>
      </w:r>
      <w:r w:rsidRPr="004C5FD1">
        <w:rPr>
          <w:lang w:val="sr-Cyrl-CS"/>
        </w:rPr>
        <w:t>Подешавања</w:t>
      </w:r>
      <w:r w:rsidR="00FE2134" w:rsidRPr="004C5FD1">
        <w:rPr>
          <w:lang w:val="sr-Cyrl-CS"/>
        </w:rPr>
        <w:t xml:space="preserve"> </w:t>
      </w:r>
      <w:r w:rsidRPr="004C5FD1">
        <w:rPr>
          <w:lang w:val="sr-Cyrl-CS"/>
        </w:rPr>
        <w:t>нумерације</w:t>
      </w:r>
      <w:r w:rsidR="00FE2134" w:rsidRPr="004C5FD1">
        <w:rPr>
          <w:lang w:val="sr-Cyrl-CS"/>
        </w:rPr>
        <w:t xml:space="preserve"> </w:t>
      </w:r>
      <w:r w:rsidRPr="004C5FD1">
        <w:rPr>
          <w:lang w:val="sr-Cyrl-CS"/>
        </w:rPr>
        <w:t>за</w:t>
      </w:r>
      <w:r w:rsidR="00FE2134" w:rsidRPr="004C5FD1">
        <w:rPr>
          <w:lang w:val="sr-Cyrl-CS"/>
        </w:rPr>
        <w:t xml:space="preserve"> </w:t>
      </w:r>
      <w:r w:rsidRPr="004C5FD1">
        <w:rPr>
          <w:lang w:val="sr-Cyrl-CS"/>
        </w:rPr>
        <w:t>наслов</w:t>
      </w:r>
      <w:r w:rsidR="00FE2134" w:rsidRPr="004C5FD1">
        <w:rPr>
          <w:lang w:val="sr-Cyrl-CS"/>
        </w:rPr>
        <w:t xml:space="preserve"> </w:t>
      </w:r>
      <w:r w:rsidRPr="004C5FD1">
        <w:rPr>
          <w:lang w:val="sr-Cyrl-CS"/>
        </w:rPr>
        <w:t>пододељка</w:t>
      </w:r>
      <w:r w:rsidR="00AB1CAC" w:rsidRPr="004C5FD1">
        <w:rPr>
          <w:lang w:val="sr-Cyrl-CS"/>
        </w:rPr>
        <w:t>.</w:t>
      </w:r>
      <w:bookmarkEnd w:id="73"/>
    </w:p>
    <w:p w:rsidR="00A133CB" w:rsidRPr="004C5FD1" w:rsidRDefault="006412E1" w:rsidP="00A133CB">
      <w:pPr>
        <w:pStyle w:val="Prilog-IVnivonaslova"/>
      </w:pPr>
      <w:r w:rsidRPr="004C5FD1">
        <w:t>Језик</w:t>
      </w:r>
    </w:p>
    <w:p w:rsidR="00A133CB" w:rsidRPr="004C5FD1" w:rsidRDefault="006412E1" w:rsidP="00A133CB">
      <w:pPr>
        <w:pStyle w:val="Osnovnitekst"/>
      </w:pPr>
      <w:r w:rsidRPr="004C5FD1">
        <w:t>Подразумевани</w:t>
      </w:r>
      <w:r w:rsidR="00A133CB" w:rsidRPr="004C5FD1">
        <w:t xml:space="preserve"> </w:t>
      </w:r>
      <w:r w:rsidRPr="004C5FD1">
        <w:t>језик</w:t>
      </w:r>
      <w:r w:rsidR="00A133CB" w:rsidRPr="004C5FD1">
        <w:t xml:space="preserve"> </w:t>
      </w:r>
      <w:r w:rsidRPr="004C5FD1">
        <w:t>и</w:t>
      </w:r>
      <w:r w:rsidR="00A133CB" w:rsidRPr="004C5FD1">
        <w:t xml:space="preserve"> </w:t>
      </w:r>
      <w:r w:rsidRPr="004C5FD1">
        <w:t>у</w:t>
      </w:r>
      <w:r w:rsidR="00A133CB" w:rsidRPr="004C5FD1">
        <w:t xml:space="preserve"> </w:t>
      </w:r>
      <w:r w:rsidRPr="004C5FD1">
        <w:t>овом</w:t>
      </w:r>
      <w:r w:rsidR="00A133CB" w:rsidRPr="004C5FD1">
        <w:t xml:space="preserve"> </w:t>
      </w:r>
      <w:r w:rsidRPr="004C5FD1">
        <w:t>случају</w:t>
      </w:r>
      <w:r w:rsidR="00A133CB" w:rsidRPr="004C5FD1">
        <w:t xml:space="preserve"> </w:t>
      </w:r>
      <w:r w:rsidRPr="004C5FD1">
        <w:t>подесити</w:t>
      </w:r>
      <w:r w:rsidR="00A133CB" w:rsidRPr="004C5FD1">
        <w:t xml:space="preserve"> </w:t>
      </w:r>
      <w:r w:rsidRPr="004C5FD1">
        <w:t>на</w:t>
      </w:r>
      <w:r w:rsidR="00A133CB" w:rsidRPr="004C5FD1">
        <w:t xml:space="preserve"> </w:t>
      </w:r>
      <w:r w:rsidR="009A7EC6" w:rsidRPr="004C5FD1">
        <w:rPr>
          <w:i/>
        </w:rPr>
        <w:t xml:space="preserve">Serbian(Latin) </w:t>
      </w:r>
      <w:r w:rsidR="009A7EC6" w:rsidRPr="004C5FD1">
        <w:t xml:space="preserve">или </w:t>
      </w:r>
      <w:r w:rsidR="009A7EC6" w:rsidRPr="004C5FD1">
        <w:rPr>
          <w:i/>
        </w:rPr>
        <w:t>Serbian(Latin, Serbia)</w:t>
      </w:r>
      <w:r w:rsidR="00A133CB" w:rsidRPr="004C5FD1">
        <w:t>.</w:t>
      </w:r>
      <w:bookmarkStart w:id="74" w:name="_Toc254342932"/>
    </w:p>
    <w:p w:rsidR="00FE2134" w:rsidRPr="004C5FD1" w:rsidRDefault="006412E1" w:rsidP="001F70F3">
      <w:pPr>
        <w:pStyle w:val="Prilog-IInivonaslova"/>
      </w:pPr>
      <w:bookmarkStart w:id="75" w:name="_Toc175249035"/>
      <w:r w:rsidRPr="004C5FD1">
        <w:t>Слике</w:t>
      </w:r>
      <w:bookmarkEnd w:id="74"/>
      <w:bookmarkEnd w:id="75"/>
    </w:p>
    <w:p w:rsidR="007F2F77" w:rsidRPr="004C5FD1" w:rsidRDefault="006412E1" w:rsidP="007F2F77">
      <w:pPr>
        <w:pStyle w:val="Prilog-IIInivonaslova"/>
      </w:pPr>
      <w:bookmarkStart w:id="76" w:name="_Toc254342933"/>
      <w:bookmarkStart w:id="77" w:name="_Toc175249036"/>
      <w:r w:rsidRPr="004C5FD1">
        <w:t>Позиционирање</w:t>
      </w:r>
      <w:r w:rsidR="00FE2134" w:rsidRPr="004C5FD1">
        <w:t xml:space="preserve"> </w:t>
      </w:r>
      <w:r w:rsidRPr="004C5FD1">
        <w:t>слике</w:t>
      </w:r>
      <w:bookmarkEnd w:id="76"/>
      <w:bookmarkEnd w:id="77"/>
    </w:p>
    <w:p w:rsidR="00FE2134" w:rsidRPr="004C5FD1" w:rsidRDefault="006412E1" w:rsidP="00BD3610">
      <w:pPr>
        <w:pStyle w:val="Osnovnitekst"/>
      </w:pPr>
      <w:r w:rsidRPr="004C5FD1">
        <w:t>Слике</w:t>
      </w:r>
      <w:r w:rsidR="00FE2134" w:rsidRPr="004C5FD1">
        <w:t xml:space="preserve"> </w:t>
      </w:r>
      <w:r w:rsidRPr="004C5FD1">
        <w:t>треба</w:t>
      </w:r>
      <w:r w:rsidR="00FE2134" w:rsidRPr="004C5FD1">
        <w:t xml:space="preserve"> </w:t>
      </w:r>
      <w:r w:rsidRPr="004C5FD1">
        <w:t>да</w:t>
      </w:r>
      <w:r w:rsidR="00FE2134" w:rsidRPr="004C5FD1">
        <w:t xml:space="preserve"> </w:t>
      </w:r>
      <w:r w:rsidRPr="004C5FD1">
        <w:t>буду</w:t>
      </w:r>
      <w:r w:rsidR="00AA2FE3" w:rsidRPr="004C5FD1">
        <w:t xml:space="preserve"> </w:t>
      </w:r>
      <w:r w:rsidRPr="004C5FD1">
        <w:t>центриране</w:t>
      </w:r>
      <w:r w:rsidR="00FE2134" w:rsidRPr="004C5FD1">
        <w:t xml:space="preserve"> </w:t>
      </w:r>
      <w:r w:rsidRPr="004C5FD1">
        <w:t>на</w:t>
      </w:r>
      <w:r w:rsidR="00FE2134" w:rsidRPr="004C5FD1">
        <w:t xml:space="preserve"> </w:t>
      </w:r>
      <w:r w:rsidRPr="004C5FD1">
        <w:t>страници</w:t>
      </w:r>
      <w:r w:rsidR="00FE2134" w:rsidRPr="004C5FD1">
        <w:t xml:space="preserve">. </w:t>
      </w:r>
      <w:r w:rsidRPr="004C5FD1">
        <w:t>Размак</w:t>
      </w:r>
      <w:r w:rsidR="00FE2134" w:rsidRPr="004C5FD1">
        <w:t xml:space="preserve"> </w:t>
      </w:r>
      <w:r w:rsidRPr="004C5FD1">
        <w:t>изнад</w:t>
      </w:r>
      <w:r w:rsidR="00FE2134" w:rsidRPr="004C5FD1">
        <w:t xml:space="preserve"> </w:t>
      </w:r>
      <w:r w:rsidRPr="004C5FD1">
        <w:t>и</w:t>
      </w:r>
      <w:r w:rsidR="00FE2134" w:rsidRPr="004C5FD1">
        <w:t xml:space="preserve"> </w:t>
      </w:r>
      <w:r w:rsidRPr="004C5FD1">
        <w:t>испод</w:t>
      </w:r>
      <w:r w:rsidR="00FE2134" w:rsidRPr="004C5FD1">
        <w:t xml:space="preserve"> </w:t>
      </w:r>
      <w:r w:rsidRPr="004C5FD1">
        <w:t>слике</w:t>
      </w:r>
      <w:r w:rsidR="00FE2134" w:rsidRPr="004C5FD1">
        <w:t xml:space="preserve"> </w:t>
      </w:r>
      <w:r w:rsidRPr="004C5FD1">
        <w:t>треба</w:t>
      </w:r>
      <w:r w:rsidR="00FE2134" w:rsidRPr="004C5FD1">
        <w:t xml:space="preserve"> </w:t>
      </w:r>
      <w:r w:rsidRPr="004C5FD1">
        <w:t>да</w:t>
      </w:r>
      <w:r w:rsidR="00FE2134" w:rsidRPr="004C5FD1">
        <w:t xml:space="preserve"> </w:t>
      </w:r>
      <w:r w:rsidRPr="004C5FD1">
        <w:t>износи</w:t>
      </w:r>
      <w:r w:rsidR="00FE2134" w:rsidRPr="004C5FD1">
        <w:t xml:space="preserve"> 8 </w:t>
      </w:r>
      <w:r w:rsidR="00657309" w:rsidRPr="004C5FD1">
        <w:t>pt</w:t>
      </w:r>
      <w:r w:rsidR="00FE2134" w:rsidRPr="004C5FD1">
        <w:t xml:space="preserve">. </w:t>
      </w:r>
      <w:r w:rsidRPr="004C5FD1">
        <w:t>За</w:t>
      </w:r>
      <w:r w:rsidR="00FE2134" w:rsidRPr="004C5FD1">
        <w:t xml:space="preserve"> </w:t>
      </w:r>
      <w:r w:rsidRPr="004C5FD1">
        <w:t>правилно</w:t>
      </w:r>
      <w:r w:rsidR="00FE2134" w:rsidRPr="004C5FD1">
        <w:t xml:space="preserve"> </w:t>
      </w:r>
      <w:r w:rsidRPr="004C5FD1">
        <w:t>позиционирање</w:t>
      </w:r>
      <w:r w:rsidR="00FE2134" w:rsidRPr="004C5FD1">
        <w:t xml:space="preserve"> </w:t>
      </w:r>
      <w:r w:rsidRPr="004C5FD1">
        <w:t>слике</w:t>
      </w:r>
      <w:r w:rsidR="00FE2134" w:rsidRPr="004C5FD1">
        <w:t xml:space="preserve"> </w:t>
      </w:r>
      <w:r w:rsidRPr="004C5FD1">
        <w:t>и</w:t>
      </w:r>
      <w:r w:rsidR="00FE2134" w:rsidRPr="004C5FD1">
        <w:t xml:space="preserve"> </w:t>
      </w:r>
      <w:r w:rsidRPr="004C5FD1">
        <w:t>прављење</w:t>
      </w:r>
      <w:r w:rsidR="00FE2134" w:rsidRPr="004C5FD1">
        <w:t xml:space="preserve"> </w:t>
      </w:r>
      <w:r w:rsidRPr="004C5FD1">
        <w:t>одговарајућег</w:t>
      </w:r>
      <w:r w:rsidR="00FE2134" w:rsidRPr="004C5FD1">
        <w:t xml:space="preserve"> </w:t>
      </w:r>
      <w:r w:rsidRPr="004C5FD1">
        <w:t>размака</w:t>
      </w:r>
      <w:r w:rsidR="00FE2134" w:rsidRPr="004C5FD1">
        <w:t xml:space="preserve"> </w:t>
      </w:r>
      <w:r w:rsidRPr="004C5FD1">
        <w:t>користи</w:t>
      </w:r>
      <w:r w:rsidR="00AA2FE3" w:rsidRPr="004C5FD1">
        <w:t xml:space="preserve"> </w:t>
      </w:r>
      <w:r w:rsidRPr="004C5FD1">
        <w:t>се</w:t>
      </w:r>
      <w:r w:rsidR="00A14EB5" w:rsidRPr="004C5FD1">
        <w:t xml:space="preserve"> </w:t>
      </w:r>
      <w:r w:rsidRPr="004C5FD1">
        <w:t>стил</w:t>
      </w:r>
      <w:r w:rsidR="00A14EB5" w:rsidRPr="004C5FD1">
        <w:t xml:space="preserve"> </w:t>
      </w:r>
      <w:r w:rsidR="00DB0F7D" w:rsidRPr="004C5FD1">
        <w:rPr>
          <w:u w:val="single"/>
        </w:rPr>
        <w:t>Slike</w:t>
      </w:r>
      <w:r w:rsidR="00A6568D" w:rsidRPr="004C5FD1">
        <w:rPr>
          <w:u w:val="single"/>
        </w:rPr>
        <w:t>/</w:t>
      </w:r>
      <w:r w:rsidR="00DB0F7D" w:rsidRPr="004C5FD1">
        <w:rPr>
          <w:u w:val="single"/>
        </w:rPr>
        <w:t>Tabele</w:t>
      </w:r>
      <w:r w:rsidR="00AA2FE3" w:rsidRPr="004C5FD1">
        <w:t xml:space="preserve">. </w:t>
      </w:r>
      <w:r w:rsidRPr="004C5FD1">
        <w:t>Овај</w:t>
      </w:r>
      <w:r w:rsidR="00AA2FE3" w:rsidRPr="004C5FD1">
        <w:t xml:space="preserve"> </w:t>
      </w:r>
      <w:r w:rsidRPr="004C5FD1">
        <w:t>стил</w:t>
      </w:r>
      <w:r w:rsidR="00AA2FE3" w:rsidRPr="004C5FD1">
        <w:t xml:space="preserve"> </w:t>
      </w:r>
      <w:r w:rsidRPr="004C5FD1">
        <w:t>заснован</w:t>
      </w:r>
      <w:r w:rsidR="00AA2FE3" w:rsidRPr="004C5FD1">
        <w:t xml:space="preserve"> </w:t>
      </w:r>
      <w:r w:rsidRPr="004C5FD1">
        <w:t>је</w:t>
      </w:r>
      <w:r w:rsidR="00AA2FE3" w:rsidRPr="004C5FD1">
        <w:t xml:space="preserve"> </w:t>
      </w:r>
      <w:r w:rsidRPr="004C5FD1">
        <w:t>на</w:t>
      </w:r>
      <w:r w:rsidR="00AA2FE3" w:rsidRPr="004C5FD1">
        <w:t xml:space="preserve"> </w:t>
      </w:r>
      <w:r w:rsidRPr="004C5FD1">
        <w:t>претходно</w:t>
      </w:r>
      <w:r w:rsidR="00AA2FE3" w:rsidRPr="004C5FD1">
        <w:t xml:space="preserve"> </w:t>
      </w:r>
      <w:r w:rsidRPr="004C5FD1">
        <w:t>дефинисаном</w:t>
      </w:r>
      <w:r w:rsidR="00A14EB5" w:rsidRPr="004C5FD1">
        <w:t xml:space="preserve"> </w:t>
      </w:r>
      <w:r w:rsidRPr="004C5FD1">
        <w:t>стилу</w:t>
      </w:r>
      <w:r w:rsidR="00A14EB5" w:rsidRPr="004C5FD1">
        <w:t xml:space="preserve"> </w:t>
      </w:r>
      <w:r w:rsidR="00DB0F7D" w:rsidRPr="004C5FD1">
        <w:rPr>
          <w:u w:val="single"/>
        </w:rPr>
        <w:t>Osnovni tekst</w:t>
      </w:r>
      <w:r w:rsidR="00AA2FE3" w:rsidRPr="004C5FD1">
        <w:t xml:space="preserve">, </w:t>
      </w:r>
      <w:r w:rsidRPr="004C5FD1">
        <w:t>за</w:t>
      </w:r>
      <w:r w:rsidR="00AA2FE3" w:rsidRPr="004C5FD1">
        <w:t xml:space="preserve"> </w:t>
      </w:r>
      <w:r w:rsidRPr="004C5FD1">
        <w:t>следећи</w:t>
      </w:r>
      <w:r w:rsidR="00AA2FE3" w:rsidRPr="004C5FD1">
        <w:t xml:space="preserve"> </w:t>
      </w:r>
      <w:r w:rsidR="00FC3313" w:rsidRPr="004C5FD1">
        <w:t xml:space="preserve">параграф </w:t>
      </w:r>
      <w:r w:rsidRPr="004C5FD1">
        <w:t>користи</w:t>
      </w:r>
      <w:r w:rsidR="00A14EB5" w:rsidRPr="004C5FD1">
        <w:t xml:space="preserve"> </w:t>
      </w:r>
      <w:r w:rsidRPr="004C5FD1">
        <w:t>се</w:t>
      </w:r>
      <w:r w:rsidR="00A14EB5" w:rsidRPr="004C5FD1">
        <w:t xml:space="preserve"> </w:t>
      </w:r>
      <w:r w:rsidRPr="004C5FD1">
        <w:t>стил</w:t>
      </w:r>
      <w:r w:rsidR="00A14EB5" w:rsidRPr="004C5FD1">
        <w:t xml:space="preserve"> </w:t>
      </w:r>
      <w:r w:rsidR="00DB0F7D" w:rsidRPr="004C5FD1">
        <w:rPr>
          <w:u w:val="single"/>
        </w:rPr>
        <w:t>Osnovni tekst</w:t>
      </w:r>
      <w:r w:rsidR="00AA2FE3" w:rsidRPr="004C5FD1">
        <w:t xml:space="preserve">, </w:t>
      </w:r>
      <w:r w:rsidRPr="004C5FD1">
        <w:t>а</w:t>
      </w:r>
      <w:r w:rsidR="00AA2FE3" w:rsidRPr="004C5FD1">
        <w:t xml:space="preserve"> </w:t>
      </w:r>
      <w:r w:rsidRPr="004C5FD1">
        <w:t>неопходно</w:t>
      </w:r>
      <w:r w:rsidR="00AA2FE3" w:rsidRPr="004C5FD1">
        <w:t xml:space="preserve"> </w:t>
      </w:r>
      <w:r w:rsidRPr="004C5FD1">
        <w:t>је</w:t>
      </w:r>
      <w:r w:rsidR="00AA2FE3" w:rsidRPr="004C5FD1">
        <w:t xml:space="preserve"> </w:t>
      </w:r>
      <w:r w:rsidRPr="004C5FD1">
        <w:t>подесити</w:t>
      </w:r>
      <w:r w:rsidR="00AA2FE3" w:rsidRPr="004C5FD1">
        <w:t xml:space="preserve"> </w:t>
      </w:r>
      <w:r w:rsidRPr="004C5FD1">
        <w:t>следеће</w:t>
      </w:r>
      <w:r w:rsidR="00AA2FE3" w:rsidRPr="004C5FD1">
        <w:t xml:space="preserve"> </w:t>
      </w:r>
      <w:r w:rsidRPr="004C5FD1">
        <w:t>параметре</w:t>
      </w:r>
      <w:r w:rsidR="00AA2FE3" w:rsidRPr="004C5FD1">
        <w:t xml:space="preserve"> </w:t>
      </w:r>
      <w:r w:rsidRPr="004C5FD1">
        <w:t>за</w:t>
      </w:r>
      <w:r w:rsidR="00AA2FE3" w:rsidRPr="004C5FD1">
        <w:t xml:space="preserve"> </w:t>
      </w:r>
      <w:r w:rsidRPr="004C5FD1">
        <w:t>параграф</w:t>
      </w:r>
      <w:r w:rsidR="00AA2FE3" w:rsidRPr="004C5FD1">
        <w:t>:</w:t>
      </w:r>
    </w:p>
    <w:p w:rsidR="00FE2134" w:rsidRPr="004C5FD1" w:rsidRDefault="00657309" w:rsidP="00BD3610">
      <w:pPr>
        <w:pStyle w:val="Osnovnitekst"/>
      </w:pPr>
      <w:r w:rsidRPr="004C5FD1">
        <w:rPr>
          <w:u w:val="single"/>
        </w:rPr>
        <w:lastRenderedPageBreak/>
        <w:t>General</w:t>
      </w:r>
      <w:r w:rsidR="00FE2134" w:rsidRPr="004C5FD1">
        <w:t xml:space="preserve">: </w:t>
      </w:r>
      <w:r w:rsidRPr="004C5FD1">
        <w:t>Alignment</w:t>
      </w:r>
      <w:r w:rsidR="00FE2134" w:rsidRPr="004C5FD1">
        <w:t xml:space="preserve">: </w:t>
      </w:r>
      <w:r w:rsidRPr="004C5FD1">
        <w:t>Centered</w:t>
      </w:r>
      <w:r w:rsidR="00FE2134" w:rsidRPr="004C5FD1">
        <w:t xml:space="preserve">, </w:t>
      </w:r>
      <w:r w:rsidRPr="004C5FD1">
        <w:t>Outline</w:t>
      </w:r>
      <w:r w:rsidR="00FE2134" w:rsidRPr="004C5FD1">
        <w:t xml:space="preserve"> </w:t>
      </w:r>
      <w:r w:rsidRPr="004C5FD1">
        <w:t>level</w:t>
      </w:r>
      <w:r w:rsidR="00FE2134" w:rsidRPr="004C5FD1">
        <w:t xml:space="preserve">: </w:t>
      </w:r>
      <w:r w:rsidRPr="004C5FD1">
        <w:t>Bod</w:t>
      </w:r>
      <w:r w:rsidR="00FE2134" w:rsidRPr="004C5FD1">
        <w:t xml:space="preserve">y </w:t>
      </w:r>
      <w:r w:rsidRPr="004C5FD1">
        <w:t>te</w:t>
      </w:r>
      <w:r w:rsidR="00FE2134" w:rsidRPr="004C5FD1">
        <w:t>x</w:t>
      </w:r>
      <w:r w:rsidRPr="004C5FD1">
        <w:t>t</w:t>
      </w:r>
    </w:p>
    <w:p w:rsidR="00FE2134" w:rsidRPr="004C5FD1" w:rsidRDefault="00657309" w:rsidP="00BD3610">
      <w:pPr>
        <w:pStyle w:val="Osnovnitekst"/>
      </w:pPr>
      <w:r w:rsidRPr="004C5FD1">
        <w:rPr>
          <w:u w:val="single"/>
        </w:rPr>
        <w:t>Indentation</w:t>
      </w:r>
      <w:r w:rsidR="00FE2134" w:rsidRPr="004C5FD1">
        <w:t xml:space="preserve">: </w:t>
      </w:r>
      <w:r w:rsidRPr="004C5FD1">
        <w:t>Left</w:t>
      </w:r>
      <w:r w:rsidR="00FE2134" w:rsidRPr="004C5FD1">
        <w:t xml:space="preserve">: 0 </w:t>
      </w:r>
      <w:r w:rsidRPr="004C5FD1">
        <w:t>cm</w:t>
      </w:r>
      <w:r w:rsidR="00FE2134" w:rsidRPr="004C5FD1">
        <w:t xml:space="preserve">, </w:t>
      </w:r>
      <w:r w:rsidRPr="004C5FD1">
        <w:t>Right</w:t>
      </w:r>
      <w:r w:rsidR="00FE2134" w:rsidRPr="004C5FD1">
        <w:t xml:space="preserve">: 0 </w:t>
      </w:r>
      <w:r w:rsidRPr="004C5FD1">
        <w:t>cm</w:t>
      </w:r>
      <w:r w:rsidR="00FE2134" w:rsidRPr="004C5FD1">
        <w:t xml:space="preserve">, </w:t>
      </w:r>
      <w:r w:rsidRPr="004C5FD1">
        <w:t>Special</w:t>
      </w:r>
      <w:r w:rsidR="00FE2134" w:rsidRPr="004C5FD1">
        <w:t>: (</w:t>
      </w:r>
      <w:r w:rsidRPr="004C5FD1">
        <w:t>none</w:t>
      </w:r>
      <w:r w:rsidR="00FE2134" w:rsidRPr="004C5FD1">
        <w:t>)</w:t>
      </w:r>
    </w:p>
    <w:p w:rsidR="00FE2134" w:rsidRPr="004C5FD1" w:rsidRDefault="00657309" w:rsidP="00BD3610">
      <w:pPr>
        <w:pStyle w:val="Osnovnitekst"/>
      </w:pPr>
      <w:r w:rsidRPr="004C5FD1">
        <w:rPr>
          <w:u w:val="single"/>
        </w:rPr>
        <w:t>Spacing</w:t>
      </w:r>
      <w:r w:rsidR="00FE2134" w:rsidRPr="004C5FD1">
        <w:t xml:space="preserve">: </w:t>
      </w:r>
      <w:r w:rsidRPr="004C5FD1">
        <w:t>Before</w:t>
      </w:r>
      <w:r w:rsidR="00FE2134" w:rsidRPr="004C5FD1">
        <w:t xml:space="preserve">: 8 </w:t>
      </w:r>
      <w:r w:rsidRPr="004C5FD1">
        <w:t>pt</w:t>
      </w:r>
      <w:r w:rsidR="00FE2134" w:rsidRPr="004C5FD1">
        <w:t xml:space="preserve">, </w:t>
      </w:r>
      <w:r w:rsidRPr="004C5FD1">
        <w:t>After</w:t>
      </w:r>
      <w:r w:rsidR="00FE2134" w:rsidRPr="004C5FD1">
        <w:t xml:space="preserve">: 8 </w:t>
      </w:r>
      <w:r w:rsidRPr="004C5FD1">
        <w:t>pt</w:t>
      </w:r>
      <w:r w:rsidR="00FE2134" w:rsidRPr="004C5FD1">
        <w:t xml:space="preserve">, </w:t>
      </w:r>
      <w:r w:rsidRPr="004C5FD1">
        <w:t>Line</w:t>
      </w:r>
      <w:r w:rsidR="00FE2134" w:rsidRPr="004C5FD1">
        <w:t xml:space="preserve"> </w:t>
      </w:r>
      <w:r w:rsidRPr="004C5FD1">
        <w:t>spacing</w:t>
      </w:r>
      <w:r w:rsidR="00FE2134" w:rsidRPr="004C5FD1">
        <w:t xml:space="preserve">: </w:t>
      </w:r>
      <w:r w:rsidRPr="004C5FD1">
        <w:t>Single</w:t>
      </w:r>
    </w:p>
    <w:p w:rsidR="007F2F77" w:rsidRPr="004C5FD1" w:rsidRDefault="006412E1" w:rsidP="007F2F77">
      <w:pPr>
        <w:pStyle w:val="Prilog-IIInivonaslova"/>
      </w:pPr>
      <w:bookmarkStart w:id="78" w:name="_Toc254342934"/>
      <w:bookmarkStart w:id="79" w:name="_Toc175249037"/>
      <w:r w:rsidRPr="004C5FD1">
        <w:t>Назив</w:t>
      </w:r>
      <w:r w:rsidR="00FE2134" w:rsidRPr="004C5FD1">
        <w:t xml:space="preserve"> </w:t>
      </w:r>
      <w:r w:rsidRPr="004C5FD1">
        <w:t>и</w:t>
      </w:r>
      <w:r w:rsidR="00FE2134" w:rsidRPr="004C5FD1">
        <w:t xml:space="preserve"> </w:t>
      </w:r>
      <w:r w:rsidRPr="004C5FD1">
        <w:t>нумерација</w:t>
      </w:r>
      <w:r w:rsidR="00FE2134" w:rsidRPr="004C5FD1">
        <w:t xml:space="preserve"> </w:t>
      </w:r>
      <w:r w:rsidRPr="004C5FD1">
        <w:t>слике</w:t>
      </w:r>
      <w:bookmarkEnd w:id="78"/>
      <w:bookmarkEnd w:id="79"/>
    </w:p>
    <w:p w:rsidR="00AA2FE3" w:rsidRPr="004C5FD1" w:rsidRDefault="006412E1" w:rsidP="00BD3610">
      <w:pPr>
        <w:pStyle w:val="Osnovnitekst"/>
      </w:pPr>
      <w:r w:rsidRPr="004C5FD1">
        <w:t>Редни</w:t>
      </w:r>
      <w:r w:rsidR="00FE2134" w:rsidRPr="004C5FD1">
        <w:t xml:space="preserve"> </w:t>
      </w:r>
      <w:r w:rsidRPr="004C5FD1">
        <w:t>број</w:t>
      </w:r>
      <w:r w:rsidR="00FE2134" w:rsidRPr="004C5FD1">
        <w:t xml:space="preserve"> </w:t>
      </w:r>
      <w:r w:rsidRPr="004C5FD1">
        <w:t>и</w:t>
      </w:r>
      <w:r w:rsidR="00FE2134" w:rsidRPr="004C5FD1">
        <w:t xml:space="preserve"> </w:t>
      </w:r>
      <w:r w:rsidRPr="004C5FD1">
        <w:t>назив</w:t>
      </w:r>
      <w:r w:rsidR="00FE2134" w:rsidRPr="004C5FD1">
        <w:t xml:space="preserve"> </w:t>
      </w:r>
      <w:r w:rsidRPr="004C5FD1">
        <w:t>слике</w:t>
      </w:r>
      <w:r w:rsidR="00FE2134" w:rsidRPr="004C5FD1">
        <w:t xml:space="preserve"> </w:t>
      </w:r>
      <w:r w:rsidRPr="004C5FD1">
        <w:t>пишу</w:t>
      </w:r>
      <w:r w:rsidR="00FE2134" w:rsidRPr="004C5FD1">
        <w:t xml:space="preserve"> </w:t>
      </w:r>
      <w:r w:rsidRPr="004C5FD1">
        <w:t>се</w:t>
      </w:r>
      <w:r w:rsidR="00FE2134" w:rsidRPr="004C5FD1">
        <w:t xml:space="preserve"> </w:t>
      </w:r>
      <w:r w:rsidRPr="004C5FD1">
        <w:t>стилом</w:t>
      </w:r>
      <w:r w:rsidR="00A14EB5" w:rsidRPr="004C5FD1">
        <w:t xml:space="preserve"> </w:t>
      </w:r>
      <w:r w:rsidR="00DB0F7D" w:rsidRPr="004C5FD1">
        <w:rPr>
          <w:u w:val="single"/>
        </w:rPr>
        <w:t>Oznaka</w:t>
      </w:r>
      <w:r w:rsidR="00A14EB5" w:rsidRPr="004C5FD1">
        <w:rPr>
          <w:u w:val="single"/>
        </w:rPr>
        <w:t xml:space="preserve"> </w:t>
      </w:r>
      <w:r w:rsidR="00DB0F7D" w:rsidRPr="004C5FD1">
        <w:rPr>
          <w:u w:val="single"/>
        </w:rPr>
        <w:t>slike</w:t>
      </w:r>
      <w:r w:rsidR="00AA2FE3" w:rsidRPr="004C5FD1">
        <w:t xml:space="preserve">. </w:t>
      </w:r>
      <w:r w:rsidRPr="004C5FD1">
        <w:t>Овај</w:t>
      </w:r>
      <w:r w:rsidR="00AA2FE3" w:rsidRPr="004C5FD1">
        <w:t xml:space="preserve"> </w:t>
      </w:r>
      <w:r w:rsidRPr="004C5FD1">
        <w:t>стил</w:t>
      </w:r>
      <w:r w:rsidR="00AA2FE3" w:rsidRPr="004C5FD1">
        <w:t xml:space="preserve"> </w:t>
      </w:r>
      <w:r w:rsidRPr="004C5FD1">
        <w:t>заснован</w:t>
      </w:r>
      <w:r w:rsidR="00AA2FE3" w:rsidRPr="004C5FD1">
        <w:t xml:space="preserve"> </w:t>
      </w:r>
      <w:r w:rsidRPr="004C5FD1">
        <w:t>је</w:t>
      </w:r>
      <w:r w:rsidR="00AA2FE3" w:rsidRPr="004C5FD1">
        <w:t xml:space="preserve"> </w:t>
      </w:r>
      <w:r w:rsidRPr="004C5FD1">
        <w:t>на</w:t>
      </w:r>
      <w:r w:rsidR="00AA2FE3" w:rsidRPr="004C5FD1">
        <w:t xml:space="preserve"> </w:t>
      </w:r>
      <w:r w:rsidRPr="004C5FD1">
        <w:t>стилу</w:t>
      </w:r>
      <w:r w:rsidR="00AA2FE3" w:rsidRPr="004C5FD1">
        <w:t xml:space="preserve"> </w:t>
      </w:r>
      <w:r w:rsidR="00657309" w:rsidRPr="004C5FD1">
        <w:rPr>
          <w:i/>
          <w:u w:val="single"/>
        </w:rPr>
        <w:t>Caption</w:t>
      </w:r>
      <w:r w:rsidR="00AA2FE3" w:rsidRPr="004C5FD1">
        <w:rPr>
          <w:i/>
        </w:rPr>
        <w:t xml:space="preserve"> </w:t>
      </w:r>
      <w:r w:rsidRPr="004C5FD1">
        <w:t>из</w:t>
      </w:r>
      <w:r w:rsidR="00AA2FE3" w:rsidRPr="004C5FD1">
        <w:t xml:space="preserve"> </w:t>
      </w:r>
      <w:r w:rsidR="00657309" w:rsidRPr="004C5FD1">
        <w:rPr>
          <w:i/>
        </w:rPr>
        <w:t>Normal</w:t>
      </w:r>
      <w:r w:rsidR="00AA2FE3" w:rsidRPr="004C5FD1">
        <w:rPr>
          <w:i/>
        </w:rPr>
        <w:t>.</w:t>
      </w:r>
      <w:r w:rsidR="00657309" w:rsidRPr="004C5FD1">
        <w:rPr>
          <w:i/>
        </w:rPr>
        <w:t>dot</w:t>
      </w:r>
      <w:r w:rsidR="00AA2FE3" w:rsidRPr="004C5FD1">
        <w:t xml:space="preserve">. </w:t>
      </w:r>
      <w:r w:rsidRPr="004C5FD1">
        <w:t>Следећи</w:t>
      </w:r>
      <w:r w:rsidR="00AA2FE3" w:rsidRPr="004C5FD1">
        <w:t xml:space="preserve"> </w:t>
      </w:r>
      <w:r w:rsidR="00FC3313" w:rsidRPr="004C5FD1">
        <w:t xml:space="preserve">параграф </w:t>
      </w:r>
      <w:r w:rsidRPr="004C5FD1">
        <w:t>треба</w:t>
      </w:r>
      <w:r w:rsidR="00AA2FE3" w:rsidRPr="004C5FD1">
        <w:t xml:space="preserve"> </w:t>
      </w:r>
      <w:r w:rsidRPr="004C5FD1">
        <w:t>да</w:t>
      </w:r>
      <w:r w:rsidR="00A14EB5" w:rsidRPr="004C5FD1">
        <w:t xml:space="preserve"> </w:t>
      </w:r>
      <w:r w:rsidRPr="004C5FD1">
        <w:t>је</w:t>
      </w:r>
      <w:r w:rsidR="00A14EB5" w:rsidRPr="004C5FD1">
        <w:t xml:space="preserve"> </w:t>
      </w:r>
      <w:r w:rsidRPr="004C5FD1">
        <w:t>писан</w:t>
      </w:r>
      <w:r w:rsidR="00A14EB5" w:rsidRPr="004C5FD1">
        <w:t xml:space="preserve"> </w:t>
      </w:r>
      <w:r w:rsidRPr="004C5FD1">
        <w:t>стилом</w:t>
      </w:r>
      <w:r w:rsidR="00A14EB5" w:rsidRPr="004C5FD1">
        <w:t xml:space="preserve"> </w:t>
      </w:r>
      <w:r w:rsidR="00DB0F7D" w:rsidRPr="004C5FD1">
        <w:rPr>
          <w:u w:val="single"/>
        </w:rPr>
        <w:t>Osnovni tekst</w:t>
      </w:r>
      <w:r w:rsidR="00AA2FE3" w:rsidRPr="004C5FD1">
        <w:t xml:space="preserve">. </w:t>
      </w:r>
      <w:r w:rsidRPr="004C5FD1">
        <w:t>Потребно</w:t>
      </w:r>
      <w:r w:rsidR="00AA2FE3" w:rsidRPr="004C5FD1">
        <w:t xml:space="preserve"> </w:t>
      </w:r>
      <w:r w:rsidRPr="004C5FD1">
        <w:t>је</w:t>
      </w:r>
      <w:r w:rsidR="00AA2FE3" w:rsidRPr="004C5FD1">
        <w:t xml:space="preserve"> </w:t>
      </w:r>
      <w:r w:rsidRPr="004C5FD1">
        <w:t>подесити</w:t>
      </w:r>
      <w:r w:rsidR="00AA2FE3" w:rsidRPr="004C5FD1">
        <w:t xml:space="preserve"> </w:t>
      </w:r>
      <w:r w:rsidRPr="004C5FD1">
        <w:t>следеће</w:t>
      </w:r>
      <w:r w:rsidR="00AA2FE3" w:rsidRPr="004C5FD1">
        <w:t xml:space="preserve"> </w:t>
      </w:r>
      <w:r w:rsidRPr="004C5FD1">
        <w:t>параметре</w:t>
      </w:r>
      <w:r w:rsidR="00AA2FE3" w:rsidRPr="004C5FD1">
        <w:t>:</w:t>
      </w:r>
    </w:p>
    <w:p w:rsidR="00AA2FE3" w:rsidRPr="004C5FD1" w:rsidRDefault="006412E1" w:rsidP="00AA2FE3">
      <w:pPr>
        <w:pStyle w:val="Prilog-IVnivonaslova"/>
      </w:pPr>
      <w:r w:rsidRPr="004C5FD1">
        <w:t>Фонт</w:t>
      </w:r>
    </w:p>
    <w:p w:rsidR="00AA2FE3" w:rsidRPr="004C5FD1" w:rsidRDefault="00AA2FE3" w:rsidP="00BD3610">
      <w:pPr>
        <w:pStyle w:val="Osnovnitekst"/>
      </w:pPr>
      <w:r w:rsidRPr="004C5FD1">
        <w:t xml:space="preserve"> </w:t>
      </w:r>
      <w:r w:rsidR="006412E1" w:rsidRPr="004C5FD1">
        <w:t>Подесити</w:t>
      </w:r>
      <w:r w:rsidR="00FE2134" w:rsidRPr="004C5FD1">
        <w:t xml:space="preserve"> </w:t>
      </w:r>
      <w:r w:rsidR="006412E1" w:rsidRPr="004C5FD1">
        <w:t>фонт</w:t>
      </w:r>
      <w:r w:rsidR="00FE2134" w:rsidRPr="004C5FD1">
        <w:t xml:space="preserve"> </w:t>
      </w:r>
      <w:r w:rsidR="006412E1" w:rsidRPr="004C5FD1">
        <w:t>на</w:t>
      </w:r>
      <w:r w:rsidR="00FE2134" w:rsidRPr="004C5FD1">
        <w:t xml:space="preserve"> </w:t>
      </w:r>
      <w:r w:rsidR="006412E1" w:rsidRPr="004C5FD1">
        <w:t>величину</w:t>
      </w:r>
      <w:r w:rsidR="00FE2134" w:rsidRPr="004C5FD1">
        <w:t xml:space="preserve"> 10 </w:t>
      </w:r>
      <w:r w:rsidR="00657309" w:rsidRPr="004C5FD1">
        <w:t>pt</w:t>
      </w:r>
      <w:r w:rsidR="00FE2134" w:rsidRPr="004C5FD1">
        <w:t xml:space="preserve">, </w:t>
      </w:r>
      <w:r w:rsidR="000A46C2" w:rsidRPr="004C5FD1">
        <w:rPr>
          <w:b/>
        </w:rPr>
        <w:t>bold</w:t>
      </w:r>
      <w:r w:rsidRPr="004C5FD1">
        <w:t>.</w:t>
      </w:r>
    </w:p>
    <w:p w:rsidR="00AA2FE3" w:rsidRPr="004C5FD1" w:rsidRDefault="006412E1" w:rsidP="00AA2FE3">
      <w:pPr>
        <w:pStyle w:val="Prilog-IVnivonaslova"/>
      </w:pPr>
      <w:r w:rsidRPr="004C5FD1">
        <w:t>Параграф</w:t>
      </w:r>
    </w:p>
    <w:p w:rsidR="00FE2134" w:rsidRPr="004C5FD1" w:rsidRDefault="00657309" w:rsidP="00BD3610">
      <w:pPr>
        <w:pStyle w:val="Osnovnitekst"/>
        <w:rPr>
          <w:i/>
        </w:rPr>
      </w:pPr>
      <w:r w:rsidRPr="004C5FD1">
        <w:rPr>
          <w:i/>
          <w:u w:val="single"/>
        </w:rPr>
        <w:t>General</w:t>
      </w:r>
      <w:r w:rsidR="00FE2134" w:rsidRPr="004C5FD1">
        <w:rPr>
          <w:i/>
        </w:rPr>
        <w:t xml:space="preserve">: </w:t>
      </w:r>
      <w:r w:rsidRPr="004C5FD1">
        <w:rPr>
          <w:i/>
        </w:rPr>
        <w:t>Alignment</w:t>
      </w:r>
      <w:r w:rsidR="00FE2134" w:rsidRPr="004C5FD1">
        <w:rPr>
          <w:i/>
        </w:rPr>
        <w:t xml:space="preserve">: </w:t>
      </w:r>
      <w:r w:rsidRPr="004C5FD1">
        <w:t>Centered</w:t>
      </w:r>
      <w:r w:rsidR="00FE2134" w:rsidRPr="004C5FD1">
        <w:rPr>
          <w:i/>
        </w:rPr>
        <w:t xml:space="preserve">, </w:t>
      </w:r>
      <w:r w:rsidRPr="004C5FD1">
        <w:rPr>
          <w:i/>
        </w:rPr>
        <w:t>Outline</w:t>
      </w:r>
      <w:r w:rsidR="00FE2134" w:rsidRPr="004C5FD1">
        <w:rPr>
          <w:i/>
        </w:rPr>
        <w:t xml:space="preserve"> </w:t>
      </w:r>
      <w:r w:rsidRPr="004C5FD1">
        <w:rPr>
          <w:i/>
        </w:rPr>
        <w:t>level</w:t>
      </w:r>
      <w:r w:rsidR="00FE2134" w:rsidRPr="004C5FD1">
        <w:rPr>
          <w:i/>
        </w:rPr>
        <w:t xml:space="preserve">: </w:t>
      </w:r>
      <w:r w:rsidRPr="004C5FD1">
        <w:t>Bod</w:t>
      </w:r>
      <w:r w:rsidR="00FE2134" w:rsidRPr="004C5FD1">
        <w:t xml:space="preserve">y </w:t>
      </w:r>
      <w:r w:rsidRPr="004C5FD1">
        <w:t>te</w:t>
      </w:r>
      <w:r w:rsidR="00FE2134" w:rsidRPr="004C5FD1">
        <w:t>x</w:t>
      </w:r>
      <w:r w:rsidRPr="004C5FD1">
        <w:t>t</w:t>
      </w:r>
    </w:p>
    <w:p w:rsidR="00FE2134" w:rsidRPr="004C5FD1" w:rsidRDefault="00657309" w:rsidP="00BD3610">
      <w:pPr>
        <w:pStyle w:val="Osnovnitekst"/>
      </w:pPr>
      <w:r w:rsidRPr="004C5FD1">
        <w:rPr>
          <w:i/>
          <w:u w:val="single"/>
        </w:rPr>
        <w:t>Indentation</w:t>
      </w:r>
      <w:r w:rsidR="00FE2134" w:rsidRPr="004C5FD1">
        <w:rPr>
          <w:i/>
        </w:rPr>
        <w:t xml:space="preserve">: </w:t>
      </w:r>
      <w:r w:rsidRPr="004C5FD1">
        <w:rPr>
          <w:i/>
        </w:rPr>
        <w:t>Left</w:t>
      </w:r>
      <w:r w:rsidR="00FE2134" w:rsidRPr="004C5FD1">
        <w:rPr>
          <w:i/>
        </w:rPr>
        <w:t xml:space="preserve">: </w:t>
      </w:r>
      <w:r w:rsidR="00FE2134" w:rsidRPr="004C5FD1">
        <w:t xml:space="preserve">0 </w:t>
      </w:r>
      <w:r w:rsidRPr="004C5FD1">
        <w:t>cm</w:t>
      </w:r>
      <w:r w:rsidR="00FE2134" w:rsidRPr="004C5FD1">
        <w:t xml:space="preserve">, </w:t>
      </w:r>
      <w:r w:rsidRPr="004C5FD1">
        <w:rPr>
          <w:i/>
        </w:rPr>
        <w:t>Right</w:t>
      </w:r>
      <w:r w:rsidR="00FE2134" w:rsidRPr="004C5FD1">
        <w:rPr>
          <w:i/>
        </w:rPr>
        <w:t>:</w:t>
      </w:r>
      <w:r w:rsidR="00FE2134" w:rsidRPr="004C5FD1">
        <w:t xml:space="preserve"> 0 </w:t>
      </w:r>
      <w:r w:rsidRPr="004C5FD1">
        <w:t>cm</w:t>
      </w:r>
      <w:r w:rsidR="00FE2134" w:rsidRPr="004C5FD1">
        <w:t>,</w:t>
      </w:r>
      <w:r w:rsidR="00FE2134" w:rsidRPr="004C5FD1">
        <w:rPr>
          <w:i/>
        </w:rPr>
        <w:t xml:space="preserve"> </w:t>
      </w:r>
      <w:r w:rsidRPr="004C5FD1">
        <w:rPr>
          <w:i/>
        </w:rPr>
        <w:t>Special</w:t>
      </w:r>
      <w:r w:rsidR="00FE2134" w:rsidRPr="004C5FD1">
        <w:rPr>
          <w:i/>
        </w:rPr>
        <w:t>:</w:t>
      </w:r>
      <w:r w:rsidR="00FE2134" w:rsidRPr="004C5FD1">
        <w:t xml:space="preserve"> (</w:t>
      </w:r>
      <w:r w:rsidRPr="004C5FD1">
        <w:t>none</w:t>
      </w:r>
      <w:r w:rsidR="00FE2134" w:rsidRPr="004C5FD1">
        <w:t>)</w:t>
      </w:r>
    </w:p>
    <w:p w:rsidR="00FE2134" w:rsidRPr="004C5FD1" w:rsidRDefault="00657309" w:rsidP="00BD3610">
      <w:pPr>
        <w:pStyle w:val="Osnovnitekst"/>
      </w:pPr>
      <w:r w:rsidRPr="004C5FD1">
        <w:rPr>
          <w:i/>
          <w:u w:val="single"/>
        </w:rPr>
        <w:t>Spacing</w:t>
      </w:r>
      <w:r w:rsidR="00FE2134" w:rsidRPr="004C5FD1">
        <w:rPr>
          <w:i/>
        </w:rPr>
        <w:t xml:space="preserve">: </w:t>
      </w:r>
      <w:r w:rsidRPr="004C5FD1">
        <w:rPr>
          <w:i/>
        </w:rPr>
        <w:t>Before</w:t>
      </w:r>
      <w:r w:rsidR="00FE2134" w:rsidRPr="004C5FD1">
        <w:rPr>
          <w:i/>
        </w:rPr>
        <w:t xml:space="preserve">: </w:t>
      </w:r>
      <w:r w:rsidR="00AA2FE3" w:rsidRPr="004C5FD1">
        <w:t>6</w:t>
      </w:r>
      <w:r w:rsidR="00FE2134" w:rsidRPr="004C5FD1">
        <w:t xml:space="preserve"> </w:t>
      </w:r>
      <w:r w:rsidRPr="004C5FD1">
        <w:t>pt</w:t>
      </w:r>
      <w:r w:rsidR="00FE2134" w:rsidRPr="004C5FD1">
        <w:t xml:space="preserve">, </w:t>
      </w:r>
      <w:r w:rsidRPr="004C5FD1">
        <w:rPr>
          <w:i/>
        </w:rPr>
        <w:t>After</w:t>
      </w:r>
      <w:r w:rsidR="00FE2134" w:rsidRPr="004C5FD1">
        <w:rPr>
          <w:i/>
        </w:rPr>
        <w:t xml:space="preserve">: </w:t>
      </w:r>
      <w:r w:rsidR="00FE2134" w:rsidRPr="004C5FD1">
        <w:t xml:space="preserve">8 </w:t>
      </w:r>
      <w:r w:rsidRPr="004C5FD1">
        <w:t>pt</w:t>
      </w:r>
      <w:r w:rsidR="00FE2134" w:rsidRPr="004C5FD1">
        <w:t xml:space="preserve">, </w:t>
      </w:r>
      <w:r w:rsidRPr="004C5FD1">
        <w:rPr>
          <w:i/>
        </w:rPr>
        <w:t>Line</w:t>
      </w:r>
      <w:r w:rsidR="00FE2134" w:rsidRPr="004C5FD1">
        <w:rPr>
          <w:i/>
        </w:rPr>
        <w:t xml:space="preserve"> </w:t>
      </w:r>
      <w:r w:rsidRPr="004C5FD1">
        <w:rPr>
          <w:i/>
        </w:rPr>
        <w:t>spacing</w:t>
      </w:r>
      <w:r w:rsidR="00FE2134" w:rsidRPr="004C5FD1">
        <w:rPr>
          <w:i/>
        </w:rPr>
        <w:t>:</w:t>
      </w:r>
      <w:r w:rsidR="00FE2134" w:rsidRPr="004C5FD1">
        <w:t xml:space="preserve"> </w:t>
      </w:r>
      <w:r w:rsidRPr="004C5FD1">
        <w:t>Single</w:t>
      </w:r>
    </w:p>
    <w:p w:rsidR="00AA2FE3" w:rsidRPr="004C5FD1" w:rsidRDefault="006412E1" w:rsidP="00AA2FE3">
      <w:pPr>
        <w:pStyle w:val="Prilog-IVnivonaslova"/>
      </w:pPr>
      <w:r w:rsidRPr="004C5FD1">
        <w:t>Језик</w:t>
      </w:r>
    </w:p>
    <w:p w:rsidR="00AA2FE3" w:rsidRPr="004C5FD1" w:rsidRDefault="006412E1" w:rsidP="00AA2FE3">
      <w:pPr>
        <w:pStyle w:val="Osnovnitekst"/>
      </w:pPr>
      <w:r w:rsidRPr="004C5FD1">
        <w:t>Подразумевани</w:t>
      </w:r>
      <w:r w:rsidR="00AA2FE3" w:rsidRPr="004C5FD1">
        <w:t xml:space="preserve"> </w:t>
      </w:r>
      <w:r w:rsidRPr="004C5FD1">
        <w:t>језик</w:t>
      </w:r>
      <w:r w:rsidR="00AA2FE3" w:rsidRPr="004C5FD1">
        <w:t xml:space="preserve"> </w:t>
      </w:r>
      <w:r w:rsidRPr="004C5FD1">
        <w:t>је</w:t>
      </w:r>
      <w:r w:rsidR="00AA2FE3" w:rsidRPr="004C5FD1">
        <w:t xml:space="preserve"> </w:t>
      </w:r>
      <w:r w:rsidRPr="004C5FD1">
        <w:t>као</w:t>
      </w:r>
      <w:r w:rsidR="00AA2FE3" w:rsidRPr="004C5FD1">
        <w:t xml:space="preserve"> </w:t>
      </w:r>
      <w:r w:rsidRPr="004C5FD1">
        <w:t>и</w:t>
      </w:r>
      <w:r w:rsidR="00AA2FE3" w:rsidRPr="004C5FD1">
        <w:t xml:space="preserve"> </w:t>
      </w:r>
      <w:r w:rsidRPr="004C5FD1">
        <w:t>до</w:t>
      </w:r>
      <w:r w:rsidR="00AA2FE3" w:rsidRPr="004C5FD1">
        <w:t xml:space="preserve"> </w:t>
      </w:r>
      <w:r w:rsidRPr="004C5FD1">
        <w:t>сада</w:t>
      </w:r>
      <w:r w:rsidR="00AA2FE3" w:rsidRPr="004C5FD1">
        <w:t xml:space="preserve"> </w:t>
      </w:r>
      <w:r w:rsidR="00657309" w:rsidRPr="004C5FD1">
        <w:rPr>
          <w:i/>
        </w:rPr>
        <w:t xml:space="preserve">Serbian(Latin) </w:t>
      </w:r>
      <w:r w:rsidR="00657309" w:rsidRPr="004C5FD1">
        <w:t xml:space="preserve">или </w:t>
      </w:r>
      <w:r w:rsidR="00657309" w:rsidRPr="004C5FD1">
        <w:rPr>
          <w:i/>
        </w:rPr>
        <w:t>Serbian(Latin, Serbia)</w:t>
      </w:r>
      <w:r w:rsidR="00AA2FE3" w:rsidRPr="004C5FD1">
        <w:t>.</w:t>
      </w:r>
    </w:p>
    <w:p w:rsidR="00FE2134" w:rsidRPr="004C5FD1" w:rsidRDefault="006412E1" w:rsidP="001F70F3">
      <w:pPr>
        <w:pStyle w:val="Prilog-IInivonaslova"/>
      </w:pPr>
      <w:bookmarkStart w:id="80" w:name="_Toc254342935"/>
      <w:bookmarkStart w:id="81" w:name="_Toc175249038"/>
      <w:r w:rsidRPr="004C5FD1">
        <w:t>Табеле</w:t>
      </w:r>
      <w:bookmarkEnd w:id="80"/>
      <w:bookmarkEnd w:id="81"/>
    </w:p>
    <w:p w:rsidR="00FE2134" w:rsidRPr="004C5FD1" w:rsidRDefault="006412E1" w:rsidP="007F2F77">
      <w:pPr>
        <w:pStyle w:val="Prilog-IIInivonaslova"/>
      </w:pPr>
      <w:bookmarkStart w:id="82" w:name="_Toc254342936"/>
      <w:bookmarkStart w:id="83" w:name="_Toc175249039"/>
      <w:r w:rsidRPr="004C5FD1">
        <w:t>Позиционирање</w:t>
      </w:r>
      <w:r w:rsidR="00FE2134" w:rsidRPr="004C5FD1">
        <w:t xml:space="preserve"> </w:t>
      </w:r>
      <w:r w:rsidRPr="004C5FD1">
        <w:t>и</w:t>
      </w:r>
      <w:r w:rsidR="00FE2134" w:rsidRPr="004C5FD1">
        <w:t xml:space="preserve"> </w:t>
      </w:r>
      <w:r w:rsidRPr="004C5FD1">
        <w:t>изглед</w:t>
      </w:r>
      <w:r w:rsidR="00FE2134" w:rsidRPr="004C5FD1">
        <w:t xml:space="preserve"> </w:t>
      </w:r>
      <w:r w:rsidRPr="004C5FD1">
        <w:t>табеле</w:t>
      </w:r>
      <w:bookmarkEnd w:id="82"/>
      <w:bookmarkEnd w:id="83"/>
    </w:p>
    <w:p w:rsidR="00FE2134" w:rsidRPr="004C5FD1" w:rsidRDefault="006412E1" w:rsidP="00BD3610">
      <w:pPr>
        <w:pStyle w:val="Osnovnitekst"/>
      </w:pPr>
      <w:r w:rsidRPr="004C5FD1">
        <w:t>Табеле</w:t>
      </w:r>
      <w:r w:rsidR="00FE2134" w:rsidRPr="004C5FD1">
        <w:t xml:space="preserve"> </w:t>
      </w:r>
      <w:r w:rsidRPr="004C5FD1">
        <w:t>треба</w:t>
      </w:r>
      <w:r w:rsidR="00FE2134" w:rsidRPr="004C5FD1">
        <w:t xml:space="preserve"> </w:t>
      </w:r>
      <w:r w:rsidRPr="004C5FD1">
        <w:t>центрирати</w:t>
      </w:r>
      <w:r w:rsidR="00FE2134" w:rsidRPr="004C5FD1">
        <w:t xml:space="preserve"> </w:t>
      </w:r>
      <w:r w:rsidRPr="004C5FD1">
        <w:t>на</w:t>
      </w:r>
      <w:r w:rsidR="00FE2134" w:rsidRPr="004C5FD1">
        <w:t xml:space="preserve"> </w:t>
      </w:r>
      <w:r w:rsidRPr="004C5FD1">
        <w:t>страници</w:t>
      </w:r>
      <w:r w:rsidR="00FE2134" w:rsidRPr="004C5FD1">
        <w:t xml:space="preserve">, </w:t>
      </w:r>
      <w:r w:rsidRPr="004C5FD1">
        <w:t>и</w:t>
      </w:r>
      <w:r w:rsidR="00FE2134" w:rsidRPr="004C5FD1">
        <w:t xml:space="preserve"> </w:t>
      </w:r>
      <w:r w:rsidRPr="004C5FD1">
        <w:t>не</w:t>
      </w:r>
      <w:r w:rsidR="00FE2134" w:rsidRPr="004C5FD1">
        <w:t xml:space="preserve"> </w:t>
      </w:r>
      <w:r w:rsidRPr="004C5FD1">
        <w:t>смеју</w:t>
      </w:r>
      <w:r w:rsidR="00FE2134" w:rsidRPr="004C5FD1">
        <w:t xml:space="preserve"> </w:t>
      </w:r>
      <w:r w:rsidRPr="004C5FD1">
        <w:t>да</w:t>
      </w:r>
      <w:r w:rsidR="00FE2134" w:rsidRPr="004C5FD1">
        <w:t xml:space="preserve"> </w:t>
      </w:r>
      <w:r w:rsidRPr="004C5FD1">
        <w:t>прелазе</w:t>
      </w:r>
      <w:r w:rsidR="00FE2134" w:rsidRPr="004C5FD1">
        <w:t xml:space="preserve"> </w:t>
      </w:r>
      <w:r w:rsidRPr="004C5FD1">
        <w:t>ширину</w:t>
      </w:r>
      <w:r w:rsidR="00FE2134" w:rsidRPr="004C5FD1">
        <w:t xml:space="preserve"> </w:t>
      </w:r>
      <w:r w:rsidRPr="004C5FD1">
        <w:t>текста</w:t>
      </w:r>
      <w:r w:rsidR="00FE2134" w:rsidRPr="004C5FD1">
        <w:t xml:space="preserve">. </w:t>
      </w:r>
      <w:r w:rsidRPr="004C5FD1">
        <w:t>Користити</w:t>
      </w:r>
      <w:r w:rsidR="004F3EF3" w:rsidRPr="004C5FD1">
        <w:t xml:space="preserve"> </w:t>
      </w:r>
      <w:r w:rsidRPr="004C5FD1">
        <w:t>стил</w:t>
      </w:r>
      <w:r w:rsidR="004F3EF3" w:rsidRPr="004C5FD1">
        <w:t xml:space="preserve"> </w:t>
      </w:r>
      <w:r w:rsidR="00DB0F7D" w:rsidRPr="004C5FD1">
        <w:rPr>
          <w:u w:val="single"/>
        </w:rPr>
        <w:t>Slike</w:t>
      </w:r>
      <w:r w:rsidR="004F3EF3" w:rsidRPr="004C5FD1">
        <w:rPr>
          <w:u w:val="single"/>
        </w:rPr>
        <w:t>/</w:t>
      </w:r>
      <w:r w:rsidR="00DB0F7D" w:rsidRPr="004C5FD1">
        <w:rPr>
          <w:u w:val="single"/>
        </w:rPr>
        <w:t>Tabele</w:t>
      </w:r>
      <w:r w:rsidR="004F3EF3" w:rsidRPr="004C5FD1">
        <w:t>.</w:t>
      </w:r>
    </w:p>
    <w:p w:rsidR="00FE2134" w:rsidRPr="004C5FD1" w:rsidRDefault="006412E1" w:rsidP="007F2F77">
      <w:pPr>
        <w:pStyle w:val="Prilog-IIInivonaslova"/>
      </w:pPr>
      <w:bookmarkStart w:id="84" w:name="_Toc254342937"/>
      <w:bookmarkStart w:id="85" w:name="_Toc175249040"/>
      <w:r w:rsidRPr="004C5FD1">
        <w:t>Назив</w:t>
      </w:r>
      <w:r w:rsidR="00FE2134" w:rsidRPr="004C5FD1">
        <w:t xml:space="preserve"> </w:t>
      </w:r>
      <w:r w:rsidRPr="004C5FD1">
        <w:t>и</w:t>
      </w:r>
      <w:r w:rsidR="00FE2134" w:rsidRPr="004C5FD1">
        <w:t xml:space="preserve"> </w:t>
      </w:r>
      <w:r w:rsidRPr="004C5FD1">
        <w:t>нумерација</w:t>
      </w:r>
      <w:r w:rsidR="00FE2134" w:rsidRPr="004C5FD1">
        <w:t xml:space="preserve"> </w:t>
      </w:r>
      <w:r w:rsidRPr="004C5FD1">
        <w:t>табеле</w:t>
      </w:r>
      <w:bookmarkEnd w:id="84"/>
      <w:bookmarkEnd w:id="85"/>
    </w:p>
    <w:p w:rsidR="00AB1CAC" w:rsidRPr="004C5FD1" w:rsidRDefault="006412E1" w:rsidP="00BD3610">
      <w:pPr>
        <w:pStyle w:val="Osnovnitekst"/>
      </w:pPr>
      <w:r w:rsidRPr="004C5FD1">
        <w:t>Редни</w:t>
      </w:r>
      <w:r w:rsidR="00FE2134" w:rsidRPr="004C5FD1">
        <w:t xml:space="preserve"> </w:t>
      </w:r>
      <w:r w:rsidRPr="004C5FD1">
        <w:t>број</w:t>
      </w:r>
      <w:r w:rsidR="00FE2134" w:rsidRPr="004C5FD1">
        <w:t xml:space="preserve"> </w:t>
      </w:r>
      <w:r w:rsidRPr="004C5FD1">
        <w:t>и</w:t>
      </w:r>
      <w:r w:rsidR="00FE2134" w:rsidRPr="004C5FD1">
        <w:t xml:space="preserve"> </w:t>
      </w:r>
      <w:r w:rsidRPr="004C5FD1">
        <w:t>назив</w:t>
      </w:r>
      <w:r w:rsidR="00FE2134" w:rsidRPr="004C5FD1">
        <w:t xml:space="preserve"> </w:t>
      </w:r>
      <w:r w:rsidRPr="004C5FD1">
        <w:t>табеле</w:t>
      </w:r>
      <w:r w:rsidR="00FE2134" w:rsidRPr="004C5FD1">
        <w:t xml:space="preserve"> </w:t>
      </w:r>
      <w:r w:rsidRPr="004C5FD1">
        <w:t>пишу</w:t>
      </w:r>
      <w:r w:rsidR="00FE2134" w:rsidRPr="004C5FD1">
        <w:t xml:space="preserve"> </w:t>
      </w:r>
      <w:r w:rsidRPr="004C5FD1">
        <w:t>стилом</w:t>
      </w:r>
      <w:r w:rsidR="00A14EB5" w:rsidRPr="004C5FD1">
        <w:t xml:space="preserve"> </w:t>
      </w:r>
      <w:r w:rsidR="000A46C2" w:rsidRPr="004C5FD1">
        <w:rPr>
          <w:u w:val="single"/>
        </w:rPr>
        <w:t>Oznaka tabele</w:t>
      </w:r>
      <w:r w:rsidR="00AB1CAC" w:rsidRPr="004C5FD1">
        <w:t xml:space="preserve">. </w:t>
      </w:r>
      <w:r w:rsidRPr="004C5FD1">
        <w:t>Овај</w:t>
      </w:r>
      <w:r w:rsidR="00AB1CAC" w:rsidRPr="004C5FD1">
        <w:t xml:space="preserve"> </w:t>
      </w:r>
      <w:r w:rsidRPr="004C5FD1">
        <w:t>стил</w:t>
      </w:r>
      <w:r w:rsidR="00AB1CAC" w:rsidRPr="004C5FD1">
        <w:t xml:space="preserve"> </w:t>
      </w:r>
      <w:r w:rsidRPr="004C5FD1">
        <w:t>заснован</w:t>
      </w:r>
      <w:r w:rsidR="00AB1CAC" w:rsidRPr="004C5FD1">
        <w:t xml:space="preserve"> </w:t>
      </w:r>
      <w:r w:rsidRPr="004C5FD1">
        <w:t>је</w:t>
      </w:r>
      <w:r w:rsidR="00AB1CAC" w:rsidRPr="004C5FD1">
        <w:t xml:space="preserve"> </w:t>
      </w:r>
      <w:r w:rsidRPr="004C5FD1">
        <w:t>на</w:t>
      </w:r>
      <w:r w:rsidR="00AB1CAC" w:rsidRPr="004C5FD1">
        <w:t xml:space="preserve"> </w:t>
      </w:r>
      <w:r w:rsidRPr="004C5FD1">
        <w:t>стилу</w:t>
      </w:r>
      <w:r w:rsidR="00AB1CAC" w:rsidRPr="004C5FD1">
        <w:t xml:space="preserve"> </w:t>
      </w:r>
      <w:r w:rsidR="00657309" w:rsidRPr="004C5FD1">
        <w:rPr>
          <w:i/>
          <w:u w:val="single"/>
        </w:rPr>
        <w:t>Caption</w:t>
      </w:r>
      <w:r w:rsidR="00657309" w:rsidRPr="004C5FD1">
        <w:rPr>
          <w:i/>
        </w:rPr>
        <w:t xml:space="preserve"> </w:t>
      </w:r>
      <w:r w:rsidR="00657309" w:rsidRPr="004C5FD1">
        <w:t xml:space="preserve">из </w:t>
      </w:r>
      <w:r w:rsidR="00657309" w:rsidRPr="004C5FD1">
        <w:rPr>
          <w:i/>
        </w:rPr>
        <w:t>Normal.dot</w:t>
      </w:r>
      <w:r w:rsidR="00AB1CAC" w:rsidRPr="004C5FD1">
        <w:t xml:space="preserve">. </w:t>
      </w:r>
      <w:r w:rsidRPr="004C5FD1">
        <w:t>Следећи</w:t>
      </w:r>
      <w:r w:rsidR="00AB1CAC" w:rsidRPr="004C5FD1">
        <w:t xml:space="preserve"> </w:t>
      </w:r>
      <w:r w:rsidR="00FC3313" w:rsidRPr="004C5FD1">
        <w:t xml:space="preserve">параграф </w:t>
      </w:r>
      <w:r w:rsidRPr="004C5FD1">
        <w:t>треба</w:t>
      </w:r>
      <w:r w:rsidR="00A14EB5" w:rsidRPr="004C5FD1">
        <w:t xml:space="preserve"> </w:t>
      </w:r>
      <w:r w:rsidRPr="004C5FD1">
        <w:t>да</w:t>
      </w:r>
      <w:r w:rsidR="00A14EB5" w:rsidRPr="004C5FD1">
        <w:t xml:space="preserve"> </w:t>
      </w:r>
      <w:r w:rsidRPr="004C5FD1">
        <w:t>је</w:t>
      </w:r>
      <w:r w:rsidR="00A14EB5" w:rsidRPr="004C5FD1">
        <w:t xml:space="preserve"> </w:t>
      </w:r>
      <w:r w:rsidRPr="004C5FD1">
        <w:t>писан</w:t>
      </w:r>
      <w:r w:rsidR="00A14EB5" w:rsidRPr="004C5FD1">
        <w:t xml:space="preserve"> </w:t>
      </w:r>
      <w:r w:rsidRPr="004C5FD1">
        <w:t>стилом</w:t>
      </w:r>
      <w:r w:rsidR="00A14EB5" w:rsidRPr="004C5FD1">
        <w:t xml:space="preserve"> </w:t>
      </w:r>
      <w:r w:rsidR="000A46C2" w:rsidRPr="004C5FD1">
        <w:rPr>
          <w:u w:val="single"/>
        </w:rPr>
        <w:t>Osnovni tekst</w:t>
      </w:r>
      <w:r w:rsidR="00AB1CAC" w:rsidRPr="004C5FD1">
        <w:t>.</w:t>
      </w:r>
      <w:r w:rsidR="00FE2134" w:rsidRPr="004C5FD1">
        <w:t xml:space="preserve"> </w:t>
      </w:r>
    </w:p>
    <w:p w:rsidR="00AB1CAC" w:rsidRPr="004C5FD1" w:rsidRDefault="006412E1" w:rsidP="00AB1CAC">
      <w:pPr>
        <w:pStyle w:val="Prilog-IVnivonaslova"/>
      </w:pPr>
      <w:r w:rsidRPr="004C5FD1">
        <w:t>Фонт</w:t>
      </w:r>
    </w:p>
    <w:p w:rsidR="00AB1CAC" w:rsidRPr="004C5FD1" w:rsidRDefault="00AB1CAC" w:rsidP="00AB1CAC">
      <w:pPr>
        <w:pStyle w:val="Osnovnitekst"/>
      </w:pPr>
      <w:r w:rsidRPr="004C5FD1">
        <w:t xml:space="preserve"> </w:t>
      </w:r>
      <w:r w:rsidR="006412E1" w:rsidRPr="004C5FD1">
        <w:t>Подесити</w:t>
      </w:r>
      <w:r w:rsidRPr="004C5FD1">
        <w:t xml:space="preserve"> </w:t>
      </w:r>
      <w:r w:rsidR="006412E1" w:rsidRPr="004C5FD1">
        <w:t>фонт</w:t>
      </w:r>
      <w:r w:rsidRPr="004C5FD1">
        <w:t xml:space="preserve"> </w:t>
      </w:r>
      <w:r w:rsidR="006412E1" w:rsidRPr="004C5FD1">
        <w:t>на</w:t>
      </w:r>
      <w:r w:rsidRPr="004C5FD1">
        <w:t xml:space="preserve"> </w:t>
      </w:r>
      <w:r w:rsidR="006412E1" w:rsidRPr="004C5FD1">
        <w:t>величину</w:t>
      </w:r>
      <w:r w:rsidRPr="004C5FD1">
        <w:t xml:space="preserve"> 10 </w:t>
      </w:r>
      <w:r w:rsidR="00657309" w:rsidRPr="004C5FD1">
        <w:t>pt</w:t>
      </w:r>
      <w:r w:rsidRPr="004C5FD1">
        <w:t xml:space="preserve">, </w:t>
      </w:r>
      <w:r w:rsidR="000A46C2" w:rsidRPr="004C5FD1">
        <w:rPr>
          <w:b/>
        </w:rPr>
        <w:t>bold</w:t>
      </w:r>
      <w:r w:rsidRPr="004C5FD1">
        <w:t>.</w:t>
      </w:r>
    </w:p>
    <w:p w:rsidR="00AB1CAC" w:rsidRPr="004C5FD1" w:rsidRDefault="006412E1" w:rsidP="00AB1CAC">
      <w:pPr>
        <w:pStyle w:val="Prilog-IVnivonaslova"/>
      </w:pPr>
      <w:r w:rsidRPr="004C5FD1">
        <w:t>Параграф</w:t>
      </w:r>
    </w:p>
    <w:p w:rsidR="00AB1CAC" w:rsidRPr="004C5FD1" w:rsidRDefault="00657309" w:rsidP="00AB1CAC">
      <w:pPr>
        <w:pStyle w:val="Osnovnitekst"/>
        <w:rPr>
          <w:i/>
        </w:rPr>
      </w:pPr>
      <w:bookmarkStart w:id="86" w:name="_Toc254342938"/>
      <w:r w:rsidRPr="004C5FD1">
        <w:rPr>
          <w:i/>
          <w:u w:val="single"/>
        </w:rPr>
        <w:t>General</w:t>
      </w:r>
      <w:r w:rsidR="00AB1CAC" w:rsidRPr="004C5FD1">
        <w:rPr>
          <w:i/>
        </w:rPr>
        <w:t xml:space="preserve">: </w:t>
      </w:r>
      <w:r w:rsidRPr="004C5FD1">
        <w:rPr>
          <w:i/>
        </w:rPr>
        <w:t>Alignment</w:t>
      </w:r>
      <w:r w:rsidR="00AB1CAC" w:rsidRPr="004C5FD1">
        <w:rPr>
          <w:i/>
        </w:rPr>
        <w:t xml:space="preserve">: </w:t>
      </w:r>
      <w:r w:rsidRPr="004C5FD1">
        <w:t>Centered</w:t>
      </w:r>
      <w:r w:rsidR="00AB1CAC" w:rsidRPr="004C5FD1">
        <w:rPr>
          <w:i/>
        </w:rPr>
        <w:t xml:space="preserve">, </w:t>
      </w:r>
      <w:r w:rsidRPr="004C5FD1">
        <w:rPr>
          <w:i/>
        </w:rPr>
        <w:t>Outline</w:t>
      </w:r>
      <w:r w:rsidR="00AB1CAC" w:rsidRPr="004C5FD1">
        <w:rPr>
          <w:i/>
        </w:rPr>
        <w:t xml:space="preserve"> </w:t>
      </w:r>
      <w:r w:rsidRPr="004C5FD1">
        <w:rPr>
          <w:i/>
        </w:rPr>
        <w:t>level</w:t>
      </w:r>
      <w:r w:rsidR="00AB1CAC" w:rsidRPr="004C5FD1">
        <w:rPr>
          <w:i/>
        </w:rPr>
        <w:t xml:space="preserve">: </w:t>
      </w:r>
      <w:r w:rsidRPr="004C5FD1">
        <w:t>Bod</w:t>
      </w:r>
      <w:r w:rsidR="00AB1CAC" w:rsidRPr="004C5FD1">
        <w:t xml:space="preserve">y </w:t>
      </w:r>
      <w:r w:rsidRPr="004C5FD1">
        <w:t>te</w:t>
      </w:r>
      <w:r w:rsidR="00AB1CAC" w:rsidRPr="004C5FD1">
        <w:t>x</w:t>
      </w:r>
      <w:r w:rsidRPr="004C5FD1">
        <w:t>t</w:t>
      </w:r>
    </w:p>
    <w:p w:rsidR="00AB1CAC" w:rsidRPr="004C5FD1" w:rsidRDefault="00657309" w:rsidP="00AB1CAC">
      <w:pPr>
        <w:pStyle w:val="Osnovnitekst"/>
      </w:pPr>
      <w:r w:rsidRPr="004C5FD1">
        <w:rPr>
          <w:i/>
          <w:u w:val="single"/>
        </w:rPr>
        <w:t>Indentation</w:t>
      </w:r>
      <w:r w:rsidR="00AB1CAC" w:rsidRPr="004C5FD1">
        <w:rPr>
          <w:i/>
        </w:rPr>
        <w:t xml:space="preserve">: </w:t>
      </w:r>
      <w:r w:rsidRPr="004C5FD1">
        <w:rPr>
          <w:i/>
        </w:rPr>
        <w:t>Left</w:t>
      </w:r>
      <w:r w:rsidR="00AB1CAC" w:rsidRPr="004C5FD1">
        <w:rPr>
          <w:i/>
        </w:rPr>
        <w:t xml:space="preserve">: </w:t>
      </w:r>
      <w:r w:rsidR="00AB1CAC" w:rsidRPr="004C5FD1">
        <w:t xml:space="preserve">0 </w:t>
      </w:r>
      <w:r w:rsidRPr="004C5FD1">
        <w:t>cm</w:t>
      </w:r>
      <w:r w:rsidR="00AB1CAC" w:rsidRPr="004C5FD1">
        <w:t xml:space="preserve">, </w:t>
      </w:r>
      <w:r w:rsidRPr="004C5FD1">
        <w:rPr>
          <w:i/>
        </w:rPr>
        <w:t>Right</w:t>
      </w:r>
      <w:r w:rsidR="00AB1CAC" w:rsidRPr="004C5FD1">
        <w:rPr>
          <w:i/>
        </w:rPr>
        <w:t>:</w:t>
      </w:r>
      <w:r w:rsidR="00AB1CAC" w:rsidRPr="004C5FD1">
        <w:t xml:space="preserve"> 0 </w:t>
      </w:r>
      <w:r w:rsidRPr="004C5FD1">
        <w:t>cm</w:t>
      </w:r>
      <w:r w:rsidR="00AB1CAC" w:rsidRPr="004C5FD1">
        <w:t>,</w:t>
      </w:r>
      <w:r w:rsidR="00AB1CAC" w:rsidRPr="004C5FD1">
        <w:rPr>
          <w:i/>
        </w:rPr>
        <w:t xml:space="preserve"> </w:t>
      </w:r>
      <w:r w:rsidRPr="004C5FD1">
        <w:rPr>
          <w:i/>
        </w:rPr>
        <w:t>Special</w:t>
      </w:r>
      <w:r w:rsidR="00AB1CAC" w:rsidRPr="004C5FD1">
        <w:rPr>
          <w:i/>
        </w:rPr>
        <w:t>:</w:t>
      </w:r>
      <w:r w:rsidR="00AB1CAC" w:rsidRPr="004C5FD1">
        <w:t xml:space="preserve"> (</w:t>
      </w:r>
      <w:r w:rsidRPr="004C5FD1">
        <w:t>none</w:t>
      </w:r>
      <w:r w:rsidR="00AB1CAC" w:rsidRPr="004C5FD1">
        <w:t>)</w:t>
      </w:r>
    </w:p>
    <w:p w:rsidR="00AB1CAC" w:rsidRPr="004C5FD1" w:rsidRDefault="00657309" w:rsidP="00AB1CAC">
      <w:pPr>
        <w:pStyle w:val="Osnovnitekst"/>
      </w:pPr>
      <w:r w:rsidRPr="004C5FD1">
        <w:rPr>
          <w:i/>
          <w:u w:val="single"/>
        </w:rPr>
        <w:t>Spacing</w:t>
      </w:r>
      <w:r w:rsidR="00AB1CAC" w:rsidRPr="004C5FD1">
        <w:rPr>
          <w:i/>
        </w:rPr>
        <w:t xml:space="preserve">: </w:t>
      </w:r>
      <w:r w:rsidRPr="004C5FD1">
        <w:rPr>
          <w:i/>
        </w:rPr>
        <w:t>Before</w:t>
      </w:r>
      <w:r w:rsidR="00AB1CAC" w:rsidRPr="004C5FD1">
        <w:rPr>
          <w:i/>
        </w:rPr>
        <w:t xml:space="preserve">: </w:t>
      </w:r>
      <w:r w:rsidR="00AB1CAC" w:rsidRPr="004C5FD1">
        <w:t xml:space="preserve">8 </w:t>
      </w:r>
      <w:r w:rsidRPr="004C5FD1">
        <w:t>pt</w:t>
      </w:r>
      <w:r w:rsidR="00AB1CAC" w:rsidRPr="004C5FD1">
        <w:t xml:space="preserve">, </w:t>
      </w:r>
      <w:r w:rsidRPr="004C5FD1">
        <w:rPr>
          <w:i/>
        </w:rPr>
        <w:t>After</w:t>
      </w:r>
      <w:r w:rsidR="00AB1CAC" w:rsidRPr="004C5FD1">
        <w:rPr>
          <w:i/>
        </w:rPr>
        <w:t xml:space="preserve">: </w:t>
      </w:r>
      <w:r w:rsidR="00AB1CAC" w:rsidRPr="004C5FD1">
        <w:t xml:space="preserve">6 </w:t>
      </w:r>
      <w:r w:rsidRPr="004C5FD1">
        <w:t>pt</w:t>
      </w:r>
      <w:r w:rsidR="00AB1CAC" w:rsidRPr="004C5FD1">
        <w:t xml:space="preserve">, </w:t>
      </w:r>
      <w:r w:rsidRPr="004C5FD1">
        <w:rPr>
          <w:i/>
        </w:rPr>
        <w:t>Line</w:t>
      </w:r>
      <w:r w:rsidR="00AB1CAC" w:rsidRPr="004C5FD1">
        <w:rPr>
          <w:i/>
        </w:rPr>
        <w:t xml:space="preserve"> </w:t>
      </w:r>
      <w:r w:rsidRPr="004C5FD1">
        <w:rPr>
          <w:i/>
        </w:rPr>
        <w:t>spacing</w:t>
      </w:r>
      <w:r w:rsidR="00AB1CAC" w:rsidRPr="004C5FD1">
        <w:rPr>
          <w:i/>
        </w:rPr>
        <w:t>:</w:t>
      </w:r>
      <w:r w:rsidR="00AB1CAC" w:rsidRPr="004C5FD1">
        <w:t xml:space="preserve"> </w:t>
      </w:r>
      <w:r w:rsidRPr="004C5FD1">
        <w:t>Single</w:t>
      </w:r>
    </w:p>
    <w:p w:rsidR="00FE2134" w:rsidRPr="004C5FD1" w:rsidRDefault="006412E1" w:rsidP="001F70F3">
      <w:pPr>
        <w:pStyle w:val="Prilog-IInivonaslova"/>
      </w:pPr>
      <w:bookmarkStart w:id="87" w:name="_Toc175249041"/>
      <w:r w:rsidRPr="004C5FD1">
        <w:t>Једначине</w:t>
      </w:r>
      <w:bookmarkEnd w:id="86"/>
      <w:bookmarkEnd w:id="87"/>
    </w:p>
    <w:p w:rsidR="00AD7394" w:rsidRPr="004C5FD1" w:rsidRDefault="006412E1" w:rsidP="00AD7394">
      <w:pPr>
        <w:pStyle w:val="Osnovnitekst"/>
      </w:pPr>
      <w:r w:rsidRPr="004C5FD1">
        <w:t>Једначине</w:t>
      </w:r>
      <w:r w:rsidR="00A14EB5" w:rsidRPr="004C5FD1">
        <w:t xml:space="preserve"> </w:t>
      </w:r>
      <w:r w:rsidRPr="004C5FD1">
        <w:t>се</w:t>
      </w:r>
      <w:r w:rsidR="00A14EB5" w:rsidRPr="004C5FD1">
        <w:t xml:space="preserve"> </w:t>
      </w:r>
      <w:r w:rsidRPr="004C5FD1">
        <w:t>пишу</w:t>
      </w:r>
      <w:r w:rsidR="00A14EB5" w:rsidRPr="004C5FD1">
        <w:t xml:space="preserve"> </w:t>
      </w:r>
      <w:r w:rsidRPr="004C5FD1">
        <w:t>стилом</w:t>
      </w:r>
      <w:r w:rsidR="00A14EB5" w:rsidRPr="004C5FD1">
        <w:t xml:space="preserve"> </w:t>
      </w:r>
      <w:r w:rsidR="000A46C2" w:rsidRPr="004C5FD1">
        <w:rPr>
          <w:u w:val="single"/>
        </w:rPr>
        <w:t>Jednacine</w:t>
      </w:r>
      <w:r w:rsidR="00AB1CAC" w:rsidRPr="004C5FD1">
        <w:t xml:space="preserve">, </w:t>
      </w:r>
      <w:r w:rsidRPr="004C5FD1">
        <w:t>заснованим</w:t>
      </w:r>
      <w:r w:rsidR="00AB1CAC" w:rsidRPr="004C5FD1">
        <w:t xml:space="preserve"> </w:t>
      </w:r>
      <w:r w:rsidRPr="004C5FD1">
        <w:t>на</w:t>
      </w:r>
      <w:r w:rsidR="00AB1CAC" w:rsidRPr="004C5FD1">
        <w:t xml:space="preserve"> </w:t>
      </w:r>
      <w:r w:rsidRPr="004C5FD1">
        <w:t>стилу</w:t>
      </w:r>
      <w:r w:rsidR="00AB1CAC" w:rsidRPr="004C5FD1">
        <w:t xml:space="preserve"> </w:t>
      </w:r>
      <w:r w:rsidR="00657309" w:rsidRPr="004C5FD1">
        <w:rPr>
          <w:i/>
          <w:u w:val="single"/>
        </w:rPr>
        <w:t>Normal</w:t>
      </w:r>
      <w:r w:rsidR="00AB1CAC" w:rsidRPr="004C5FD1">
        <w:rPr>
          <w:i/>
        </w:rPr>
        <w:t xml:space="preserve"> </w:t>
      </w:r>
      <w:r w:rsidRPr="004C5FD1">
        <w:t>из</w:t>
      </w:r>
      <w:r w:rsidR="00AB1CAC" w:rsidRPr="004C5FD1">
        <w:t xml:space="preserve"> </w:t>
      </w:r>
      <w:r w:rsidR="00657309" w:rsidRPr="004C5FD1">
        <w:rPr>
          <w:i/>
        </w:rPr>
        <w:t>Normal</w:t>
      </w:r>
      <w:r w:rsidR="00AB1CAC" w:rsidRPr="004C5FD1">
        <w:rPr>
          <w:i/>
        </w:rPr>
        <w:t>.</w:t>
      </w:r>
      <w:r w:rsidR="00657309" w:rsidRPr="004C5FD1">
        <w:rPr>
          <w:i/>
        </w:rPr>
        <w:t>dot</w:t>
      </w:r>
      <w:r w:rsidR="00AB1CAC" w:rsidRPr="004C5FD1">
        <w:t xml:space="preserve">. </w:t>
      </w:r>
      <w:r w:rsidRPr="004C5FD1">
        <w:t>Подесити</w:t>
      </w:r>
      <w:r w:rsidR="00AD7394" w:rsidRPr="004C5FD1">
        <w:t xml:space="preserve"> </w:t>
      </w:r>
      <w:r w:rsidRPr="004C5FD1">
        <w:t>следеће</w:t>
      </w:r>
      <w:r w:rsidR="00AB1CAC" w:rsidRPr="004C5FD1">
        <w:t xml:space="preserve"> </w:t>
      </w:r>
      <w:r w:rsidRPr="004C5FD1">
        <w:t>параметре</w:t>
      </w:r>
      <w:r w:rsidR="00AB1CAC" w:rsidRPr="004C5FD1">
        <w:t>:</w:t>
      </w:r>
    </w:p>
    <w:p w:rsidR="00AB1CAC" w:rsidRPr="004C5FD1" w:rsidRDefault="006412E1" w:rsidP="00AB1CAC">
      <w:pPr>
        <w:pStyle w:val="Prilog-IVnivonaslova"/>
      </w:pPr>
      <w:r w:rsidRPr="004C5FD1">
        <w:t>Параграф</w:t>
      </w:r>
    </w:p>
    <w:p w:rsidR="00AD7394" w:rsidRPr="004C5FD1" w:rsidRDefault="00657309" w:rsidP="00AD7394">
      <w:pPr>
        <w:pStyle w:val="Osnovnitekst"/>
        <w:rPr>
          <w:i/>
        </w:rPr>
      </w:pPr>
      <w:r w:rsidRPr="004C5FD1">
        <w:rPr>
          <w:i/>
          <w:u w:val="single"/>
        </w:rPr>
        <w:t>General</w:t>
      </w:r>
      <w:r w:rsidR="00AD7394" w:rsidRPr="004C5FD1">
        <w:rPr>
          <w:i/>
        </w:rPr>
        <w:t xml:space="preserve">: </w:t>
      </w:r>
      <w:r w:rsidRPr="004C5FD1">
        <w:rPr>
          <w:i/>
        </w:rPr>
        <w:t>Alignment</w:t>
      </w:r>
      <w:r w:rsidR="00AD7394" w:rsidRPr="004C5FD1">
        <w:rPr>
          <w:i/>
        </w:rPr>
        <w:t xml:space="preserve">: </w:t>
      </w:r>
      <w:r w:rsidRPr="004C5FD1">
        <w:t>Centered</w:t>
      </w:r>
      <w:r w:rsidR="00AD7394" w:rsidRPr="004C5FD1">
        <w:rPr>
          <w:i/>
        </w:rPr>
        <w:t xml:space="preserve">, </w:t>
      </w:r>
      <w:r w:rsidRPr="004C5FD1">
        <w:rPr>
          <w:i/>
        </w:rPr>
        <w:t>Outline</w:t>
      </w:r>
      <w:r w:rsidR="00AD7394" w:rsidRPr="004C5FD1">
        <w:rPr>
          <w:i/>
        </w:rPr>
        <w:t xml:space="preserve"> </w:t>
      </w:r>
      <w:r w:rsidRPr="004C5FD1">
        <w:rPr>
          <w:i/>
        </w:rPr>
        <w:t>level</w:t>
      </w:r>
      <w:r w:rsidR="00AD7394" w:rsidRPr="004C5FD1">
        <w:rPr>
          <w:i/>
        </w:rPr>
        <w:t xml:space="preserve">: </w:t>
      </w:r>
      <w:r w:rsidRPr="004C5FD1">
        <w:t>Bod</w:t>
      </w:r>
      <w:r w:rsidR="00AD7394" w:rsidRPr="004C5FD1">
        <w:t xml:space="preserve">y </w:t>
      </w:r>
      <w:r w:rsidRPr="004C5FD1">
        <w:t>te</w:t>
      </w:r>
      <w:r w:rsidR="00AD7394" w:rsidRPr="004C5FD1">
        <w:t>x</w:t>
      </w:r>
      <w:r w:rsidRPr="004C5FD1">
        <w:t>t</w:t>
      </w:r>
    </w:p>
    <w:p w:rsidR="00AD7394" w:rsidRPr="004C5FD1" w:rsidRDefault="00657309" w:rsidP="00AD7394">
      <w:pPr>
        <w:pStyle w:val="Osnovnitekst"/>
      </w:pPr>
      <w:r w:rsidRPr="004C5FD1">
        <w:rPr>
          <w:i/>
          <w:u w:val="single"/>
        </w:rPr>
        <w:t>Indentation</w:t>
      </w:r>
      <w:r w:rsidR="00AD7394" w:rsidRPr="004C5FD1">
        <w:rPr>
          <w:i/>
        </w:rPr>
        <w:t xml:space="preserve">: </w:t>
      </w:r>
      <w:r w:rsidRPr="004C5FD1">
        <w:rPr>
          <w:i/>
        </w:rPr>
        <w:t>Left</w:t>
      </w:r>
      <w:r w:rsidR="00AD7394" w:rsidRPr="004C5FD1">
        <w:rPr>
          <w:i/>
        </w:rPr>
        <w:t xml:space="preserve">: </w:t>
      </w:r>
      <w:r w:rsidR="00AD7394" w:rsidRPr="004C5FD1">
        <w:t xml:space="preserve">0 </w:t>
      </w:r>
      <w:r w:rsidRPr="004C5FD1">
        <w:t>cm</w:t>
      </w:r>
      <w:r w:rsidR="00AD7394" w:rsidRPr="004C5FD1">
        <w:t xml:space="preserve">, </w:t>
      </w:r>
      <w:r w:rsidRPr="004C5FD1">
        <w:rPr>
          <w:i/>
        </w:rPr>
        <w:t>Right</w:t>
      </w:r>
      <w:r w:rsidR="00AD7394" w:rsidRPr="004C5FD1">
        <w:rPr>
          <w:i/>
        </w:rPr>
        <w:t>:</w:t>
      </w:r>
      <w:r w:rsidR="00AD7394" w:rsidRPr="004C5FD1">
        <w:t xml:space="preserve"> 0 </w:t>
      </w:r>
      <w:r w:rsidRPr="004C5FD1">
        <w:t>cm</w:t>
      </w:r>
      <w:r w:rsidR="00AD7394" w:rsidRPr="004C5FD1">
        <w:t>,</w:t>
      </w:r>
      <w:r w:rsidR="00AD7394" w:rsidRPr="004C5FD1">
        <w:rPr>
          <w:i/>
        </w:rPr>
        <w:t xml:space="preserve"> </w:t>
      </w:r>
      <w:r w:rsidRPr="004C5FD1">
        <w:rPr>
          <w:i/>
        </w:rPr>
        <w:t>Special</w:t>
      </w:r>
      <w:r w:rsidR="00AD7394" w:rsidRPr="004C5FD1">
        <w:rPr>
          <w:i/>
        </w:rPr>
        <w:t>:</w:t>
      </w:r>
      <w:r w:rsidR="00AD7394" w:rsidRPr="004C5FD1">
        <w:t xml:space="preserve"> (</w:t>
      </w:r>
      <w:r w:rsidRPr="004C5FD1">
        <w:t>none</w:t>
      </w:r>
      <w:r w:rsidR="00AD7394" w:rsidRPr="004C5FD1">
        <w:t>)</w:t>
      </w:r>
    </w:p>
    <w:p w:rsidR="00AD7394" w:rsidRPr="004C5FD1" w:rsidRDefault="00657309" w:rsidP="00AD7394">
      <w:pPr>
        <w:pStyle w:val="Osnovnitekst"/>
      </w:pPr>
      <w:r w:rsidRPr="004C5FD1">
        <w:rPr>
          <w:i/>
          <w:u w:val="single"/>
        </w:rPr>
        <w:lastRenderedPageBreak/>
        <w:t>Spacing</w:t>
      </w:r>
      <w:r w:rsidR="00AD7394" w:rsidRPr="004C5FD1">
        <w:rPr>
          <w:i/>
        </w:rPr>
        <w:t xml:space="preserve">: </w:t>
      </w:r>
      <w:r w:rsidRPr="004C5FD1">
        <w:rPr>
          <w:i/>
        </w:rPr>
        <w:t>Before</w:t>
      </w:r>
      <w:r w:rsidR="00AD7394" w:rsidRPr="004C5FD1">
        <w:rPr>
          <w:i/>
        </w:rPr>
        <w:t xml:space="preserve">: </w:t>
      </w:r>
      <w:r w:rsidR="00AD7394" w:rsidRPr="004C5FD1">
        <w:t xml:space="preserve">3 </w:t>
      </w:r>
      <w:r w:rsidRPr="004C5FD1">
        <w:t>pt</w:t>
      </w:r>
      <w:r w:rsidR="00AD7394" w:rsidRPr="004C5FD1">
        <w:t xml:space="preserve">, </w:t>
      </w:r>
      <w:r w:rsidRPr="004C5FD1">
        <w:rPr>
          <w:i/>
        </w:rPr>
        <w:t>After</w:t>
      </w:r>
      <w:r w:rsidR="00AD7394" w:rsidRPr="004C5FD1">
        <w:rPr>
          <w:i/>
        </w:rPr>
        <w:t xml:space="preserve">: </w:t>
      </w:r>
      <w:r w:rsidR="00AD7394" w:rsidRPr="004C5FD1">
        <w:t xml:space="preserve">3 </w:t>
      </w:r>
      <w:r w:rsidRPr="004C5FD1">
        <w:t>pt</w:t>
      </w:r>
      <w:r w:rsidR="00AD7394" w:rsidRPr="004C5FD1">
        <w:t xml:space="preserve">, </w:t>
      </w:r>
      <w:r w:rsidRPr="004C5FD1">
        <w:rPr>
          <w:i/>
        </w:rPr>
        <w:t>Line</w:t>
      </w:r>
      <w:r w:rsidR="00AD7394" w:rsidRPr="004C5FD1">
        <w:rPr>
          <w:i/>
        </w:rPr>
        <w:t xml:space="preserve"> </w:t>
      </w:r>
      <w:r w:rsidRPr="004C5FD1">
        <w:rPr>
          <w:i/>
        </w:rPr>
        <w:t>spacing</w:t>
      </w:r>
      <w:r w:rsidR="00AD7394" w:rsidRPr="004C5FD1">
        <w:rPr>
          <w:i/>
        </w:rPr>
        <w:t>:</w:t>
      </w:r>
      <w:r w:rsidR="00AD7394" w:rsidRPr="004C5FD1">
        <w:t xml:space="preserve"> </w:t>
      </w:r>
      <w:r w:rsidRPr="004C5FD1">
        <w:t>Single</w:t>
      </w:r>
    </w:p>
    <w:p w:rsidR="00AB1CAC" w:rsidRPr="004C5FD1" w:rsidRDefault="006412E1" w:rsidP="00AB1CAC">
      <w:pPr>
        <w:pStyle w:val="Prilog-IVnivonaslova"/>
      </w:pPr>
      <w:r w:rsidRPr="004C5FD1">
        <w:t>Таб</w:t>
      </w:r>
    </w:p>
    <w:p w:rsidR="00AB1CAC" w:rsidRPr="004C5FD1" w:rsidRDefault="006412E1" w:rsidP="00AB1CAC">
      <w:pPr>
        <w:pStyle w:val="Osnovnitekst"/>
      </w:pPr>
      <w:r w:rsidRPr="004C5FD1">
        <w:t>Додати</w:t>
      </w:r>
      <w:r w:rsidR="00AB1CAC" w:rsidRPr="004C5FD1">
        <w:t xml:space="preserve"> </w:t>
      </w:r>
      <w:r w:rsidRPr="004C5FD1">
        <w:t>зауставне</w:t>
      </w:r>
      <w:r w:rsidR="00AB1CAC" w:rsidRPr="004C5FD1">
        <w:t xml:space="preserve"> </w:t>
      </w:r>
      <w:r w:rsidRPr="004C5FD1">
        <w:t>позиције</w:t>
      </w:r>
      <w:r w:rsidR="00AB1CAC" w:rsidRPr="004C5FD1">
        <w:t xml:space="preserve"> </w:t>
      </w:r>
      <w:r w:rsidRPr="004C5FD1">
        <w:t>за</w:t>
      </w:r>
      <w:r w:rsidR="00AB1CAC" w:rsidRPr="004C5FD1">
        <w:t xml:space="preserve"> </w:t>
      </w:r>
      <w:r w:rsidRPr="004C5FD1">
        <w:t>таб</w:t>
      </w:r>
      <w:r w:rsidR="00AB1CAC" w:rsidRPr="004C5FD1">
        <w:t xml:space="preserve"> </w:t>
      </w:r>
      <w:r w:rsidRPr="004C5FD1">
        <w:t>на</w:t>
      </w:r>
      <w:r w:rsidR="00AB1CAC" w:rsidRPr="004C5FD1">
        <w:t xml:space="preserve"> 8.5 </w:t>
      </w:r>
      <w:r w:rsidR="00657309" w:rsidRPr="004C5FD1">
        <w:t>cm</w:t>
      </w:r>
      <w:r w:rsidR="00AB1CAC" w:rsidRPr="004C5FD1">
        <w:t xml:space="preserve"> </w:t>
      </w:r>
      <w:r w:rsidRPr="004C5FD1">
        <w:t>и</w:t>
      </w:r>
      <w:r w:rsidR="00AB1CAC" w:rsidRPr="004C5FD1">
        <w:t xml:space="preserve"> 17 </w:t>
      </w:r>
      <w:r w:rsidR="00657309" w:rsidRPr="004C5FD1">
        <w:t>cm</w:t>
      </w:r>
      <w:r w:rsidR="00AB1CAC" w:rsidRPr="004C5FD1">
        <w:t xml:space="preserve">. </w:t>
      </w:r>
      <w:r w:rsidRPr="004C5FD1">
        <w:t>У</w:t>
      </w:r>
      <w:r w:rsidR="00AB1CAC" w:rsidRPr="004C5FD1">
        <w:t xml:space="preserve"> </w:t>
      </w:r>
      <w:r w:rsidRPr="004C5FD1">
        <w:t>почетку</w:t>
      </w:r>
      <w:r w:rsidR="00AB1CAC" w:rsidRPr="004C5FD1">
        <w:t xml:space="preserve"> </w:t>
      </w:r>
      <w:r w:rsidRPr="004C5FD1">
        <w:t>нема</w:t>
      </w:r>
      <w:r w:rsidR="00AB1CAC" w:rsidRPr="004C5FD1">
        <w:t xml:space="preserve"> </w:t>
      </w:r>
      <w:r w:rsidRPr="004C5FD1">
        <w:t>дефинисаних</w:t>
      </w:r>
      <w:r w:rsidR="00AB1CAC" w:rsidRPr="004C5FD1">
        <w:t xml:space="preserve"> </w:t>
      </w:r>
      <w:r w:rsidRPr="004C5FD1">
        <w:t>позиција</w:t>
      </w:r>
      <w:r w:rsidR="00AB1CAC" w:rsidRPr="004C5FD1">
        <w:t xml:space="preserve">. </w:t>
      </w:r>
      <w:r w:rsidRPr="004C5FD1">
        <w:t>У</w:t>
      </w:r>
      <w:r w:rsidR="00AB1CAC" w:rsidRPr="004C5FD1">
        <w:t xml:space="preserve"> </w:t>
      </w:r>
      <w:r w:rsidRPr="004C5FD1">
        <w:t>поље</w:t>
      </w:r>
      <w:r w:rsidR="00AB1CAC" w:rsidRPr="004C5FD1">
        <w:t xml:space="preserve"> </w:t>
      </w:r>
      <w:r w:rsidRPr="004C5FD1">
        <w:t>у</w:t>
      </w:r>
      <w:r w:rsidR="00AB1CAC" w:rsidRPr="004C5FD1">
        <w:t xml:space="preserve"> </w:t>
      </w:r>
      <w:r w:rsidRPr="004C5FD1">
        <w:t>коме</w:t>
      </w:r>
      <w:r w:rsidR="00AB1CAC" w:rsidRPr="004C5FD1">
        <w:t xml:space="preserve"> </w:t>
      </w:r>
      <w:r w:rsidRPr="004C5FD1">
        <w:t>је</w:t>
      </w:r>
      <w:r w:rsidR="00AB1CAC" w:rsidRPr="004C5FD1">
        <w:t xml:space="preserve"> </w:t>
      </w:r>
      <w:r w:rsidRPr="004C5FD1">
        <w:t>на</w:t>
      </w:r>
      <w:r w:rsidR="00AB1CAC" w:rsidRPr="004C5FD1">
        <w:t xml:space="preserve"> </w:t>
      </w:r>
      <w:r w:rsidRPr="004C5FD1">
        <w:t>слици</w:t>
      </w:r>
      <w:r w:rsidR="00AB1CAC" w:rsidRPr="004C5FD1">
        <w:t xml:space="preserve"> </w:t>
      </w:r>
      <w:r w:rsidRPr="004C5FD1">
        <w:t>А</w:t>
      </w:r>
      <w:r w:rsidR="00AB1CAC" w:rsidRPr="004C5FD1">
        <w:t>.</w:t>
      </w:r>
      <w:r w:rsidR="006D2273" w:rsidRPr="004C5FD1">
        <w:t>5</w:t>
      </w:r>
      <w:r w:rsidR="00AB1CAC" w:rsidRPr="004C5FD1">
        <w:t>.1.</w:t>
      </w:r>
      <w:r w:rsidR="00870DBA" w:rsidRPr="004C5FD1">
        <w:t xml:space="preserve"> </w:t>
      </w:r>
      <w:r w:rsidRPr="004C5FD1">
        <w:t>лево</w:t>
      </w:r>
      <w:r w:rsidR="00AB1CAC" w:rsidRPr="004C5FD1">
        <w:t xml:space="preserve"> </w:t>
      </w:r>
      <w:r w:rsidRPr="004C5FD1">
        <w:t>маркирана</w:t>
      </w:r>
      <w:r w:rsidR="00AB1CAC" w:rsidRPr="004C5FD1">
        <w:t xml:space="preserve"> </w:t>
      </w:r>
      <w:r w:rsidRPr="004C5FD1">
        <w:t>вредност</w:t>
      </w:r>
      <w:r w:rsidR="00AB1CAC" w:rsidRPr="004C5FD1">
        <w:t xml:space="preserve"> 8.5 </w:t>
      </w:r>
      <w:r w:rsidR="00657309" w:rsidRPr="004C5FD1">
        <w:t>cm</w:t>
      </w:r>
      <w:r w:rsidR="00AB1CAC" w:rsidRPr="004C5FD1">
        <w:t xml:space="preserve"> </w:t>
      </w:r>
      <w:r w:rsidRPr="004C5FD1">
        <w:t>уписати</w:t>
      </w:r>
      <w:r w:rsidR="00AB1CAC" w:rsidRPr="004C5FD1">
        <w:t xml:space="preserve"> </w:t>
      </w:r>
      <w:r w:rsidRPr="004C5FD1">
        <w:t>вредност</w:t>
      </w:r>
      <w:r w:rsidR="00AB1CAC" w:rsidRPr="004C5FD1">
        <w:t xml:space="preserve"> </w:t>
      </w:r>
      <w:r w:rsidRPr="004C5FD1">
        <w:t>зауставне</w:t>
      </w:r>
      <w:r w:rsidR="00AB1CAC" w:rsidRPr="004C5FD1">
        <w:t xml:space="preserve"> </w:t>
      </w:r>
      <w:r w:rsidRPr="004C5FD1">
        <w:t>позиције</w:t>
      </w:r>
      <w:r w:rsidR="00870DBA" w:rsidRPr="004C5FD1">
        <w:t xml:space="preserve">. </w:t>
      </w:r>
      <w:r w:rsidRPr="004C5FD1">
        <w:t>За</w:t>
      </w:r>
      <w:r w:rsidR="00870DBA" w:rsidRPr="004C5FD1">
        <w:t xml:space="preserve"> </w:t>
      </w:r>
      <w:r w:rsidRPr="004C5FD1">
        <w:t>зауставну</w:t>
      </w:r>
      <w:r w:rsidR="00870DBA" w:rsidRPr="004C5FD1">
        <w:t xml:space="preserve"> </w:t>
      </w:r>
      <w:r w:rsidRPr="004C5FD1">
        <w:t>позицију</w:t>
      </w:r>
      <w:r w:rsidR="00870DBA" w:rsidRPr="004C5FD1">
        <w:t xml:space="preserve"> </w:t>
      </w:r>
      <w:r w:rsidRPr="004C5FD1">
        <w:t>на</w:t>
      </w:r>
      <w:r w:rsidR="00870DBA" w:rsidRPr="004C5FD1">
        <w:t xml:space="preserve"> 8.5 </w:t>
      </w:r>
      <w:r w:rsidR="00657309" w:rsidRPr="004C5FD1">
        <w:t>cm</w:t>
      </w:r>
      <w:r w:rsidR="00870DBA" w:rsidRPr="004C5FD1">
        <w:t xml:space="preserve"> </w:t>
      </w:r>
      <w:r w:rsidRPr="004C5FD1">
        <w:t>подесити</w:t>
      </w:r>
      <w:r w:rsidR="00870DBA" w:rsidRPr="004C5FD1">
        <w:t xml:space="preserve"> </w:t>
      </w:r>
      <w:r w:rsidRPr="004C5FD1">
        <w:t>остале</w:t>
      </w:r>
      <w:r w:rsidR="00870DBA" w:rsidRPr="004C5FD1">
        <w:t xml:space="preserve"> </w:t>
      </w:r>
      <w:r w:rsidRPr="004C5FD1">
        <w:t>параметре</w:t>
      </w:r>
      <w:r w:rsidR="00870DBA" w:rsidRPr="004C5FD1">
        <w:t xml:space="preserve"> </w:t>
      </w:r>
      <w:r w:rsidRPr="004C5FD1">
        <w:t>као</w:t>
      </w:r>
      <w:r w:rsidR="00870DBA" w:rsidRPr="004C5FD1">
        <w:t xml:space="preserve"> </w:t>
      </w:r>
      <w:r w:rsidRPr="004C5FD1">
        <w:t>на</w:t>
      </w:r>
      <w:r w:rsidR="00870DBA" w:rsidRPr="004C5FD1">
        <w:t xml:space="preserve"> </w:t>
      </w:r>
      <w:r w:rsidRPr="004C5FD1">
        <w:t>слици</w:t>
      </w:r>
      <w:r w:rsidR="00870DBA" w:rsidRPr="004C5FD1">
        <w:t xml:space="preserve"> </w:t>
      </w:r>
      <w:r w:rsidRPr="004C5FD1">
        <w:t>лево</w:t>
      </w:r>
      <w:r w:rsidR="004F3EF3" w:rsidRPr="004C5FD1">
        <w:t xml:space="preserve"> (</w:t>
      </w:r>
      <w:r w:rsidR="00657309" w:rsidRPr="004C5FD1">
        <w:rPr>
          <w:i/>
        </w:rPr>
        <w:t>Alignment</w:t>
      </w:r>
      <w:r w:rsidR="004F3EF3" w:rsidRPr="004C5FD1">
        <w:t xml:space="preserve">: </w:t>
      </w:r>
      <w:r w:rsidR="00657309" w:rsidRPr="004C5FD1">
        <w:t>Center</w:t>
      </w:r>
      <w:r w:rsidR="004F3EF3" w:rsidRPr="004C5FD1">
        <w:t xml:space="preserve">, </w:t>
      </w:r>
      <w:r w:rsidR="00657309" w:rsidRPr="004C5FD1">
        <w:rPr>
          <w:i/>
        </w:rPr>
        <w:t>Leader</w:t>
      </w:r>
      <w:r w:rsidR="004F3EF3" w:rsidRPr="004C5FD1">
        <w:t xml:space="preserve">: </w:t>
      </w:r>
      <w:r w:rsidR="00657309" w:rsidRPr="004C5FD1">
        <w:t>None</w:t>
      </w:r>
      <w:r w:rsidR="004F3EF3" w:rsidRPr="004C5FD1">
        <w:t>)</w:t>
      </w:r>
      <w:r w:rsidR="00870DBA" w:rsidRPr="004C5FD1">
        <w:t xml:space="preserve">, </w:t>
      </w:r>
      <w:r w:rsidRPr="004C5FD1">
        <w:t>а</w:t>
      </w:r>
      <w:r w:rsidR="00870DBA" w:rsidRPr="004C5FD1">
        <w:t xml:space="preserve"> </w:t>
      </w:r>
      <w:r w:rsidRPr="004C5FD1">
        <w:t>затим</w:t>
      </w:r>
      <w:r w:rsidR="00870DBA" w:rsidRPr="004C5FD1">
        <w:t xml:space="preserve"> </w:t>
      </w:r>
      <w:r w:rsidRPr="004C5FD1">
        <w:t>одабрати</w:t>
      </w:r>
      <w:r w:rsidR="00870DBA" w:rsidRPr="004C5FD1">
        <w:t xml:space="preserve"> </w:t>
      </w:r>
      <w:r w:rsidRPr="004C5FD1">
        <w:t>опцију</w:t>
      </w:r>
      <w:r w:rsidR="00870DBA" w:rsidRPr="004C5FD1">
        <w:t xml:space="preserve"> </w:t>
      </w:r>
      <w:r w:rsidR="00657309" w:rsidRPr="004C5FD1">
        <w:rPr>
          <w:i/>
        </w:rPr>
        <w:t>Set</w:t>
      </w:r>
      <w:r w:rsidR="00870DBA" w:rsidRPr="004C5FD1">
        <w:t xml:space="preserve">. </w:t>
      </w:r>
      <w:r w:rsidRPr="004C5FD1">
        <w:t>За</w:t>
      </w:r>
      <w:r w:rsidR="00870DBA" w:rsidRPr="004C5FD1">
        <w:t xml:space="preserve"> </w:t>
      </w:r>
      <w:r w:rsidRPr="004C5FD1">
        <w:t>зауставну</w:t>
      </w:r>
      <w:r w:rsidR="00870DBA" w:rsidRPr="004C5FD1">
        <w:t xml:space="preserve"> </w:t>
      </w:r>
      <w:r w:rsidRPr="004C5FD1">
        <w:t>позицију</w:t>
      </w:r>
      <w:r w:rsidR="00870DBA" w:rsidRPr="004C5FD1">
        <w:t xml:space="preserve"> </w:t>
      </w:r>
      <w:r w:rsidRPr="004C5FD1">
        <w:t>на</w:t>
      </w:r>
      <w:r w:rsidR="00870DBA" w:rsidRPr="004C5FD1">
        <w:t xml:space="preserve"> 17 </w:t>
      </w:r>
      <w:r w:rsidR="00657309" w:rsidRPr="004C5FD1">
        <w:t>cm</w:t>
      </w:r>
      <w:r w:rsidR="00870DBA" w:rsidRPr="004C5FD1">
        <w:t xml:space="preserve"> </w:t>
      </w:r>
      <w:r w:rsidRPr="004C5FD1">
        <w:t>подесити</w:t>
      </w:r>
      <w:r w:rsidR="00AB1CAC" w:rsidRPr="004C5FD1">
        <w:t xml:space="preserve"> </w:t>
      </w:r>
      <w:r w:rsidRPr="004C5FD1">
        <w:t>остале</w:t>
      </w:r>
      <w:r w:rsidR="00AB1CAC" w:rsidRPr="004C5FD1">
        <w:t xml:space="preserve"> </w:t>
      </w:r>
      <w:r w:rsidRPr="004C5FD1">
        <w:t>параметре</w:t>
      </w:r>
      <w:r w:rsidR="00AB1CAC" w:rsidRPr="004C5FD1">
        <w:t xml:space="preserve"> </w:t>
      </w:r>
      <w:r w:rsidRPr="004C5FD1">
        <w:t>као</w:t>
      </w:r>
      <w:r w:rsidR="00AB1CAC" w:rsidRPr="004C5FD1">
        <w:t xml:space="preserve"> </w:t>
      </w:r>
      <w:r w:rsidRPr="004C5FD1">
        <w:t>на</w:t>
      </w:r>
      <w:r w:rsidR="00AB1CAC" w:rsidRPr="004C5FD1">
        <w:t xml:space="preserve"> </w:t>
      </w:r>
      <w:r w:rsidRPr="004C5FD1">
        <w:t>слици</w:t>
      </w:r>
      <w:r w:rsidR="00AB1CAC" w:rsidRPr="004C5FD1">
        <w:t xml:space="preserve"> </w:t>
      </w:r>
      <w:r w:rsidRPr="004C5FD1">
        <w:t>А</w:t>
      </w:r>
      <w:r w:rsidR="00AB1CAC" w:rsidRPr="004C5FD1">
        <w:t>.</w:t>
      </w:r>
      <w:r w:rsidR="006D2273" w:rsidRPr="004C5FD1">
        <w:t>5</w:t>
      </w:r>
      <w:r w:rsidR="00AB1CAC" w:rsidRPr="004C5FD1">
        <w:t>.</w:t>
      </w:r>
      <w:r w:rsidR="006D2273" w:rsidRPr="004C5FD1">
        <w:t>1</w:t>
      </w:r>
      <w:r w:rsidR="00AB1CAC" w:rsidRPr="004C5FD1">
        <w:t xml:space="preserve">. </w:t>
      </w:r>
      <w:r w:rsidRPr="004C5FD1">
        <w:t>десно</w:t>
      </w:r>
      <w:r w:rsidR="004F3EF3" w:rsidRPr="004C5FD1">
        <w:t xml:space="preserve"> (</w:t>
      </w:r>
      <w:r w:rsidR="00657309" w:rsidRPr="004C5FD1">
        <w:rPr>
          <w:i/>
        </w:rPr>
        <w:t>Allignment</w:t>
      </w:r>
      <w:r w:rsidR="004F3EF3" w:rsidRPr="004C5FD1">
        <w:t xml:space="preserve">: </w:t>
      </w:r>
      <w:r w:rsidR="00657309" w:rsidRPr="004C5FD1">
        <w:t>Right</w:t>
      </w:r>
      <w:r w:rsidR="004F3EF3" w:rsidRPr="004C5FD1">
        <w:t xml:space="preserve">, </w:t>
      </w:r>
      <w:r w:rsidR="00657309" w:rsidRPr="004C5FD1">
        <w:rPr>
          <w:i/>
        </w:rPr>
        <w:t>Leader</w:t>
      </w:r>
      <w:r w:rsidR="004F3EF3" w:rsidRPr="004C5FD1">
        <w:t xml:space="preserve">: </w:t>
      </w:r>
      <w:r w:rsidR="00657309" w:rsidRPr="004C5FD1">
        <w:t>None</w:t>
      </w:r>
      <w:r w:rsidR="004F3EF3" w:rsidRPr="004C5FD1">
        <w:t>)</w:t>
      </w:r>
      <w:r w:rsidR="00870DBA" w:rsidRPr="004C5FD1">
        <w:t xml:space="preserve">. </w:t>
      </w:r>
      <w:r w:rsidRPr="004C5FD1">
        <w:t>Затим</w:t>
      </w:r>
      <w:r w:rsidR="00AB1CAC" w:rsidRPr="004C5FD1">
        <w:t xml:space="preserve"> </w:t>
      </w:r>
      <w:r w:rsidRPr="004C5FD1">
        <w:t>одабрати</w:t>
      </w:r>
      <w:r w:rsidR="00AB1CAC" w:rsidRPr="004C5FD1">
        <w:t xml:space="preserve"> </w:t>
      </w:r>
      <w:r w:rsidRPr="004C5FD1">
        <w:t>опцију</w:t>
      </w:r>
      <w:r w:rsidR="00AB1CAC" w:rsidRPr="004C5FD1">
        <w:t xml:space="preserve"> </w:t>
      </w:r>
      <w:r w:rsidR="00657309" w:rsidRPr="004C5FD1">
        <w:rPr>
          <w:i/>
        </w:rPr>
        <w:t>Set</w:t>
      </w:r>
      <w:r w:rsidR="00AB1CAC" w:rsidRPr="004C5FD1">
        <w:t>.</w:t>
      </w:r>
    </w:p>
    <w:p w:rsidR="00AB1CAC" w:rsidRPr="004C5FD1" w:rsidRDefault="001551E5" w:rsidP="00AB1CAC">
      <w:pPr>
        <w:pStyle w:val="SlikeTabele"/>
      </w:pPr>
      <w:r w:rsidRPr="004C5FD1">
        <w:rPr>
          <w:noProof/>
          <w:lang w:val="en-GB" w:eastAsia="en-GB"/>
        </w:rPr>
        <w:drawing>
          <wp:inline distT="0" distB="0" distL="0" distR="0">
            <wp:extent cx="2210435" cy="267144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cstate="print"/>
                    <a:srcRect/>
                    <a:stretch>
                      <a:fillRect/>
                    </a:stretch>
                  </pic:blipFill>
                  <pic:spPr bwMode="auto">
                    <a:xfrm>
                      <a:off x="0" y="0"/>
                      <a:ext cx="2210435" cy="2671445"/>
                    </a:xfrm>
                    <a:prstGeom prst="rect">
                      <a:avLst/>
                    </a:prstGeom>
                    <a:noFill/>
                    <a:ln w="9525">
                      <a:noFill/>
                      <a:miter lim="800000"/>
                      <a:headEnd/>
                      <a:tailEnd/>
                    </a:ln>
                  </pic:spPr>
                </pic:pic>
              </a:graphicData>
            </a:graphic>
          </wp:inline>
        </w:drawing>
      </w:r>
      <w:r w:rsidRPr="004C5FD1">
        <w:rPr>
          <w:noProof/>
          <w:lang w:val="en-GB" w:eastAsia="en-GB"/>
        </w:rPr>
        <w:drawing>
          <wp:inline distT="0" distB="0" distL="0" distR="0">
            <wp:extent cx="2258060" cy="2647950"/>
            <wp:effectExtent l="19050" t="0" r="889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cstate="print"/>
                    <a:srcRect/>
                    <a:stretch>
                      <a:fillRect/>
                    </a:stretch>
                  </pic:blipFill>
                  <pic:spPr bwMode="auto">
                    <a:xfrm>
                      <a:off x="0" y="0"/>
                      <a:ext cx="2258060" cy="2647950"/>
                    </a:xfrm>
                    <a:prstGeom prst="rect">
                      <a:avLst/>
                    </a:prstGeom>
                    <a:noFill/>
                    <a:ln w="9525">
                      <a:noFill/>
                      <a:miter lim="800000"/>
                      <a:headEnd/>
                      <a:tailEnd/>
                    </a:ln>
                  </pic:spPr>
                </pic:pic>
              </a:graphicData>
            </a:graphic>
          </wp:inline>
        </w:drawing>
      </w:r>
    </w:p>
    <w:p w:rsidR="00AB1CAC" w:rsidRPr="004C5FD1" w:rsidRDefault="006412E1" w:rsidP="00AB1CAC">
      <w:pPr>
        <w:pStyle w:val="Oznakaslike"/>
        <w:rPr>
          <w:lang w:val="sr-Cyrl-CS"/>
        </w:rPr>
      </w:pPr>
      <w:bookmarkStart w:id="88" w:name="_Toc445721852"/>
      <w:r w:rsidRPr="004C5FD1">
        <w:rPr>
          <w:lang w:val="sr-Cyrl-CS"/>
        </w:rPr>
        <w:t>Слика</w:t>
      </w:r>
      <w:r w:rsidR="00AB1CAC" w:rsidRPr="004C5FD1">
        <w:rPr>
          <w:lang w:val="sr-Cyrl-CS"/>
        </w:rPr>
        <w:t xml:space="preserve"> </w:t>
      </w:r>
      <w:r w:rsidRPr="004C5FD1">
        <w:rPr>
          <w:lang w:val="sr-Cyrl-CS"/>
        </w:rPr>
        <w:t>А</w:t>
      </w:r>
      <w:r w:rsidR="00AB1CAC" w:rsidRPr="004C5FD1">
        <w:rPr>
          <w:lang w:val="sr-Cyrl-CS"/>
        </w:rPr>
        <w:t>.</w:t>
      </w:r>
      <w:r w:rsidR="006D2273" w:rsidRPr="004C5FD1">
        <w:rPr>
          <w:lang w:val="sr-Cyrl-CS"/>
        </w:rPr>
        <w:t>5</w:t>
      </w:r>
      <w:r w:rsidR="00AB1CAC" w:rsidRPr="004C5FD1">
        <w:rPr>
          <w:lang w:val="sr-Cyrl-CS"/>
        </w:rPr>
        <w:t>.</w:t>
      </w:r>
      <w:r w:rsidR="006D2273" w:rsidRPr="004C5FD1">
        <w:rPr>
          <w:lang w:val="sr-Cyrl-CS"/>
        </w:rPr>
        <w:t>1</w:t>
      </w:r>
      <w:r w:rsidR="00AB1CAC" w:rsidRPr="004C5FD1">
        <w:rPr>
          <w:lang w:val="sr-Cyrl-CS"/>
        </w:rPr>
        <w:t xml:space="preserve">. </w:t>
      </w:r>
      <w:r w:rsidRPr="004C5FD1">
        <w:rPr>
          <w:lang w:val="sr-Cyrl-CS"/>
        </w:rPr>
        <w:t>Подешавање</w:t>
      </w:r>
      <w:r w:rsidR="00AB1CAC" w:rsidRPr="004C5FD1">
        <w:rPr>
          <w:lang w:val="sr-Cyrl-CS"/>
        </w:rPr>
        <w:t xml:space="preserve"> </w:t>
      </w:r>
      <w:r w:rsidRPr="004C5FD1">
        <w:rPr>
          <w:lang w:val="sr-Cyrl-CS"/>
        </w:rPr>
        <w:t>позиција</w:t>
      </w:r>
      <w:r w:rsidR="00AB1CAC" w:rsidRPr="004C5FD1">
        <w:rPr>
          <w:lang w:val="sr-Cyrl-CS"/>
        </w:rPr>
        <w:t xml:space="preserve"> </w:t>
      </w:r>
      <w:r w:rsidRPr="004C5FD1">
        <w:rPr>
          <w:lang w:val="sr-Cyrl-CS"/>
        </w:rPr>
        <w:t>за</w:t>
      </w:r>
      <w:r w:rsidR="00AB1CAC" w:rsidRPr="004C5FD1">
        <w:rPr>
          <w:lang w:val="sr-Cyrl-CS"/>
        </w:rPr>
        <w:t xml:space="preserve"> </w:t>
      </w:r>
      <w:r w:rsidRPr="004C5FD1">
        <w:rPr>
          <w:lang w:val="sr-Cyrl-CS"/>
        </w:rPr>
        <w:t>таб</w:t>
      </w:r>
      <w:r w:rsidR="00AB1CAC" w:rsidRPr="004C5FD1">
        <w:rPr>
          <w:lang w:val="sr-Cyrl-CS"/>
        </w:rPr>
        <w:t>.</w:t>
      </w:r>
      <w:bookmarkEnd w:id="88"/>
    </w:p>
    <w:p w:rsidR="00717EE7" w:rsidRPr="004C5FD1" w:rsidRDefault="006412E1" w:rsidP="008E7025">
      <w:pPr>
        <w:pStyle w:val="Prilog-IInivonaslova"/>
      </w:pPr>
      <w:bookmarkStart w:id="89" w:name="_Toc254342939"/>
      <w:bookmarkStart w:id="90" w:name="_Toc175249042"/>
      <w:r w:rsidRPr="004C5FD1">
        <w:t>Набрајање</w:t>
      </w:r>
      <w:bookmarkEnd w:id="90"/>
    </w:p>
    <w:p w:rsidR="00717EE7" w:rsidRPr="004C5FD1" w:rsidRDefault="006412E1" w:rsidP="00717EE7">
      <w:pPr>
        <w:pStyle w:val="Osnovnitekst"/>
      </w:pPr>
      <w:r w:rsidRPr="004C5FD1">
        <w:t>За</w:t>
      </w:r>
      <w:r w:rsidR="00717EE7" w:rsidRPr="004C5FD1">
        <w:t xml:space="preserve"> </w:t>
      </w:r>
      <w:r w:rsidRPr="004C5FD1">
        <w:t>набрајање</w:t>
      </w:r>
      <w:r w:rsidR="00717EE7" w:rsidRPr="004C5FD1">
        <w:t xml:space="preserve"> </w:t>
      </w:r>
      <w:r w:rsidRPr="004C5FD1">
        <w:t>се</w:t>
      </w:r>
      <w:r w:rsidR="00717EE7" w:rsidRPr="004C5FD1">
        <w:t xml:space="preserve"> </w:t>
      </w:r>
      <w:r w:rsidRPr="004C5FD1">
        <w:t>користе</w:t>
      </w:r>
      <w:r w:rsidR="00717EE7" w:rsidRPr="004C5FD1">
        <w:t xml:space="preserve"> </w:t>
      </w:r>
      <w:r w:rsidRPr="004C5FD1">
        <w:t>стилови</w:t>
      </w:r>
      <w:r w:rsidR="00717EE7" w:rsidRPr="004C5FD1">
        <w:t xml:space="preserve"> </w:t>
      </w:r>
      <w:r w:rsidR="00DB0F7D" w:rsidRPr="004C5FD1">
        <w:rPr>
          <w:u w:val="single"/>
        </w:rPr>
        <w:t>Nabrajanje</w:t>
      </w:r>
      <w:r w:rsidR="00717EE7" w:rsidRPr="004C5FD1">
        <w:t xml:space="preserve"> </w:t>
      </w:r>
      <w:r w:rsidRPr="004C5FD1">
        <w:t>и</w:t>
      </w:r>
      <w:r w:rsidR="00717EE7" w:rsidRPr="004C5FD1">
        <w:t xml:space="preserve"> </w:t>
      </w:r>
      <w:r w:rsidR="00DB0F7D" w:rsidRPr="004C5FD1">
        <w:rPr>
          <w:u w:val="single"/>
        </w:rPr>
        <w:t>Numerisano</w:t>
      </w:r>
      <w:r w:rsidR="00717EE7" w:rsidRPr="004C5FD1">
        <w:rPr>
          <w:u w:val="single"/>
        </w:rPr>
        <w:t xml:space="preserve"> </w:t>
      </w:r>
      <w:r w:rsidR="00DB0F7D" w:rsidRPr="004C5FD1">
        <w:rPr>
          <w:u w:val="single"/>
        </w:rPr>
        <w:t>nabrajanje</w:t>
      </w:r>
      <w:r w:rsidR="00717EE7" w:rsidRPr="004C5FD1">
        <w:t xml:space="preserve">, </w:t>
      </w:r>
      <w:r w:rsidRPr="004C5FD1">
        <w:t>заснованим</w:t>
      </w:r>
      <w:r w:rsidR="00717EE7" w:rsidRPr="004C5FD1">
        <w:t xml:space="preserve"> </w:t>
      </w:r>
      <w:r w:rsidRPr="004C5FD1">
        <w:t>на</w:t>
      </w:r>
      <w:r w:rsidR="00717EE7" w:rsidRPr="004C5FD1">
        <w:t xml:space="preserve"> </w:t>
      </w:r>
      <w:r w:rsidRPr="004C5FD1">
        <w:t>претходно</w:t>
      </w:r>
      <w:r w:rsidR="00717EE7" w:rsidRPr="004C5FD1">
        <w:t xml:space="preserve"> </w:t>
      </w:r>
      <w:r w:rsidRPr="004C5FD1">
        <w:t>дефинисаном</w:t>
      </w:r>
      <w:r w:rsidR="00717EE7" w:rsidRPr="004C5FD1">
        <w:t xml:space="preserve"> </w:t>
      </w:r>
      <w:r w:rsidRPr="004C5FD1">
        <w:t>стилу</w:t>
      </w:r>
      <w:r w:rsidR="00717EE7" w:rsidRPr="004C5FD1">
        <w:t xml:space="preserve"> </w:t>
      </w:r>
      <w:r w:rsidR="00DB0F7D" w:rsidRPr="004C5FD1">
        <w:rPr>
          <w:u w:val="single"/>
        </w:rPr>
        <w:t>Osnovni tekst</w:t>
      </w:r>
      <w:r w:rsidR="00717EE7" w:rsidRPr="004C5FD1">
        <w:t xml:space="preserve">. </w:t>
      </w:r>
      <w:r w:rsidRPr="004C5FD1">
        <w:t>Следећи</w:t>
      </w:r>
      <w:r w:rsidR="00717EE7" w:rsidRPr="004C5FD1">
        <w:t xml:space="preserve"> </w:t>
      </w:r>
      <w:r w:rsidR="00FC3313" w:rsidRPr="004C5FD1">
        <w:t xml:space="preserve">параграф </w:t>
      </w:r>
      <w:r w:rsidRPr="004C5FD1">
        <w:t>треба</w:t>
      </w:r>
      <w:r w:rsidR="00717EE7" w:rsidRPr="004C5FD1">
        <w:t xml:space="preserve"> </w:t>
      </w:r>
      <w:r w:rsidRPr="004C5FD1">
        <w:t>да</w:t>
      </w:r>
      <w:r w:rsidR="00717EE7" w:rsidRPr="004C5FD1">
        <w:t xml:space="preserve"> </w:t>
      </w:r>
      <w:r w:rsidRPr="004C5FD1">
        <w:t>је</w:t>
      </w:r>
      <w:r w:rsidR="00717EE7" w:rsidRPr="004C5FD1">
        <w:t xml:space="preserve"> </w:t>
      </w:r>
      <w:r w:rsidRPr="004C5FD1">
        <w:t>писан</w:t>
      </w:r>
      <w:r w:rsidR="00717EE7" w:rsidRPr="004C5FD1">
        <w:t xml:space="preserve"> </w:t>
      </w:r>
      <w:r w:rsidRPr="004C5FD1">
        <w:t>стилом</w:t>
      </w:r>
      <w:r w:rsidR="00717EE7" w:rsidRPr="004C5FD1">
        <w:t xml:space="preserve"> </w:t>
      </w:r>
      <w:r w:rsidR="00DB0F7D" w:rsidRPr="004C5FD1">
        <w:rPr>
          <w:u w:val="single"/>
        </w:rPr>
        <w:t>Osnovni tekst</w:t>
      </w:r>
      <w:r w:rsidR="00717EE7" w:rsidRPr="004C5FD1">
        <w:t xml:space="preserve">. </w:t>
      </w:r>
      <w:r w:rsidRPr="004C5FD1">
        <w:t>Подесити</w:t>
      </w:r>
      <w:r w:rsidR="00717EE7" w:rsidRPr="004C5FD1">
        <w:t xml:space="preserve"> </w:t>
      </w:r>
      <w:r w:rsidRPr="004C5FD1">
        <w:t>следеће</w:t>
      </w:r>
      <w:r w:rsidR="00717EE7" w:rsidRPr="004C5FD1">
        <w:t xml:space="preserve"> </w:t>
      </w:r>
      <w:r w:rsidRPr="004C5FD1">
        <w:t>параметре</w:t>
      </w:r>
      <w:r w:rsidR="00717EE7" w:rsidRPr="004C5FD1">
        <w:t>:</w:t>
      </w:r>
    </w:p>
    <w:p w:rsidR="00717EE7" w:rsidRPr="004C5FD1" w:rsidRDefault="006412E1" w:rsidP="00717EE7">
      <w:pPr>
        <w:pStyle w:val="Prilog-IVnivonaslova"/>
      </w:pPr>
      <w:r w:rsidRPr="004C5FD1">
        <w:t>Параграф</w:t>
      </w:r>
    </w:p>
    <w:p w:rsidR="00717EE7" w:rsidRPr="004C5FD1" w:rsidRDefault="00CF4371" w:rsidP="00717EE7">
      <w:pPr>
        <w:pStyle w:val="Osnovnitekst"/>
      </w:pPr>
      <w:r w:rsidRPr="004C5FD1">
        <w:rPr>
          <w:i/>
          <w:u w:val="single"/>
        </w:rPr>
        <w:t>General</w:t>
      </w:r>
      <w:r w:rsidR="00717EE7" w:rsidRPr="004C5FD1">
        <w:t xml:space="preserve">: </w:t>
      </w:r>
      <w:r w:rsidRPr="004C5FD1">
        <w:rPr>
          <w:i/>
        </w:rPr>
        <w:t>Alignment</w:t>
      </w:r>
      <w:r w:rsidR="00717EE7" w:rsidRPr="004C5FD1">
        <w:t xml:space="preserve">: </w:t>
      </w:r>
      <w:r w:rsidRPr="004C5FD1">
        <w:t>Justified</w:t>
      </w:r>
      <w:r w:rsidR="00717EE7" w:rsidRPr="004C5FD1">
        <w:t xml:space="preserve">, </w:t>
      </w:r>
      <w:r w:rsidRPr="004C5FD1">
        <w:rPr>
          <w:i/>
        </w:rPr>
        <w:t>Outline</w:t>
      </w:r>
      <w:r w:rsidR="00717EE7" w:rsidRPr="004C5FD1">
        <w:rPr>
          <w:i/>
        </w:rPr>
        <w:t xml:space="preserve"> </w:t>
      </w:r>
      <w:r w:rsidRPr="004C5FD1">
        <w:rPr>
          <w:i/>
        </w:rPr>
        <w:t>level</w:t>
      </w:r>
      <w:r w:rsidR="00717EE7" w:rsidRPr="004C5FD1">
        <w:t xml:space="preserve">: </w:t>
      </w:r>
      <w:r w:rsidRPr="004C5FD1">
        <w:t>Bod</w:t>
      </w:r>
      <w:r w:rsidR="00717EE7" w:rsidRPr="004C5FD1">
        <w:t xml:space="preserve">y </w:t>
      </w:r>
      <w:r w:rsidRPr="004C5FD1">
        <w:t>te</w:t>
      </w:r>
      <w:r w:rsidR="00717EE7" w:rsidRPr="004C5FD1">
        <w:t>x</w:t>
      </w:r>
      <w:r w:rsidRPr="004C5FD1">
        <w:t>t</w:t>
      </w:r>
    </w:p>
    <w:p w:rsidR="00717EE7" w:rsidRPr="004C5FD1" w:rsidRDefault="00CF4371" w:rsidP="00717EE7">
      <w:pPr>
        <w:pStyle w:val="Osnovnitekst"/>
      </w:pPr>
      <w:r w:rsidRPr="004C5FD1">
        <w:rPr>
          <w:i/>
          <w:u w:val="single"/>
        </w:rPr>
        <w:t>Indentation</w:t>
      </w:r>
      <w:r w:rsidR="00717EE7" w:rsidRPr="004C5FD1">
        <w:rPr>
          <w:i/>
        </w:rPr>
        <w:t xml:space="preserve">: </w:t>
      </w:r>
      <w:r w:rsidRPr="004C5FD1">
        <w:rPr>
          <w:i/>
        </w:rPr>
        <w:t>Left</w:t>
      </w:r>
      <w:r w:rsidR="00717EE7" w:rsidRPr="004C5FD1">
        <w:rPr>
          <w:i/>
        </w:rPr>
        <w:t xml:space="preserve">: </w:t>
      </w:r>
      <w:r w:rsidR="00717EE7" w:rsidRPr="004C5FD1">
        <w:t xml:space="preserve">1.2 </w:t>
      </w:r>
      <w:r w:rsidRPr="004C5FD1">
        <w:t>cm</w:t>
      </w:r>
      <w:r w:rsidR="00717EE7" w:rsidRPr="004C5FD1">
        <w:t xml:space="preserve">, </w:t>
      </w:r>
      <w:r w:rsidRPr="004C5FD1">
        <w:rPr>
          <w:i/>
        </w:rPr>
        <w:t>Right</w:t>
      </w:r>
      <w:r w:rsidR="00717EE7" w:rsidRPr="004C5FD1">
        <w:rPr>
          <w:i/>
        </w:rPr>
        <w:t>:</w:t>
      </w:r>
      <w:r w:rsidR="00717EE7" w:rsidRPr="004C5FD1">
        <w:t xml:space="preserve"> 0 </w:t>
      </w:r>
      <w:r w:rsidRPr="004C5FD1">
        <w:t>cm</w:t>
      </w:r>
      <w:r w:rsidR="00717EE7" w:rsidRPr="004C5FD1">
        <w:t>,</w:t>
      </w:r>
      <w:r w:rsidR="00717EE7" w:rsidRPr="004C5FD1">
        <w:rPr>
          <w:i/>
        </w:rPr>
        <w:t xml:space="preserve"> </w:t>
      </w:r>
      <w:r w:rsidRPr="004C5FD1">
        <w:rPr>
          <w:i/>
        </w:rPr>
        <w:t>Special</w:t>
      </w:r>
      <w:r w:rsidR="00717EE7" w:rsidRPr="004C5FD1">
        <w:rPr>
          <w:i/>
        </w:rPr>
        <w:t>:</w:t>
      </w:r>
      <w:r w:rsidR="00717EE7" w:rsidRPr="004C5FD1">
        <w:t xml:space="preserve"> </w:t>
      </w:r>
      <w:r w:rsidRPr="004C5FD1">
        <w:t>Hanging</w:t>
      </w:r>
      <w:r w:rsidR="00717EE7" w:rsidRPr="004C5FD1">
        <w:t xml:space="preserve">, </w:t>
      </w:r>
      <w:r w:rsidRPr="004C5FD1">
        <w:rPr>
          <w:i/>
        </w:rPr>
        <w:t>B</w:t>
      </w:r>
      <w:r w:rsidR="00717EE7" w:rsidRPr="004C5FD1">
        <w:rPr>
          <w:i/>
        </w:rPr>
        <w:t>y</w:t>
      </w:r>
      <w:r w:rsidR="00717EE7" w:rsidRPr="004C5FD1">
        <w:t xml:space="preserve">: 0.6 </w:t>
      </w:r>
      <w:r w:rsidRPr="004C5FD1">
        <w:t>cm</w:t>
      </w:r>
    </w:p>
    <w:p w:rsidR="00717EE7" w:rsidRPr="004C5FD1" w:rsidRDefault="00CF4371" w:rsidP="00717EE7">
      <w:pPr>
        <w:pStyle w:val="Osnovnitekst"/>
      </w:pPr>
      <w:r w:rsidRPr="004C5FD1">
        <w:rPr>
          <w:i/>
          <w:u w:val="single"/>
        </w:rPr>
        <w:t>Spacing</w:t>
      </w:r>
      <w:r w:rsidR="00717EE7" w:rsidRPr="004C5FD1">
        <w:rPr>
          <w:i/>
        </w:rPr>
        <w:t xml:space="preserve">: </w:t>
      </w:r>
      <w:r w:rsidRPr="004C5FD1">
        <w:rPr>
          <w:i/>
        </w:rPr>
        <w:t>Before</w:t>
      </w:r>
      <w:r w:rsidR="00717EE7" w:rsidRPr="004C5FD1">
        <w:rPr>
          <w:i/>
        </w:rPr>
        <w:t xml:space="preserve">: </w:t>
      </w:r>
      <w:r w:rsidR="00717EE7" w:rsidRPr="004C5FD1">
        <w:t xml:space="preserve">1 </w:t>
      </w:r>
      <w:r w:rsidRPr="004C5FD1">
        <w:t>pt</w:t>
      </w:r>
      <w:r w:rsidR="00717EE7" w:rsidRPr="004C5FD1">
        <w:t xml:space="preserve">, </w:t>
      </w:r>
      <w:r w:rsidRPr="004C5FD1">
        <w:rPr>
          <w:i/>
        </w:rPr>
        <w:t>After</w:t>
      </w:r>
      <w:r w:rsidR="00717EE7" w:rsidRPr="004C5FD1">
        <w:rPr>
          <w:i/>
        </w:rPr>
        <w:t xml:space="preserve">: </w:t>
      </w:r>
      <w:r w:rsidR="00717EE7" w:rsidRPr="004C5FD1">
        <w:t xml:space="preserve">1 </w:t>
      </w:r>
      <w:r w:rsidRPr="004C5FD1">
        <w:t>pt</w:t>
      </w:r>
      <w:r w:rsidR="00717EE7" w:rsidRPr="004C5FD1">
        <w:t xml:space="preserve">, </w:t>
      </w:r>
      <w:r w:rsidRPr="004C5FD1">
        <w:rPr>
          <w:i/>
        </w:rPr>
        <w:t>Line</w:t>
      </w:r>
      <w:r w:rsidR="00717EE7" w:rsidRPr="004C5FD1">
        <w:rPr>
          <w:i/>
        </w:rPr>
        <w:t xml:space="preserve"> </w:t>
      </w:r>
      <w:r w:rsidRPr="004C5FD1">
        <w:rPr>
          <w:i/>
        </w:rPr>
        <w:t>spacing</w:t>
      </w:r>
      <w:r w:rsidR="00717EE7" w:rsidRPr="004C5FD1">
        <w:rPr>
          <w:i/>
        </w:rPr>
        <w:t>:</w:t>
      </w:r>
      <w:r w:rsidR="00717EE7" w:rsidRPr="004C5FD1">
        <w:t xml:space="preserve"> </w:t>
      </w:r>
      <w:r w:rsidRPr="004C5FD1">
        <w:t>Single</w:t>
      </w:r>
    </w:p>
    <w:p w:rsidR="000B0E6E" w:rsidRPr="004C5FD1" w:rsidRDefault="006412E1" w:rsidP="000B0E6E">
      <w:pPr>
        <w:pStyle w:val="Prilog-IVnivonaslova"/>
      </w:pPr>
      <w:r w:rsidRPr="004C5FD1">
        <w:t>Нумерација</w:t>
      </w:r>
    </w:p>
    <w:p w:rsidR="0036300C" w:rsidRPr="004C5FD1" w:rsidRDefault="006412E1" w:rsidP="000B0E6E">
      <w:pPr>
        <w:pStyle w:val="Osnovnitekst"/>
      </w:pPr>
      <w:r w:rsidRPr="004C5FD1">
        <w:t>У</w:t>
      </w:r>
      <w:r w:rsidR="000B0E6E" w:rsidRPr="004C5FD1">
        <w:t xml:space="preserve"> </w:t>
      </w:r>
      <w:r w:rsidRPr="004C5FD1">
        <w:t>оквиру</w:t>
      </w:r>
      <w:r w:rsidR="00C92A36" w:rsidRPr="004C5FD1">
        <w:t xml:space="preserve"> </w:t>
      </w:r>
      <w:r w:rsidRPr="004C5FD1">
        <w:t>сваког</w:t>
      </w:r>
      <w:r w:rsidR="00C92A36" w:rsidRPr="004C5FD1">
        <w:t xml:space="preserve"> </w:t>
      </w:r>
      <w:r w:rsidRPr="004C5FD1">
        <w:t>од</w:t>
      </w:r>
      <w:r w:rsidR="000B0E6E" w:rsidRPr="004C5FD1">
        <w:t xml:space="preserve"> </w:t>
      </w:r>
      <w:r w:rsidRPr="004C5FD1">
        <w:t>понуђених</w:t>
      </w:r>
      <w:r w:rsidR="000B0E6E" w:rsidRPr="004C5FD1">
        <w:t xml:space="preserve"> </w:t>
      </w:r>
      <w:r w:rsidRPr="004C5FD1">
        <w:t>стилова</w:t>
      </w:r>
      <w:r w:rsidR="000B0E6E" w:rsidRPr="004C5FD1">
        <w:t xml:space="preserve"> </w:t>
      </w:r>
      <w:r w:rsidRPr="004C5FD1">
        <w:t>дефинисана</w:t>
      </w:r>
      <w:r w:rsidR="000B0E6E" w:rsidRPr="004C5FD1">
        <w:t xml:space="preserve"> </w:t>
      </w:r>
      <w:r w:rsidRPr="004C5FD1">
        <w:t>су</w:t>
      </w:r>
      <w:r w:rsidR="000B0E6E" w:rsidRPr="004C5FD1">
        <w:t xml:space="preserve"> </w:t>
      </w:r>
      <w:r w:rsidRPr="004C5FD1">
        <w:t>по</w:t>
      </w:r>
      <w:r w:rsidR="00C92A36" w:rsidRPr="004C5FD1">
        <w:t xml:space="preserve"> </w:t>
      </w:r>
      <w:r w:rsidRPr="004C5FD1">
        <w:t>три</w:t>
      </w:r>
      <w:r w:rsidR="000B0E6E" w:rsidRPr="004C5FD1">
        <w:t xml:space="preserve"> </w:t>
      </w:r>
      <w:r w:rsidRPr="004C5FD1">
        <w:t>нивоа</w:t>
      </w:r>
      <w:r w:rsidR="000B0E6E" w:rsidRPr="004C5FD1">
        <w:t xml:space="preserve"> </w:t>
      </w:r>
      <w:r w:rsidRPr="004C5FD1">
        <w:t>набрајања</w:t>
      </w:r>
      <w:r w:rsidR="000B0E6E" w:rsidRPr="004C5FD1">
        <w:t>.</w:t>
      </w:r>
    </w:p>
    <w:p w:rsidR="00C92A36" w:rsidRPr="004C5FD1" w:rsidRDefault="006412E1" w:rsidP="000B0E6E">
      <w:pPr>
        <w:pStyle w:val="Osnovnitekst"/>
      </w:pPr>
      <w:r w:rsidRPr="004C5FD1">
        <w:t>За</w:t>
      </w:r>
      <w:r w:rsidR="00C92A36" w:rsidRPr="004C5FD1">
        <w:t xml:space="preserve"> </w:t>
      </w:r>
      <w:r w:rsidRPr="004C5FD1">
        <w:t>стил</w:t>
      </w:r>
      <w:r w:rsidR="00C92A36" w:rsidRPr="004C5FD1">
        <w:t xml:space="preserve"> </w:t>
      </w:r>
      <w:r w:rsidR="00DB0F7D" w:rsidRPr="004C5FD1">
        <w:rPr>
          <w:u w:val="single"/>
        </w:rPr>
        <w:t>Nabrajanje</w:t>
      </w:r>
      <w:r w:rsidR="00C92A36" w:rsidRPr="004C5FD1">
        <w:t xml:space="preserve"> </w:t>
      </w:r>
      <w:r w:rsidRPr="004C5FD1">
        <w:t>потребно</w:t>
      </w:r>
      <w:r w:rsidR="00C92A36" w:rsidRPr="004C5FD1">
        <w:t xml:space="preserve"> </w:t>
      </w:r>
      <w:r w:rsidRPr="004C5FD1">
        <w:t>је</w:t>
      </w:r>
      <w:r w:rsidR="00C92A36" w:rsidRPr="004C5FD1">
        <w:t xml:space="preserve"> </w:t>
      </w:r>
      <w:r w:rsidRPr="004C5FD1">
        <w:t>одабрати</w:t>
      </w:r>
      <w:r w:rsidR="00C92A36" w:rsidRPr="004C5FD1">
        <w:t xml:space="preserve"> </w:t>
      </w:r>
      <w:r w:rsidRPr="004C5FD1">
        <w:t>опцију</w:t>
      </w:r>
      <w:r w:rsidR="00C92A36" w:rsidRPr="004C5FD1">
        <w:t xml:space="preserve"> </w:t>
      </w:r>
      <w:r w:rsidR="00CF4371" w:rsidRPr="004C5FD1">
        <w:rPr>
          <w:i/>
        </w:rPr>
        <w:t>Outline</w:t>
      </w:r>
      <w:r w:rsidR="00C92A36" w:rsidRPr="004C5FD1">
        <w:rPr>
          <w:i/>
        </w:rPr>
        <w:t xml:space="preserve"> </w:t>
      </w:r>
      <w:r w:rsidR="00CF4371" w:rsidRPr="004C5FD1">
        <w:rPr>
          <w:i/>
        </w:rPr>
        <w:t>numbered</w:t>
      </w:r>
      <w:r w:rsidR="00C92A36" w:rsidRPr="004C5FD1">
        <w:t xml:space="preserve">, </w:t>
      </w:r>
      <w:r w:rsidRPr="004C5FD1">
        <w:t>као</w:t>
      </w:r>
      <w:r w:rsidR="00C92A36" w:rsidRPr="004C5FD1">
        <w:t xml:space="preserve"> </w:t>
      </w:r>
      <w:r w:rsidRPr="004C5FD1">
        <w:t>на</w:t>
      </w:r>
      <w:r w:rsidR="00C92A36" w:rsidRPr="004C5FD1">
        <w:t xml:space="preserve"> </w:t>
      </w:r>
      <w:r w:rsidRPr="004C5FD1">
        <w:t>слици</w:t>
      </w:r>
      <w:r w:rsidR="00C92A36" w:rsidRPr="004C5FD1">
        <w:t xml:space="preserve"> </w:t>
      </w:r>
      <w:r w:rsidRPr="004C5FD1">
        <w:t>А</w:t>
      </w:r>
      <w:r w:rsidR="00C92A36" w:rsidRPr="004C5FD1">
        <w:t xml:space="preserve">.6.1. </w:t>
      </w:r>
      <w:r w:rsidRPr="004C5FD1">
        <w:t>лево</w:t>
      </w:r>
      <w:r w:rsidR="0036300C" w:rsidRPr="004C5FD1">
        <w:t xml:space="preserve">, </w:t>
      </w:r>
      <w:r w:rsidRPr="004C5FD1">
        <w:t>а</w:t>
      </w:r>
      <w:r w:rsidR="0036300C" w:rsidRPr="004C5FD1">
        <w:t xml:space="preserve"> </w:t>
      </w:r>
      <w:r w:rsidRPr="004C5FD1">
        <w:t>за</w:t>
      </w:r>
      <w:r w:rsidR="0036300C" w:rsidRPr="004C5FD1">
        <w:t xml:space="preserve"> </w:t>
      </w:r>
      <w:r w:rsidRPr="004C5FD1">
        <w:t>стил</w:t>
      </w:r>
      <w:r w:rsidR="0036300C" w:rsidRPr="004C5FD1">
        <w:t xml:space="preserve"> </w:t>
      </w:r>
      <w:r w:rsidR="00DB0F7D" w:rsidRPr="004C5FD1">
        <w:rPr>
          <w:u w:val="single"/>
        </w:rPr>
        <w:t>Numerisano</w:t>
      </w:r>
      <w:r w:rsidR="0036300C" w:rsidRPr="004C5FD1">
        <w:rPr>
          <w:u w:val="single"/>
        </w:rPr>
        <w:t xml:space="preserve"> </w:t>
      </w:r>
      <w:r w:rsidR="00DB0F7D" w:rsidRPr="004C5FD1">
        <w:rPr>
          <w:u w:val="single"/>
        </w:rPr>
        <w:t>nabrajanje</w:t>
      </w:r>
      <w:r w:rsidR="0036300C" w:rsidRPr="004C5FD1">
        <w:t xml:space="preserve"> </w:t>
      </w:r>
      <w:r w:rsidRPr="004C5FD1">
        <w:t>као</w:t>
      </w:r>
      <w:r w:rsidR="0036300C" w:rsidRPr="004C5FD1">
        <w:t xml:space="preserve"> </w:t>
      </w:r>
      <w:r w:rsidRPr="004C5FD1">
        <w:t>на</w:t>
      </w:r>
      <w:r w:rsidR="0036300C" w:rsidRPr="004C5FD1">
        <w:t xml:space="preserve"> </w:t>
      </w:r>
      <w:r w:rsidRPr="004C5FD1">
        <w:t>слици</w:t>
      </w:r>
      <w:r w:rsidR="0036300C" w:rsidRPr="004C5FD1">
        <w:t xml:space="preserve"> </w:t>
      </w:r>
      <w:r w:rsidRPr="004C5FD1">
        <w:t>А</w:t>
      </w:r>
      <w:r w:rsidR="0036300C" w:rsidRPr="004C5FD1">
        <w:t xml:space="preserve">.6.1. </w:t>
      </w:r>
      <w:r w:rsidRPr="004C5FD1">
        <w:t>десно</w:t>
      </w:r>
      <w:r w:rsidR="0036300C" w:rsidRPr="004C5FD1">
        <w:t xml:space="preserve">. </w:t>
      </w:r>
      <w:r w:rsidRPr="004C5FD1">
        <w:t>Затим</w:t>
      </w:r>
      <w:r w:rsidR="0036300C" w:rsidRPr="004C5FD1">
        <w:t xml:space="preserve"> </w:t>
      </w:r>
      <w:r w:rsidRPr="004C5FD1">
        <w:t>треба</w:t>
      </w:r>
      <w:r w:rsidR="00C92A36" w:rsidRPr="004C5FD1">
        <w:t xml:space="preserve"> </w:t>
      </w:r>
      <w:r w:rsidRPr="004C5FD1">
        <w:t>подесити</w:t>
      </w:r>
      <w:r w:rsidR="00C92A36" w:rsidRPr="004C5FD1">
        <w:t xml:space="preserve"> </w:t>
      </w:r>
      <w:r w:rsidRPr="004C5FD1">
        <w:t>параметре</w:t>
      </w:r>
      <w:r w:rsidR="00C92A36" w:rsidRPr="004C5FD1">
        <w:t xml:space="preserve"> </w:t>
      </w:r>
      <w:r w:rsidRPr="004C5FD1">
        <w:t>за</w:t>
      </w:r>
      <w:r w:rsidR="0036300C" w:rsidRPr="004C5FD1">
        <w:t xml:space="preserve"> </w:t>
      </w:r>
      <w:r w:rsidRPr="004C5FD1">
        <w:t>различите</w:t>
      </w:r>
      <w:r w:rsidR="0036300C" w:rsidRPr="004C5FD1">
        <w:t xml:space="preserve"> </w:t>
      </w:r>
      <w:r w:rsidRPr="004C5FD1">
        <w:t>нивое</w:t>
      </w:r>
      <w:r w:rsidR="0036300C" w:rsidRPr="004C5FD1">
        <w:t xml:space="preserve"> </w:t>
      </w:r>
      <w:r w:rsidRPr="004C5FD1">
        <w:t>набрајања</w:t>
      </w:r>
      <w:r w:rsidR="0036300C" w:rsidRPr="004C5FD1">
        <w:t xml:space="preserve"> </w:t>
      </w:r>
      <w:r w:rsidRPr="004C5FD1">
        <w:t>према</w:t>
      </w:r>
      <w:r w:rsidR="00C92A36" w:rsidRPr="004C5FD1">
        <w:t xml:space="preserve"> </w:t>
      </w:r>
      <w:r w:rsidRPr="004C5FD1">
        <w:t>упутству</w:t>
      </w:r>
      <w:r w:rsidR="00C92A36" w:rsidRPr="004C5FD1">
        <w:t xml:space="preserve"> </w:t>
      </w:r>
      <w:r w:rsidRPr="004C5FD1">
        <w:t>које</w:t>
      </w:r>
      <w:r w:rsidR="00C92A36" w:rsidRPr="004C5FD1">
        <w:t xml:space="preserve"> </w:t>
      </w:r>
      <w:r w:rsidRPr="004C5FD1">
        <w:t>следи</w:t>
      </w:r>
      <w:r w:rsidR="00C92A36" w:rsidRPr="004C5FD1">
        <w:t>.</w:t>
      </w:r>
    </w:p>
    <w:p w:rsidR="00C92A36" w:rsidRPr="004C5FD1" w:rsidRDefault="00C92A36" w:rsidP="00C92A36">
      <w:pPr>
        <w:pStyle w:val="SlikeTabele"/>
      </w:pPr>
      <w:r w:rsidRPr="004C5FD1">
        <w:lastRenderedPageBreak/>
        <w:t xml:space="preserve"> </w:t>
      </w:r>
      <w:r w:rsidR="001551E5" w:rsidRPr="004C5FD1">
        <w:rPr>
          <w:noProof/>
          <w:lang w:val="en-GB" w:eastAsia="en-GB"/>
        </w:rPr>
        <w:drawing>
          <wp:inline distT="0" distB="0" distL="0" distR="0">
            <wp:extent cx="2957830" cy="249682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 cstate="print"/>
                    <a:srcRect/>
                    <a:stretch>
                      <a:fillRect/>
                    </a:stretch>
                  </pic:blipFill>
                  <pic:spPr bwMode="auto">
                    <a:xfrm>
                      <a:off x="0" y="0"/>
                      <a:ext cx="2957830" cy="2496820"/>
                    </a:xfrm>
                    <a:prstGeom prst="rect">
                      <a:avLst/>
                    </a:prstGeom>
                    <a:noFill/>
                    <a:ln w="9525">
                      <a:noFill/>
                      <a:miter lim="800000"/>
                      <a:headEnd/>
                      <a:tailEnd/>
                    </a:ln>
                  </pic:spPr>
                </pic:pic>
              </a:graphicData>
            </a:graphic>
          </wp:inline>
        </w:drawing>
      </w:r>
      <w:r w:rsidR="0036300C" w:rsidRPr="004C5FD1">
        <w:t xml:space="preserve"> </w:t>
      </w:r>
      <w:r w:rsidR="001551E5" w:rsidRPr="004C5FD1">
        <w:rPr>
          <w:noProof/>
          <w:lang w:val="en-GB" w:eastAsia="en-GB"/>
        </w:rPr>
        <w:drawing>
          <wp:inline distT="0" distB="0" distL="0" distR="0">
            <wp:extent cx="2957830" cy="250444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 cstate="print"/>
                    <a:srcRect/>
                    <a:stretch>
                      <a:fillRect/>
                    </a:stretch>
                  </pic:blipFill>
                  <pic:spPr bwMode="auto">
                    <a:xfrm>
                      <a:off x="0" y="0"/>
                      <a:ext cx="2957830" cy="2504440"/>
                    </a:xfrm>
                    <a:prstGeom prst="rect">
                      <a:avLst/>
                    </a:prstGeom>
                    <a:noFill/>
                    <a:ln w="9525">
                      <a:noFill/>
                      <a:miter lim="800000"/>
                      <a:headEnd/>
                      <a:tailEnd/>
                    </a:ln>
                  </pic:spPr>
                </pic:pic>
              </a:graphicData>
            </a:graphic>
          </wp:inline>
        </w:drawing>
      </w:r>
    </w:p>
    <w:p w:rsidR="00C92A36" w:rsidRPr="004C5FD1" w:rsidRDefault="006412E1" w:rsidP="00C92A36">
      <w:pPr>
        <w:pStyle w:val="Oznakaslike"/>
        <w:rPr>
          <w:lang w:val="sr-Cyrl-CS"/>
        </w:rPr>
      </w:pPr>
      <w:bookmarkStart w:id="91" w:name="_Toc445721853"/>
      <w:r w:rsidRPr="004C5FD1">
        <w:rPr>
          <w:lang w:val="sr-Cyrl-CS"/>
        </w:rPr>
        <w:t>Слика</w:t>
      </w:r>
      <w:r w:rsidR="00C92A36" w:rsidRPr="004C5FD1">
        <w:rPr>
          <w:lang w:val="sr-Cyrl-CS"/>
        </w:rPr>
        <w:t xml:space="preserve"> </w:t>
      </w:r>
      <w:r w:rsidRPr="004C5FD1">
        <w:rPr>
          <w:lang w:val="sr-Cyrl-CS"/>
        </w:rPr>
        <w:t>А</w:t>
      </w:r>
      <w:r w:rsidR="00C92A36" w:rsidRPr="004C5FD1">
        <w:rPr>
          <w:lang w:val="sr-Cyrl-CS"/>
        </w:rPr>
        <w:t xml:space="preserve">.6.1. </w:t>
      </w:r>
      <w:r w:rsidRPr="004C5FD1">
        <w:rPr>
          <w:lang w:val="sr-Cyrl-CS"/>
        </w:rPr>
        <w:t>Одабир</w:t>
      </w:r>
      <w:r w:rsidR="00C92A36" w:rsidRPr="004C5FD1">
        <w:rPr>
          <w:lang w:val="sr-Cyrl-CS"/>
        </w:rPr>
        <w:t xml:space="preserve"> </w:t>
      </w:r>
      <w:r w:rsidRPr="004C5FD1">
        <w:rPr>
          <w:lang w:val="sr-Cyrl-CS"/>
        </w:rPr>
        <w:t>типа</w:t>
      </w:r>
      <w:r w:rsidR="00C92A36" w:rsidRPr="004C5FD1">
        <w:rPr>
          <w:lang w:val="sr-Cyrl-CS"/>
        </w:rPr>
        <w:t xml:space="preserve"> </w:t>
      </w:r>
      <w:r w:rsidRPr="004C5FD1">
        <w:rPr>
          <w:lang w:val="sr-Cyrl-CS"/>
        </w:rPr>
        <w:t>нумерације</w:t>
      </w:r>
      <w:r w:rsidR="00C92A36" w:rsidRPr="004C5FD1">
        <w:rPr>
          <w:lang w:val="sr-Cyrl-CS"/>
        </w:rPr>
        <w:t xml:space="preserve"> </w:t>
      </w:r>
      <w:r w:rsidRPr="004C5FD1">
        <w:rPr>
          <w:lang w:val="sr-Cyrl-CS"/>
        </w:rPr>
        <w:t>за</w:t>
      </w:r>
      <w:r w:rsidR="00C92A36" w:rsidRPr="004C5FD1">
        <w:rPr>
          <w:lang w:val="sr-Cyrl-CS"/>
        </w:rPr>
        <w:t xml:space="preserve"> </w:t>
      </w:r>
      <w:r w:rsidRPr="004C5FD1">
        <w:rPr>
          <w:lang w:val="sr-Cyrl-CS"/>
        </w:rPr>
        <w:t>стил</w:t>
      </w:r>
      <w:r w:rsidR="00C92A36" w:rsidRPr="004C5FD1">
        <w:rPr>
          <w:lang w:val="sr-Cyrl-CS"/>
        </w:rPr>
        <w:t xml:space="preserve"> </w:t>
      </w:r>
      <w:r w:rsidR="00DB0F7D" w:rsidRPr="004C5FD1">
        <w:rPr>
          <w:u w:val="single"/>
          <w:lang w:val="sr-Cyrl-CS"/>
        </w:rPr>
        <w:t>Nabrajanje</w:t>
      </w:r>
      <w:r w:rsidR="0036300C" w:rsidRPr="004C5FD1">
        <w:rPr>
          <w:lang w:val="sr-Cyrl-CS"/>
        </w:rPr>
        <w:t xml:space="preserve"> (</w:t>
      </w:r>
      <w:r w:rsidRPr="004C5FD1">
        <w:rPr>
          <w:lang w:val="sr-Cyrl-CS"/>
        </w:rPr>
        <w:t>лево</w:t>
      </w:r>
      <w:r w:rsidR="0036300C" w:rsidRPr="004C5FD1">
        <w:rPr>
          <w:lang w:val="sr-Cyrl-CS"/>
        </w:rPr>
        <w:t xml:space="preserve">) </w:t>
      </w:r>
      <w:r w:rsidRPr="004C5FD1">
        <w:rPr>
          <w:lang w:val="sr-Cyrl-CS"/>
        </w:rPr>
        <w:t>и</w:t>
      </w:r>
      <w:r w:rsidR="0036300C" w:rsidRPr="004C5FD1">
        <w:rPr>
          <w:lang w:val="sr-Cyrl-CS"/>
        </w:rPr>
        <w:t xml:space="preserve"> </w:t>
      </w:r>
      <w:r w:rsidRPr="004C5FD1">
        <w:rPr>
          <w:lang w:val="sr-Cyrl-CS"/>
        </w:rPr>
        <w:t>стил</w:t>
      </w:r>
      <w:r w:rsidR="0036300C" w:rsidRPr="004C5FD1">
        <w:rPr>
          <w:lang w:val="sr-Cyrl-CS"/>
        </w:rPr>
        <w:t xml:space="preserve"> </w:t>
      </w:r>
      <w:r w:rsidR="00DB0F7D" w:rsidRPr="004C5FD1">
        <w:rPr>
          <w:u w:val="single"/>
          <w:lang w:val="sr-Cyrl-CS"/>
        </w:rPr>
        <w:t>Numerisano</w:t>
      </w:r>
      <w:r w:rsidR="0036300C" w:rsidRPr="004C5FD1">
        <w:rPr>
          <w:u w:val="single"/>
          <w:lang w:val="sr-Cyrl-CS"/>
        </w:rPr>
        <w:t xml:space="preserve"> </w:t>
      </w:r>
      <w:r w:rsidR="00DB0F7D" w:rsidRPr="004C5FD1">
        <w:rPr>
          <w:u w:val="single"/>
          <w:lang w:val="sr-Cyrl-CS"/>
        </w:rPr>
        <w:t>nabrajanje</w:t>
      </w:r>
      <w:r w:rsidR="0036300C" w:rsidRPr="004C5FD1">
        <w:rPr>
          <w:lang w:val="sr-Cyrl-CS"/>
        </w:rPr>
        <w:t xml:space="preserve"> (</w:t>
      </w:r>
      <w:r w:rsidRPr="004C5FD1">
        <w:rPr>
          <w:lang w:val="sr-Cyrl-CS"/>
        </w:rPr>
        <w:t>десно</w:t>
      </w:r>
      <w:r w:rsidR="0036300C" w:rsidRPr="004C5FD1">
        <w:rPr>
          <w:lang w:val="sr-Cyrl-CS"/>
        </w:rPr>
        <w:t>)</w:t>
      </w:r>
      <w:bookmarkEnd w:id="91"/>
    </w:p>
    <w:p w:rsidR="000B0E6E" w:rsidRPr="004C5FD1" w:rsidRDefault="006412E1" w:rsidP="000B0E6E">
      <w:pPr>
        <w:pStyle w:val="Osnovnitekst"/>
      </w:pPr>
      <w:r w:rsidRPr="004C5FD1">
        <w:t>За</w:t>
      </w:r>
      <w:r w:rsidR="00C92A36" w:rsidRPr="004C5FD1">
        <w:t xml:space="preserve"> </w:t>
      </w:r>
      <w:r w:rsidRPr="004C5FD1">
        <w:t>стил</w:t>
      </w:r>
      <w:r w:rsidR="00C92A36" w:rsidRPr="004C5FD1">
        <w:t xml:space="preserve"> </w:t>
      </w:r>
      <w:r w:rsidR="00DB0F7D" w:rsidRPr="004C5FD1">
        <w:rPr>
          <w:u w:val="single"/>
        </w:rPr>
        <w:t>Nabrajanje</w:t>
      </w:r>
      <w:r w:rsidR="00C92A36" w:rsidRPr="004C5FD1">
        <w:t xml:space="preserve"> </w:t>
      </w:r>
      <w:r w:rsidRPr="004C5FD1">
        <w:t>параметри</w:t>
      </w:r>
      <w:r w:rsidR="00397C91" w:rsidRPr="004C5FD1">
        <w:t xml:space="preserve"> </w:t>
      </w:r>
      <w:r w:rsidRPr="004C5FD1">
        <w:t>су</w:t>
      </w:r>
      <w:r w:rsidR="00397C91" w:rsidRPr="004C5FD1">
        <w:t xml:space="preserve"> </w:t>
      </w:r>
      <w:r w:rsidRPr="004C5FD1">
        <w:t>следећи</w:t>
      </w:r>
      <w:r w:rsidR="00397C91" w:rsidRPr="004C5FD1">
        <w:t>:</w:t>
      </w:r>
    </w:p>
    <w:p w:rsidR="00397C91" w:rsidRPr="004C5FD1" w:rsidRDefault="006412E1" w:rsidP="00397C91">
      <w:pPr>
        <w:pStyle w:val="Nabrajanje"/>
      </w:pPr>
      <w:r w:rsidRPr="004C5FD1">
        <w:t>Први</w:t>
      </w:r>
      <w:r w:rsidR="00397C91" w:rsidRPr="004C5FD1">
        <w:t xml:space="preserve"> </w:t>
      </w:r>
      <w:r w:rsidRPr="004C5FD1">
        <w:t>ниво</w:t>
      </w:r>
      <w:r w:rsidR="00397C91" w:rsidRPr="004C5FD1">
        <w:t xml:space="preserve"> </w:t>
      </w:r>
      <w:r w:rsidRPr="004C5FD1">
        <w:t>набрајања</w:t>
      </w:r>
      <w:r w:rsidR="00394773" w:rsidRPr="004C5FD1">
        <w:t xml:space="preserve"> – </w:t>
      </w:r>
      <w:r w:rsidRPr="004C5FD1">
        <w:t>слика</w:t>
      </w:r>
      <w:r w:rsidR="00394773" w:rsidRPr="004C5FD1">
        <w:t xml:space="preserve"> </w:t>
      </w:r>
      <w:r w:rsidRPr="004C5FD1">
        <w:t>А</w:t>
      </w:r>
      <w:r w:rsidR="00394773" w:rsidRPr="004C5FD1">
        <w:t>.6.2</w:t>
      </w:r>
      <w:r w:rsidR="00397C91" w:rsidRPr="004C5FD1">
        <w:t>:</w:t>
      </w:r>
    </w:p>
    <w:p w:rsidR="00397C91" w:rsidRPr="004C5FD1" w:rsidRDefault="00CF4371" w:rsidP="00397C91">
      <w:pPr>
        <w:pStyle w:val="Osnovnitekst"/>
        <w:ind w:left="680"/>
      </w:pPr>
      <w:r w:rsidRPr="004C5FD1">
        <w:rPr>
          <w:i/>
          <w:u w:val="single"/>
        </w:rPr>
        <w:t>Number</w:t>
      </w:r>
      <w:r w:rsidR="00397C91" w:rsidRPr="004C5FD1">
        <w:rPr>
          <w:i/>
          <w:u w:val="single"/>
        </w:rPr>
        <w:t xml:space="preserve"> </w:t>
      </w:r>
      <w:r w:rsidRPr="004C5FD1">
        <w:rPr>
          <w:i/>
          <w:u w:val="single"/>
        </w:rPr>
        <w:t>format</w:t>
      </w:r>
      <w:r w:rsidR="00397C91" w:rsidRPr="004C5FD1">
        <w:t xml:space="preserve">: </w:t>
      </w:r>
      <w:r w:rsidRPr="004C5FD1">
        <w:rPr>
          <w:i/>
        </w:rPr>
        <w:t>Number</w:t>
      </w:r>
      <w:r w:rsidR="00397C91" w:rsidRPr="004C5FD1">
        <w:rPr>
          <w:i/>
        </w:rPr>
        <w:t xml:space="preserve"> </w:t>
      </w:r>
      <w:r w:rsidRPr="004C5FD1">
        <w:rPr>
          <w:i/>
        </w:rPr>
        <w:t>format</w:t>
      </w:r>
      <w:r w:rsidR="00397C91" w:rsidRPr="004C5FD1">
        <w:t xml:space="preserve">: </w:t>
      </w:r>
      <w:r w:rsidR="00394773" w:rsidRPr="004C5FD1">
        <w:t>•</w:t>
      </w:r>
      <w:r w:rsidR="00397C91" w:rsidRPr="004C5FD1">
        <w:t xml:space="preserve">, </w:t>
      </w:r>
      <w:r w:rsidRPr="004C5FD1">
        <w:rPr>
          <w:i/>
        </w:rPr>
        <w:t>Number</w:t>
      </w:r>
      <w:r w:rsidR="00397C91" w:rsidRPr="004C5FD1">
        <w:rPr>
          <w:i/>
        </w:rPr>
        <w:t xml:space="preserve"> </w:t>
      </w:r>
      <w:r w:rsidRPr="004C5FD1">
        <w:rPr>
          <w:i/>
        </w:rPr>
        <w:t>st</w:t>
      </w:r>
      <w:r w:rsidR="00397C91" w:rsidRPr="004C5FD1">
        <w:rPr>
          <w:i/>
        </w:rPr>
        <w:t>y</w:t>
      </w:r>
      <w:r w:rsidRPr="004C5FD1">
        <w:rPr>
          <w:i/>
        </w:rPr>
        <w:t>le</w:t>
      </w:r>
      <w:r w:rsidR="00397C91" w:rsidRPr="004C5FD1">
        <w:t>:</w:t>
      </w:r>
      <w:r w:rsidR="00394773" w:rsidRPr="004C5FD1">
        <w:t xml:space="preserve"> </w:t>
      </w:r>
      <w:r w:rsidRPr="004C5FD1">
        <w:t>Bullet</w:t>
      </w:r>
      <w:r w:rsidR="00397C91" w:rsidRPr="004C5FD1">
        <w:t xml:space="preserve"> </w:t>
      </w:r>
      <w:r w:rsidR="00394773" w:rsidRPr="004C5FD1">
        <w:t>•</w:t>
      </w:r>
    </w:p>
    <w:p w:rsidR="00397C91" w:rsidRPr="004C5FD1" w:rsidRDefault="00CF4371" w:rsidP="00397C91">
      <w:pPr>
        <w:pStyle w:val="Osnovnitekst"/>
        <w:ind w:left="680"/>
      </w:pPr>
      <w:r w:rsidRPr="004C5FD1">
        <w:rPr>
          <w:i/>
          <w:u w:val="single"/>
        </w:rPr>
        <w:t>Bullet</w:t>
      </w:r>
      <w:r w:rsidR="00397C91" w:rsidRPr="004C5FD1">
        <w:rPr>
          <w:i/>
          <w:u w:val="single"/>
        </w:rPr>
        <w:t xml:space="preserve"> </w:t>
      </w:r>
      <w:r w:rsidRPr="004C5FD1">
        <w:rPr>
          <w:i/>
          <w:u w:val="single"/>
        </w:rPr>
        <w:t>position</w:t>
      </w:r>
      <w:r w:rsidR="00397C91" w:rsidRPr="004C5FD1">
        <w:t xml:space="preserve">: </w:t>
      </w:r>
      <w:r w:rsidRPr="004C5FD1">
        <w:rPr>
          <w:i/>
        </w:rPr>
        <w:t>Aligned</w:t>
      </w:r>
      <w:r w:rsidR="00397C91" w:rsidRPr="004C5FD1">
        <w:rPr>
          <w:i/>
        </w:rPr>
        <w:t xml:space="preserve"> </w:t>
      </w:r>
      <w:r w:rsidRPr="004C5FD1">
        <w:rPr>
          <w:i/>
        </w:rPr>
        <w:t>at</w:t>
      </w:r>
      <w:r w:rsidR="00397C91" w:rsidRPr="004C5FD1">
        <w:t xml:space="preserve">: </w:t>
      </w:r>
      <w:r w:rsidR="00394773" w:rsidRPr="004C5FD1">
        <w:t>1</w:t>
      </w:r>
      <w:r w:rsidR="00397C91" w:rsidRPr="004C5FD1">
        <w:t>.</w:t>
      </w:r>
      <w:r w:rsidR="00394773" w:rsidRPr="004C5FD1">
        <w:t>2</w:t>
      </w:r>
      <w:r w:rsidR="00397C91" w:rsidRPr="004C5FD1">
        <w:t xml:space="preserve"> </w:t>
      </w:r>
      <w:r w:rsidRPr="004C5FD1">
        <w:t>cm</w:t>
      </w:r>
    </w:p>
    <w:p w:rsidR="00397C91" w:rsidRPr="004C5FD1" w:rsidRDefault="00CF4371" w:rsidP="00394773">
      <w:pPr>
        <w:pStyle w:val="Osnovnitekst"/>
        <w:ind w:left="680"/>
      </w:pPr>
      <w:r w:rsidRPr="004C5FD1">
        <w:rPr>
          <w:i/>
          <w:u w:val="single"/>
        </w:rPr>
        <w:t>Te</w:t>
      </w:r>
      <w:r w:rsidR="00397C91" w:rsidRPr="004C5FD1">
        <w:rPr>
          <w:i/>
          <w:u w:val="single"/>
        </w:rPr>
        <w:t>x</w:t>
      </w:r>
      <w:r w:rsidRPr="004C5FD1">
        <w:rPr>
          <w:i/>
          <w:u w:val="single"/>
        </w:rPr>
        <w:t>t</w:t>
      </w:r>
      <w:r w:rsidR="00397C91" w:rsidRPr="004C5FD1">
        <w:rPr>
          <w:i/>
          <w:u w:val="single"/>
        </w:rPr>
        <w:t xml:space="preserve"> </w:t>
      </w:r>
      <w:r w:rsidRPr="004C5FD1">
        <w:rPr>
          <w:i/>
          <w:u w:val="single"/>
        </w:rPr>
        <w:t>position</w:t>
      </w:r>
      <w:r w:rsidR="00397C91" w:rsidRPr="004C5FD1">
        <w:t xml:space="preserve">: </w:t>
      </w:r>
      <w:r w:rsidRPr="004C5FD1">
        <w:rPr>
          <w:i/>
        </w:rPr>
        <w:t>Tab</w:t>
      </w:r>
      <w:r w:rsidR="00397C91" w:rsidRPr="004C5FD1">
        <w:rPr>
          <w:i/>
        </w:rPr>
        <w:t xml:space="preserve"> </w:t>
      </w:r>
      <w:r w:rsidRPr="004C5FD1">
        <w:rPr>
          <w:i/>
        </w:rPr>
        <w:t>space</w:t>
      </w:r>
      <w:r w:rsidR="00397C91" w:rsidRPr="004C5FD1">
        <w:rPr>
          <w:i/>
        </w:rPr>
        <w:t xml:space="preserve"> </w:t>
      </w:r>
      <w:r w:rsidRPr="004C5FD1">
        <w:rPr>
          <w:i/>
        </w:rPr>
        <w:t>after</w:t>
      </w:r>
      <w:r w:rsidR="00397C91" w:rsidRPr="004C5FD1">
        <w:t>: 1.</w:t>
      </w:r>
      <w:r w:rsidR="00394773" w:rsidRPr="004C5FD1">
        <w:t>8</w:t>
      </w:r>
      <w:r w:rsidR="00397C91" w:rsidRPr="004C5FD1">
        <w:t xml:space="preserve"> </w:t>
      </w:r>
      <w:r w:rsidRPr="004C5FD1">
        <w:t>cm</w:t>
      </w:r>
      <w:r w:rsidR="00397C91" w:rsidRPr="004C5FD1">
        <w:t xml:space="preserve">, </w:t>
      </w:r>
      <w:r w:rsidRPr="004C5FD1">
        <w:rPr>
          <w:i/>
        </w:rPr>
        <w:t>Indent</w:t>
      </w:r>
      <w:r w:rsidR="00397C91" w:rsidRPr="004C5FD1">
        <w:rPr>
          <w:i/>
        </w:rPr>
        <w:t xml:space="preserve"> </w:t>
      </w:r>
      <w:r w:rsidRPr="004C5FD1">
        <w:rPr>
          <w:i/>
        </w:rPr>
        <w:t>at</w:t>
      </w:r>
      <w:r w:rsidR="00397C91" w:rsidRPr="004C5FD1">
        <w:t>: 1.</w:t>
      </w:r>
      <w:r w:rsidR="00394773" w:rsidRPr="004C5FD1">
        <w:t>8</w:t>
      </w:r>
      <w:r w:rsidR="00397C91" w:rsidRPr="004C5FD1">
        <w:t xml:space="preserve"> </w:t>
      </w:r>
      <w:r w:rsidRPr="004C5FD1">
        <w:t>cm</w:t>
      </w:r>
      <w:r w:rsidR="00397C91" w:rsidRPr="004C5FD1">
        <w:t>.</w:t>
      </w:r>
    </w:p>
    <w:p w:rsidR="00394773" w:rsidRPr="004C5FD1" w:rsidRDefault="001551E5" w:rsidP="00394773">
      <w:pPr>
        <w:pStyle w:val="SlikeTabele"/>
      </w:pPr>
      <w:r w:rsidRPr="004C5FD1">
        <w:rPr>
          <w:noProof/>
          <w:lang w:val="en-GB" w:eastAsia="en-GB"/>
        </w:rPr>
        <w:drawing>
          <wp:inline distT="0" distB="0" distL="0" distR="0">
            <wp:extent cx="4206240" cy="2695575"/>
            <wp:effectExtent l="1905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 cstate="print"/>
                    <a:srcRect/>
                    <a:stretch>
                      <a:fillRect/>
                    </a:stretch>
                  </pic:blipFill>
                  <pic:spPr bwMode="auto">
                    <a:xfrm>
                      <a:off x="0" y="0"/>
                      <a:ext cx="4206240" cy="2695575"/>
                    </a:xfrm>
                    <a:prstGeom prst="rect">
                      <a:avLst/>
                    </a:prstGeom>
                    <a:noFill/>
                    <a:ln w="9525">
                      <a:noFill/>
                      <a:miter lim="800000"/>
                      <a:headEnd/>
                      <a:tailEnd/>
                    </a:ln>
                  </pic:spPr>
                </pic:pic>
              </a:graphicData>
            </a:graphic>
          </wp:inline>
        </w:drawing>
      </w:r>
      <w:r w:rsidR="000B0E6E" w:rsidRPr="004C5FD1">
        <w:t xml:space="preserve"> </w:t>
      </w:r>
    </w:p>
    <w:p w:rsidR="00394773" w:rsidRPr="004C5FD1" w:rsidRDefault="006412E1" w:rsidP="00394773">
      <w:pPr>
        <w:pStyle w:val="Oznakaslike"/>
        <w:rPr>
          <w:lang w:val="sr-Cyrl-CS"/>
        </w:rPr>
      </w:pPr>
      <w:bookmarkStart w:id="92" w:name="_Toc445721854"/>
      <w:r w:rsidRPr="004C5FD1">
        <w:rPr>
          <w:lang w:val="sr-Cyrl-CS"/>
        </w:rPr>
        <w:t>Слика</w:t>
      </w:r>
      <w:r w:rsidR="00394773" w:rsidRPr="004C5FD1">
        <w:rPr>
          <w:lang w:val="sr-Cyrl-CS"/>
        </w:rPr>
        <w:t xml:space="preserve"> </w:t>
      </w:r>
      <w:r w:rsidRPr="004C5FD1">
        <w:rPr>
          <w:lang w:val="sr-Cyrl-CS"/>
        </w:rPr>
        <w:t>А</w:t>
      </w:r>
      <w:r w:rsidR="00394773" w:rsidRPr="004C5FD1">
        <w:rPr>
          <w:lang w:val="sr-Cyrl-CS"/>
        </w:rPr>
        <w:t xml:space="preserve">.6.2. </w:t>
      </w:r>
      <w:r w:rsidRPr="004C5FD1">
        <w:rPr>
          <w:lang w:val="sr-Cyrl-CS"/>
        </w:rPr>
        <w:t>Параметри</w:t>
      </w:r>
      <w:r w:rsidR="00394773" w:rsidRPr="004C5FD1">
        <w:rPr>
          <w:lang w:val="sr-Cyrl-CS"/>
        </w:rPr>
        <w:t xml:space="preserve"> </w:t>
      </w:r>
      <w:r w:rsidRPr="004C5FD1">
        <w:rPr>
          <w:lang w:val="sr-Cyrl-CS"/>
        </w:rPr>
        <w:t>за</w:t>
      </w:r>
      <w:r w:rsidR="00394773" w:rsidRPr="004C5FD1">
        <w:rPr>
          <w:lang w:val="sr-Cyrl-CS"/>
        </w:rPr>
        <w:t xml:space="preserve"> </w:t>
      </w:r>
      <w:r w:rsidRPr="004C5FD1">
        <w:rPr>
          <w:lang w:val="sr-Cyrl-CS"/>
        </w:rPr>
        <w:t>први</w:t>
      </w:r>
      <w:r w:rsidR="00394773" w:rsidRPr="004C5FD1">
        <w:rPr>
          <w:lang w:val="sr-Cyrl-CS"/>
        </w:rPr>
        <w:t xml:space="preserve"> </w:t>
      </w:r>
      <w:r w:rsidRPr="004C5FD1">
        <w:rPr>
          <w:lang w:val="sr-Cyrl-CS"/>
        </w:rPr>
        <w:t>ниво</w:t>
      </w:r>
      <w:r w:rsidR="00394773" w:rsidRPr="004C5FD1">
        <w:rPr>
          <w:lang w:val="sr-Cyrl-CS"/>
        </w:rPr>
        <w:t xml:space="preserve"> </w:t>
      </w:r>
      <w:r w:rsidRPr="004C5FD1">
        <w:rPr>
          <w:lang w:val="sr-Cyrl-CS"/>
        </w:rPr>
        <w:t>набрајања</w:t>
      </w:r>
      <w:r w:rsidR="00394773" w:rsidRPr="004C5FD1">
        <w:rPr>
          <w:lang w:val="sr-Cyrl-CS"/>
        </w:rPr>
        <w:t xml:space="preserve"> </w:t>
      </w:r>
      <w:r w:rsidRPr="004C5FD1">
        <w:rPr>
          <w:lang w:val="sr-Cyrl-CS"/>
        </w:rPr>
        <w:t>стила</w:t>
      </w:r>
      <w:r w:rsidR="00394773" w:rsidRPr="004C5FD1">
        <w:rPr>
          <w:lang w:val="sr-Cyrl-CS"/>
        </w:rPr>
        <w:t xml:space="preserve"> </w:t>
      </w:r>
      <w:r w:rsidR="00DB0F7D" w:rsidRPr="004C5FD1">
        <w:rPr>
          <w:u w:val="single"/>
          <w:lang w:val="sr-Cyrl-CS"/>
        </w:rPr>
        <w:t>Nabrajanje</w:t>
      </w:r>
      <w:bookmarkEnd w:id="92"/>
      <w:r w:rsidR="00394773" w:rsidRPr="004C5FD1">
        <w:rPr>
          <w:lang w:val="sr-Cyrl-CS"/>
        </w:rPr>
        <w:t xml:space="preserve"> </w:t>
      </w:r>
    </w:p>
    <w:p w:rsidR="00394773" w:rsidRPr="004C5FD1" w:rsidRDefault="006412E1" w:rsidP="00394773">
      <w:pPr>
        <w:pStyle w:val="Nabrajanje"/>
      </w:pPr>
      <w:r w:rsidRPr="004C5FD1">
        <w:t>Други</w:t>
      </w:r>
      <w:r w:rsidR="00394773" w:rsidRPr="004C5FD1">
        <w:t xml:space="preserve"> </w:t>
      </w:r>
      <w:r w:rsidRPr="004C5FD1">
        <w:t>ниво</w:t>
      </w:r>
      <w:r w:rsidR="00394773" w:rsidRPr="004C5FD1">
        <w:t xml:space="preserve"> </w:t>
      </w:r>
      <w:r w:rsidRPr="004C5FD1">
        <w:t>набрајања</w:t>
      </w:r>
      <w:r w:rsidR="00394773" w:rsidRPr="004C5FD1">
        <w:t xml:space="preserve"> – </w:t>
      </w:r>
      <w:r w:rsidRPr="004C5FD1">
        <w:t>слика</w:t>
      </w:r>
      <w:r w:rsidR="00394773" w:rsidRPr="004C5FD1">
        <w:t xml:space="preserve"> </w:t>
      </w:r>
      <w:r w:rsidRPr="004C5FD1">
        <w:t>А</w:t>
      </w:r>
      <w:r w:rsidR="00394773" w:rsidRPr="004C5FD1">
        <w:t>.6.3:</w:t>
      </w:r>
    </w:p>
    <w:p w:rsidR="00394773" w:rsidRPr="004C5FD1" w:rsidRDefault="00CF4371" w:rsidP="00394773">
      <w:pPr>
        <w:pStyle w:val="Osnovnitekst"/>
        <w:ind w:left="680"/>
      </w:pPr>
      <w:r w:rsidRPr="004C5FD1">
        <w:rPr>
          <w:i/>
          <w:u w:val="single"/>
        </w:rPr>
        <w:t>Number</w:t>
      </w:r>
      <w:r w:rsidR="00394773" w:rsidRPr="004C5FD1">
        <w:rPr>
          <w:i/>
          <w:u w:val="single"/>
        </w:rPr>
        <w:t xml:space="preserve"> </w:t>
      </w:r>
      <w:r w:rsidRPr="004C5FD1">
        <w:rPr>
          <w:i/>
          <w:u w:val="single"/>
        </w:rPr>
        <w:t>format</w:t>
      </w:r>
      <w:r w:rsidR="00394773" w:rsidRPr="004C5FD1">
        <w:t xml:space="preserve">: </w:t>
      </w:r>
      <w:r w:rsidRPr="004C5FD1">
        <w:rPr>
          <w:i/>
        </w:rPr>
        <w:t>Number</w:t>
      </w:r>
      <w:r w:rsidR="00394773" w:rsidRPr="004C5FD1">
        <w:rPr>
          <w:i/>
        </w:rPr>
        <w:t xml:space="preserve"> </w:t>
      </w:r>
      <w:r w:rsidRPr="004C5FD1">
        <w:rPr>
          <w:i/>
        </w:rPr>
        <w:t>format</w:t>
      </w:r>
      <w:r w:rsidR="00394773" w:rsidRPr="004C5FD1">
        <w:t xml:space="preserve">: – , </w:t>
      </w:r>
      <w:r w:rsidRPr="004C5FD1">
        <w:rPr>
          <w:i/>
        </w:rPr>
        <w:t>Number</w:t>
      </w:r>
      <w:r w:rsidR="00394773" w:rsidRPr="004C5FD1">
        <w:rPr>
          <w:i/>
        </w:rPr>
        <w:t xml:space="preserve"> </w:t>
      </w:r>
      <w:r w:rsidRPr="004C5FD1">
        <w:rPr>
          <w:i/>
        </w:rPr>
        <w:t>st</w:t>
      </w:r>
      <w:r w:rsidR="00394773" w:rsidRPr="004C5FD1">
        <w:rPr>
          <w:i/>
        </w:rPr>
        <w:t>y</w:t>
      </w:r>
      <w:r w:rsidRPr="004C5FD1">
        <w:rPr>
          <w:i/>
        </w:rPr>
        <w:t>le</w:t>
      </w:r>
      <w:r w:rsidR="00394773" w:rsidRPr="004C5FD1">
        <w:t xml:space="preserve">: </w:t>
      </w:r>
      <w:r w:rsidRPr="004C5FD1">
        <w:t>Bullet</w:t>
      </w:r>
      <w:r w:rsidR="00394773" w:rsidRPr="004C5FD1">
        <w:t xml:space="preserve"> –</w:t>
      </w:r>
    </w:p>
    <w:p w:rsidR="00394773" w:rsidRPr="004C5FD1" w:rsidRDefault="00CF4371" w:rsidP="00394773">
      <w:pPr>
        <w:pStyle w:val="Osnovnitekst"/>
        <w:ind w:left="680"/>
      </w:pPr>
      <w:r w:rsidRPr="004C5FD1">
        <w:rPr>
          <w:i/>
          <w:u w:val="single"/>
        </w:rPr>
        <w:t>Bullet</w:t>
      </w:r>
      <w:r w:rsidR="00394773" w:rsidRPr="004C5FD1">
        <w:rPr>
          <w:i/>
          <w:u w:val="single"/>
        </w:rPr>
        <w:t xml:space="preserve"> </w:t>
      </w:r>
      <w:r w:rsidRPr="004C5FD1">
        <w:rPr>
          <w:i/>
          <w:u w:val="single"/>
        </w:rPr>
        <w:t>position</w:t>
      </w:r>
      <w:r w:rsidR="00394773" w:rsidRPr="004C5FD1">
        <w:t xml:space="preserve">: </w:t>
      </w:r>
      <w:r w:rsidRPr="004C5FD1">
        <w:rPr>
          <w:i/>
        </w:rPr>
        <w:t>Aligned</w:t>
      </w:r>
      <w:r w:rsidR="00394773" w:rsidRPr="004C5FD1">
        <w:rPr>
          <w:i/>
        </w:rPr>
        <w:t xml:space="preserve"> </w:t>
      </w:r>
      <w:r w:rsidRPr="004C5FD1">
        <w:rPr>
          <w:i/>
        </w:rPr>
        <w:t>at</w:t>
      </w:r>
      <w:r w:rsidR="00394773" w:rsidRPr="004C5FD1">
        <w:t xml:space="preserve">: 1.8 </w:t>
      </w:r>
      <w:r w:rsidRPr="004C5FD1">
        <w:t>cm</w:t>
      </w:r>
    </w:p>
    <w:p w:rsidR="00394773" w:rsidRPr="004C5FD1" w:rsidRDefault="00CF4371" w:rsidP="00394773">
      <w:pPr>
        <w:pStyle w:val="Osnovnitekst"/>
        <w:ind w:left="680"/>
      </w:pPr>
      <w:r w:rsidRPr="004C5FD1">
        <w:rPr>
          <w:i/>
          <w:u w:val="single"/>
        </w:rPr>
        <w:t>Te</w:t>
      </w:r>
      <w:r w:rsidR="00394773" w:rsidRPr="004C5FD1">
        <w:rPr>
          <w:i/>
          <w:u w:val="single"/>
        </w:rPr>
        <w:t>x</w:t>
      </w:r>
      <w:r w:rsidRPr="004C5FD1">
        <w:rPr>
          <w:i/>
          <w:u w:val="single"/>
        </w:rPr>
        <w:t>t</w:t>
      </w:r>
      <w:r w:rsidR="00394773" w:rsidRPr="004C5FD1">
        <w:rPr>
          <w:i/>
          <w:u w:val="single"/>
        </w:rPr>
        <w:t xml:space="preserve"> </w:t>
      </w:r>
      <w:r w:rsidRPr="004C5FD1">
        <w:rPr>
          <w:i/>
          <w:u w:val="single"/>
        </w:rPr>
        <w:t>position</w:t>
      </w:r>
      <w:r w:rsidR="00394773" w:rsidRPr="004C5FD1">
        <w:t xml:space="preserve">: </w:t>
      </w:r>
      <w:r w:rsidRPr="004C5FD1">
        <w:rPr>
          <w:i/>
        </w:rPr>
        <w:t>Tab</w:t>
      </w:r>
      <w:r w:rsidR="00394773" w:rsidRPr="004C5FD1">
        <w:rPr>
          <w:i/>
        </w:rPr>
        <w:t xml:space="preserve"> </w:t>
      </w:r>
      <w:r w:rsidRPr="004C5FD1">
        <w:rPr>
          <w:i/>
        </w:rPr>
        <w:t>space</w:t>
      </w:r>
      <w:r w:rsidR="00394773" w:rsidRPr="004C5FD1">
        <w:rPr>
          <w:i/>
        </w:rPr>
        <w:t xml:space="preserve"> </w:t>
      </w:r>
      <w:r w:rsidRPr="004C5FD1">
        <w:rPr>
          <w:i/>
        </w:rPr>
        <w:t>after</w:t>
      </w:r>
      <w:r w:rsidR="00394773" w:rsidRPr="004C5FD1">
        <w:t xml:space="preserve">: 2.4 </w:t>
      </w:r>
      <w:r w:rsidRPr="004C5FD1">
        <w:t>cm</w:t>
      </w:r>
      <w:r w:rsidR="00394773" w:rsidRPr="004C5FD1">
        <w:t xml:space="preserve">, </w:t>
      </w:r>
      <w:r w:rsidRPr="004C5FD1">
        <w:rPr>
          <w:i/>
        </w:rPr>
        <w:t>Indent</w:t>
      </w:r>
      <w:r w:rsidR="00394773" w:rsidRPr="004C5FD1">
        <w:rPr>
          <w:i/>
        </w:rPr>
        <w:t xml:space="preserve"> </w:t>
      </w:r>
      <w:r w:rsidRPr="004C5FD1">
        <w:rPr>
          <w:i/>
        </w:rPr>
        <w:t>at</w:t>
      </w:r>
      <w:r w:rsidR="00394773" w:rsidRPr="004C5FD1">
        <w:t xml:space="preserve">: 2.4 </w:t>
      </w:r>
      <w:r w:rsidRPr="004C5FD1">
        <w:t>cm</w:t>
      </w:r>
      <w:r w:rsidR="00394773" w:rsidRPr="004C5FD1">
        <w:t>.</w:t>
      </w:r>
    </w:p>
    <w:p w:rsidR="00394773" w:rsidRPr="004C5FD1" w:rsidRDefault="00394773" w:rsidP="00394773">
      <w:pPr>
        <w:pStyle w:val="Osnovnitekst"/>
      </w:pPr>
    </w:p>
    <w:p w:rsidR="00394773" w:rsidRPr="004C5FD1" w:rsidRDefault="00394773" w:rsidP="00394773">
      <w:pPr>
        <w:pStyle w:val="Osnovnitekst"/>
      </w:pPr>
    </w:p>
    <w:p w:rsidR="00394773" w:rsidRPr="004C5FD1" w:rsidRDefault="001551E5" w:rsidP="00394773">
      <w:pPr>
        <w:pStyle w:val="SlikeTabele"/>
      </w:pPr>
      <w:r w:rsidRPr="004C5FD1">
        <w:rPr>
          <w:noProof/>
          <w:lang w:val="en-GB" w:eastAsia="en-GB"/>
        </w:rPr>
        <w:drawing>
          <wp:inline distT="0" distB="0" distL="0" distR="0">
            <wp:extent cx="4197985" cy="2695575"/>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9"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4C5FD1">
        <w:t xml:space="preserve"> </w:t>
      </w:r>
    </w:p>
    <w:p w:rsidR="00394773" w:rsidRPr="004C5FD1" w:rsidRDefault="006412E1" w:rsidP="00394773">
      <w:pPr>
        <w:pStyle w:val="Oznakaslike"/>
        <w:rPr>
          <w:u w:val="single"/>
          <w:lang w:val="sr-Cyrl-CS"/>
        </w:rPr>
      </w:pPr>
      <w:bookmarkStart w:id="93" w:name="_Toc445721855"/>
      <w:r w:rsidRPr="004C5FD1">
        <w:rPr>
          <w:lang w:val="sr-Cyrl-CS"/>
        </w:rPr>
        <w:t>Слика</w:t>
      </w:r>
      <w:r w:rsidR="00394773" w:rsidRPr="004C5FD1">
        <w:rPr>
          <w:lang w:val="sr-Cyrl-CS"/>
        </w:rPr>
        <w:t xml:space="preserve"> </w:t>
      </w:r>
      <w:r w:rsidRPr="004C5FD1">
        <w:rPr>
          <w:lang w:val="sr-Cyrl-CS"/>
        </w:rPr>
        <w:t>А</w:t>
      </w:r>
      <w:r w:rsidR="00394773" w:rsidRPr="004C5FD1">
        <w:rPr>
          <w:lang w:val="sr-Cyrl-CS"/>
        </w:rPr>
        <w:t xml:space="preserve">.6.3. </w:t>
      </w:r>
      <w:r w:rsidRPr="004C5FD1">
        <w:rPr>
          <w:lang w:val="sr-Cyrl-CS"/>
        </w:rPr>
        <w:t>Параметри</w:t>
      </w:r>
      <w:r w:rsidR="00394773" w:rsidRPr="004C5FD1">
        <w:rPr>
          <w:lang w:val="sr-Cyrl-CS"/>
        </w:rPr>
        <w:t xml:space="preserve"> </w:t>
      </w:r>
      <w:r w:rsidRPr="004C5FD1">
        <w:rPr>
          <w:lang w:val="sr-Cyrl-CS"/>
        </w:rPr>
        <w:t>за</w:t>
      </w:r>
      <w:r w:rsidR="00394773" w:rsidRPr="004C5FD1">
        <w:rPr>
          <w:lang w:val="sr-Cyrl-CS"/>
        </w:rPr>
        <w:t xml:space="preserve"> </w:t>
      </w:r>
      <w:r w:rsidRPr="004C5FD1">
        <w:rPr>
          <w:lang w:val="sr-Cyrl-CS"/>
        </w:rPr>
        <w:t>други</w:t>
      </w:r>
      <w:r w:rsidR="00394773" w:rsidRPr="004C5FD1">
        <w:rPr>
          <w:lang w:val="sr-Cyrl-CS"/>
        </w:rPr>
        <w:t xml:space="preserve"> </w:t>
      </w:r>
      <w:r w:rsidRPr="004C5FD1">
        <w:rPr>
          <w:lang w:val="sr-Cyrl-CS"/>
        </w:rPr>
        <w:t>ниво</w:t>
      </w:r>
      <w:r w:rsidR="00394773" w:rsidRPr="004C5FD1">
        <w:rPr>
          <w:lang w:val="sr-Cyrl-CS"/>
        </w:rPr>
        <w:t xml:space="preserve"> </w:t>
      </w:r>
      <w:r w:rsidRPr="004C5FD1">
        <w:rPr>
          <w:lang w:val="sr-Cyrl-CS"/>
        </w:rPr>
        <w:t>набрајања</w:t>
      </w:r>
      <w:r w:rsidR="00394773" w:rsidRPr="004C5FD1">
        <w:rPr>
          <w:lang w:val="sr-Cyrl-CS"/>
        </w:rPr>
        <w:t xml:space="preserve"> </w:t>
      </w:r>
      <w:r w:rsidRPr="004C5FD1">
        <w:rPr>
          <w:lang w:val="sr-Cyrl-CS"/>
        </w:rPr>
        <w:t>стила</w:t>
      </w:r>
      <w:r w:rsidR="00394773" w:rsidRPr="004C5FD1">
        <w:rPr>
          <w:lang w:val="sr-Cyrl-CS"/>
        </w:rPr>
        <w:t xml:space="preserve"> </w:t>
      </w:r>
      <w:r w:rsidR="00DB0F7D" w:rsidRPr="004C5FD1">
        <w:rPr>
          <w:u w:val="single"/>
          <w:lang w:val="sr-Cyrl-CS"/>
        </w:rPr>
        <w:t>Nabrajanje</w:t>
      </w:r>
      <w:bookmarkEnd w:id="93"/>
    </w:p>
    <w:p w:rsidR="00394773" w:rsidRPr="004C5FD1" w:rsidRDefault="006412E1" w:rsidP="00394773">
      <w:pPr>
        <w:pStyle w:val="Nabrajanje"/>
      </w:pPr>
      <w:r w:rsidRPr="004C5FD1">
        <w:t>Трећи</w:t>
      </w:r>
      <w:r w:rsidR="00394773" w:rsidRPr="004C5FD1">
        <w:t xml:space="preserve"> </w:t>
      </w:r>
      <w:r w:rsidRPr="004C5FD1">
        <w:t>ниво</w:t>
      </w:r>
      <w:r w:rsidR="00394773" w:rsidRPr="004C5FD1">
        <w:t xml:space="preserve"> </w:t>
      </w:r>
      <w:r w:rsidRPr="004C5FD1">
        <w:t>набрајања</w:t>
      </w:r>
      <w:r w:rsidR="00394773" w:rsidRPr="004C5FD1">
        <w:t xml:space="preserve"> – </w:t>
      </w:r>
      <w:r w:rsidRPr="004C5FD1">
        <w:t>слика</w:t>
      </w:r>
      <w:r w:rsidR="00394773" w:rsidRPr="004C5FD1">
        <w:t xml:space="preserve"> </w:t>
      </w:r>
      <w:r w:rsidRPr="004C5FD1">
        <w:t>А</w:t>
      </w:r>
      <w:r w:rsidR="00394773" w:rsidRPr="004C5FD1">
        <w:t>.6.4:</w:t>
      </w:r>
    </w:p>
    <w:p w:rsidR="00394773" w:rsidRPr="004C5FD1" w:rsidRDefault="00CF4371" w:rsidP="00394773">
      <w:pPr>
        <w:pStyle w:val="Osnovnitekst"/>
        <w:ind w:left="680"/>
      </w:pPr>
      <w:r w:rsidRPr="004C5FD1">
        <w:rPr>
          <w:i/>
          <w:u w:val="single"/>
        </w:rPr>
        <w:t>Number</w:t>
      </w:r>
      <w:r w:rsidR="00394773" w:rsidRPr="004C5FD1">
        <w:rPr>
          <w:i/>
          <w:u w:val="single"/>
        </w:rPr>
        <w:t xml:space="preserve"> </w:t>
      </w:r>
      <w:r w:rsidRPr="004C5FD1">
        <w:rPr>
          <w:i/>
          <w:u w:val="single"/>
        </w:rPr>
        <w:t>format</w:t>
      </w:r>
      <w:r w:rsidR="00394773" w:rsidRPr="004C5FD1">
        <w:t xml:space="preserve">: </w:t>
      </w:r>
      <w:r w:rsidRPr="004C5FD1">
        <w:rPr>
          <w:i/>
        </w:rPr>
        <w:t>Number</w:t>
      </w:r>
      <w:r w:rsidR="00394773" w:rsidRPr="004C5FD1">
        <w:rPr>
          <w:i/>
        </w:rPr>
        <w:t xml:space="preserve"> </w:t>
      </w:r>
      <w:r w:rsidRPr="004C5FD1">
        <w:rPr>
          <w:i/>
        </w:rPr>
        <w:t>format</w:t>
      </w:r>
      <w:r w:rsidR="00394773" w:rsidRPr="004C5FD1">
        <w:t xml:space="preserve">: ♦ , </w:t>
      </w:r>
      <w:r w:rsidRPr="004C5FD1">
        <w:rPr>
          <w:i/>
        </w:rPr>
        <w:t>Number</w:t>
      </w:r>
      <w:r w:rsidR="00394773" w:rsidRPr="004C5FD1">
        <w:rPr>
          <w:i/>
        </w:rPr>
        <w:t xml:space="preserve"> </w:t>
      </w:r>
      <w:r w:rsidRPr="004C5FD1">
        <w:rPr>
          <w:i/>
        </w:rPr>
        <w:t>st</w:t>
      </w:r>
      <w:r w:rsidR="00394773" w:rsidRPr="004C5FD1">
        <w:rPr>
          <w:i/>
        </w:rPr>
        <w:t>y</w:t>
      </w:r>
      <w:r w:rsidRPr="004C5FD1">
        <w:rPr>
          <w:i/>
        </w:rPr>
        <w:t>le</w:t>
      </w:r>
      <w:r w:rsidR="00394773" w:rsidRPr="004C5FD1">
        <w:t xml:space="preserve">: </w:t>
      </w:r>
      <w:r w:rsidRPr="004C5FD1">
        <w:t>Bullet</w:t>
      </w:r>
      <w:r w:rsidR="00394773" w:rsidRPr="004C5FD1">
        <w:t xml:space="preserve"> ♦</w:t>
      </w:r>
    </w:p>
    <w:p w:rsidR="00394773" w:rsidRPr="004C5FD1" w:rsidRDefault="00CF4371" w:rsidP="00394773">
      <w:pPr>
        <w:pStyle w:val="Osnovnitekst"/>
        <w:ind w:left="680"/>
      </w:pPr>
      <w:r w:rsidRPr="004C5FD1">
        <w:rPr>
          <w:i/>
          <w:u w:val="single"/>
        </w:rPr>
        <w:t>Bullet</w:t>
      </w:r>
      <w:r w:rsidR="00394773" w:rsidRPr="004C5FD1">
        <w:rPr>
          <w:i/>
          <w:u w:val="single"/>
        </w:rPr>
        <w:t xml:space="preserve"> </w:t>
      </w:r>
      <w:r w:rsidRPr="004C5FD1">
        <w:rPr>
          <w:i/>
          <w:u w:val="single"/>
        </w:rPr>
        <w:t>position</w:t>
      </w:r>
      <w:r w:rsidR="00394773" w:rsidRPr="004C5FD1">
        <w:t xml:space="preserve">: </w:t>
      </w:r>
      <w:r w:rsidRPr="004C5FD1">
        <w:rPr>
          <w:i/>
        </w:rPr>
        <w:t>Aligned</w:t>
      </w:r>
      <w:r w:rsidR="00394773" w:rsidRPr="004C5FD1">
        <w:rPr>
          <w:i/>
        </w:rPr>
        <w:t xml:space="preserve"> </w:t>
      </w:r>
      <w:r w:rsidRPr="004C5FD1">
        <w:rPr>
          <w:i/>
        </w:rPr>
        <w:t>at</w:t>
      </w:r>
      <w:r w:rsidR="00394773" w:rsidRPr="004C5FD1">
        <w:t xml:space="preserve">: 2.4 </w:t>
      </w:r>
      <w:r w:rsidRPr="004C5FD1">
        <w:t>cm</w:t>
      </w:r>
    </w:p>
    <w:p w:rsidR="00394773" w:rsidRPr="004C5FD1" w:rsidRDefault="00CF4371" w:rsidP="00394773">
      <w:pPr>
        <w:pStyle w:val="Osnovnitekst"/>
        <w:ind w:left="680"/>
      </w:pPr>
      <w:r w:rsidRPr="004C5FD1">
        <w:rPr>
          <w:i/>
          <w:u w:val="single"/>
        </w:rPr>
        <w:t>Te</w:t>
      </w:r>
      <w:r w:rsidR="00394773" w:rsidRPr="004C5FD1">
        <w:rPr>
          <w:i/>
          <w:u w:val="single"/>
        </w:rPr>
        <w:t>x</w:t>
      </w:r>
      <w:r w:rsidRPr="004C5FD1">
        <w:rPr>
          <w:i/>
          <w:u w:val="single"/>
        </w:rPr>
        <w:t>t</w:t>
      </w:r>
      <w:r w:rsidR="00394773" w:rsidRPr="004C5FD1">
        <w:rPr>
          <w:i/>
          <w:u w:val="single"/>
        </w:rPr>
        <w:t xml:space="preserve"> </w:t>
      </w:r>
      <w:r w:rsidRPr="004C5FD1">
        <w:rPr>
          <w:i/>
          <w:u w:val="single"/>
        </w:rPr>
        <w:t>position</w:t>
      </w:r>
      <w:r w:rsidR="00394773" w:rsidRPr="004C5FD1">
        <w:t xml:space="preserve">: </w:t>
      </w:r>
      <w:r w:rsidRPr="004C5FD1">
        <w:rPr>
          <w:i/>
        </w:rPr>
        <w:t>Tab</w:t>
      </w:r>
      <w:r w:rsidR="00394773" w:rsidRPr="004C5FD1">
        <w:rPr>
          <w:i/>
        </w:rPr>
        <w:t xml:space="preserve"> </w:t>
      </w:r>
      <w:r w:rsidRPr="004C5FD1">
        <w:rPr>
          <w:i/>
        </w:rPr>
        <w:t>space</w:t>
      </w:r>
      <w:r w:rsidR="00394773" w:rsidRPr="004C5FD1">
        <w:rPr>
          <w:i/>
        </w:rPr>
        <w:t xml:space="preserve"> </w:t>
      </w:r>
      <w:r w:rsidRPr="004C5FD1">
        <w:rPr>
          <w:i/>
        </w:rPr>
        <w:t>after</w:t>
      </w:r>
      <w:r w:rsidR="00394773" w:rsidRPr="004C5FD1">
        <w:t xml:space="preserve">: 3 </w:t>
      </w:r>
      <w:r w:rsidRPr="004C5FD1">
        <w:t>cm</w:t>
      </w:r>
      <w:r w:rsidR="00394773" w:rsidRPr="004C5FD1">
        <w:t xml:space="preserve">, </w:t>
      </w:r>
      <w:r w:rsidRPr="004C5FD1">
        <w:rPr>
          <w:i/>
        </w:rPr>
        <w:t>Indent</w:t>
      </w:r>
      <w:r w:rsidR="00394773" w:rsidRPr="004C5FD1">
        <w:rPr>
          <w:i/>
        </w:rPr>
        <w:t xml:space="preserve"> </w:t>
      </w:r>
      <w:r w:rsidRPr="004C5FD1">
        <w:rPr>
          <w:i/>
        </w:rPr>
        <w:t>at</w:t>
      </w:r>
      <w:r w:rsidR="00394773" w:rsidRPr="004C5FD1">
        <w:t xml:space="preserve">: 3 </w:t>
      </w:r>
      <w:r w:rsidRPr="004C5FD1">
        <w:t>cm</w:t>
      </w:r>
      <w:r w:rsidR="00394773" w:rsidRPr="004C5FD1">
        <w:t>.</w:t>
      </w:r>
    </w:p>
    <w:p w:rsidR="00394773" w:rsidRPr="004C5FD1" w:rsidRDefault="00394773" w:rsidP="00394773">
      <w:pPr>
        <w:pStyle w:val="Osnovnitekst"/>
      </w:pPr>
    </w:p>
    <w:p w:rsidR="00394773" w:rsidRPr="004C5FD1" w:rsidRDefault="001551E5" w:rsidP="00394773">
      <w:pPr>
        <w:pStyle w:val="SlikeTabele"/>
      </w:pPr>
      <w:r w:rsidRPr="004C5FD1">
        <w:rPr>
          <w:noProof/>
          <w:lang w:val="en-GB" w:eastAsia="en-GB"/>
        </w:rPr>
        <w:drawing>
          <wp:inline distT="0" distB="0" distL="0" distR="0">
            <wp:extent cx="4197985" cy="269557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4C5FD1">
        <w:t xml:space="preserve"> </w:t>
      </w:r>
    </w:p>
    <w:p w:rsidR="00394773" w:rsidRPr="004C5FD1" w:rsidRDefault="006412E1" w:rsidP="00394773">
      <w:pPr>
        <w:pStyle w:val="Oznakaslike"/>
        <w:rPr>
          <w:u w:val="single"/>
          <w:lang w:val="sr-Cyrl-CS"/>
        </w:rPr>
      </w:pPr>
      <w:bookmarkStart w:id="94" w:name="_Toc445721856"/>
      <w:r w:rsidRPr="004C5FD1">
        <w:rPr>
          <w:lang w:val="sr-Cyrl-CS"/>
        </w:rPr>
        <w:t>Слика</w:t>
      </w:r>
      <w:r w:rsidR="00394773" w:rsidRPr="004C5FD1">
        <w:rPr>
          <w:lang w:val="sr-Cyrl-CS"/>
        </w:rPr>
        <w:t xml:space="preserve"> </w:t>
      </w:r>
      <w:r w:rsidRPr="004C5FD1">
        <w:rPr>
          <w:lang w:val="sr-Cyrl-CS"/>
        </w:rPr>
        <w:t>А</w:t>
      </w:r>
      <w:r w:rsidR="00394773" w:rsidRPr="004C5FD1">
        <w:rPr>
          <w:lang w:val="sr-Cyrl-CS"/>
        </w:rPr>
        <w:t xml:space="preserve">.6.4. </w:t>
      </w:r>
      <w:r w:rsidRPr="004C5FD1">
        <w:rPr>
          <w:lang w:val="sr-Cyrl-CS"/>
        </w:rPr>
        <w:t>Параметри</w:t>
      </w:r>
      <w:r w:rsidR="00394773" w:rsidRPr="004C5FD1">
        <w:rPr>
          <w:lang w:val="sr-Cyrl-CS"/>
        </w:rPr>
        <w:t xml:space="preserve"> </w:t>
      </w:r>
      <w:r w:rsidRPr="004C5FD1">
        <w:rPr>
          <w:lang w:val="sr-Cyrl-CS"/>
        </w:rPr>
        <w:t>за</w:t>
      </w:r>
      <w:r w:rsidR="00394773" w:rsidRPr="004C5FD1">
        <w:rPr>
          <w:lang w:val="sr-Cyrl-CS"/>
        </w:rPr>
        <w:t xml:space="preserve"> </w:t>
      </w:r>
      <w:r w:rsidRPr="004C5FD1">
        <w:rPr>
          <w:lang w:val="sr-Cyrl-CS"/>
        </w:rPr>
        <w:t>трећи</w:t>
      </w:r>
      <w:r w:rsidR="00394773" w:rsidRPr="004C5FD1">
        <w:rPr>
          <w:lang w:val="sr-Cyrl-CS"/>
        </w:rPr>
        <w:t xml:space="preserve"> </w:t>
      </w:r>
      <w:r w:rsidRPr="004C5FD1">
        <w:rPr>
          <w:lang w:val="sr-Cyrl-CS"/>
        </w:rPr>
        <w:t>ниво</w:t>
      </w:r>
      <w:r w:rsidR="00394773" w:rsidRPr="004C5FD1">
        <w:rPr>
          <w:lang w:val="sr-Cyrl-CS"/>
        </w:rPr>
        <w:t xml:space="preserve"> </w:t>
      </w:r>
      <w:r w:rsidRPr="004C5FD1">
        <w:rPr>
          <w:lang w:val="sr-Cyrl-CS"/>
        </w:rPr>
        <w:t>набрајања</w:t>
      </w:r>
      <w:r w:rsidR="00394773" w:rsidRPr="004C5FD1">
        <w:rPr>
          <w:lang w:val="sr-Cyrl-CS"/>
        </w:rPr>
        <w:t xml:space="preserve"> </w:t>
      </w:r>
      <w:r w:rsidRPr="004C5FD1">
        <w:rPr>
          <w:lang w:val="sr-Cyrl-CS"/>
        </w:rPr>
        <w:t>стила</w:t>
      </w:r>
      <w:r w:rsidR="00394773" w:rsidRPr="004C5FD1">
        <w:rPr>
          <w:lang w:val="sr-Cyrl-CS"/>
        </w:rPr>
        <w:t xml:space="preserve"> </w:t>
      </w:r>
      <w:r w:rsidR="00DB0F7D" w:rsidRPr="004C5FD1">
        <w:rPr>
          <w:u w:val="single"/>
          <w:lang w:val="sr-Cyrl-CS"/>
        </w:rPr>
        <w:t>Nabrajanje</w:t>
      </w:r>
      <w:bookmarkEnd w:id="94"/>
    </w:p>
    <w:p w:rsidR="00394773" w:rsidRPr="004C5FD1" w:rsidRDefault="006412E1" w:rsidP="00394773">
      <w:pPr>
        <w:pStyle w:val="Osnovnitekst"/>
      </w:pPr>
      <w:r w:rsidRPr="004C5FD1">
        <w:t>За</w:t>
      </w:r>
      <w:r w:rsidR="00394773" w:rsidRPr="004C5FD1">
        <w:t xml:space="preserve"> </w:t>
      </w:r>
      <w:r w:rsidRPr="004C5FD1">
        <w:t>стил</w:t>
      </w:r>
      <w:r w:rsidR="00394773" w:rsidRPr="004C5FD1">
        <w:t xml:space="preserve"> </w:t>
      </w:r>
      <w:r w:rsidR="00DB0F7D" w:rsidRPr="004C5FD1">
        <w:rPr>
          <w:u w:val="single"/>
        </w:rPr>
        <w:t>Numerisano</w:t>
      </w:r>
      <w:r w:rsidR="00394773" w:rsidRPr="004C5FD1">
        <w:rPr>
          <w:u w:val="single"/>
        </w:rPr>
        <w:t xml:space="preserve"> </w:t>
      </w:r>
      <w:r w:rsidR="00DB0F7D" w:rsidRPr="004C5FD1">
        <w:rPr>
          <w:u w:val="single"/>
        </w:rPr>
        <w:t>nabrajanje</w:t>
      </w:r>
      <w:r w:rsidR="00394773" w:rsidRPr="004C5FD1">
        <w:t xml:space="preserve"> </w:t>
      </w:r>
      <w:r w:rsidRPr="004C5FD1">
        <w:t>параметри</w:t>
      </w:r>
      <w:r w:rsidR="00394773" w:rsidRPr="004C5FD1">
        <w:t xml:space="preserve"> </w:t>
      </w:r>
      <w:r w:rsidRPr="004C5FD1">
        <w:t>су</w:t>
      </w:r>
      <w:r w:rsidR="00394773" w:rsidRPr="004C5FD1">
        <w:t>:</w:t>
      </w:r>
    </w:p>
    <w:p w:rsidR="005A5D88" w:rsidRPr="004C5FD1" w:rsidRDefault="006412E1" w:rsidP="005A5D88">
      <w:pPr>
        <w:pStyle w:val="Numerisanonabrajanje"/>
        <w:numPr>
          <w:ilvl w:val="0"/>
          <w:numId w:val="22"/>
        </w:numPr>
      </w:pPr>
      <w:r w:rsidRPr="004C5FD1">
        <w:t>Први</w:t>
      </w:r>
      <w:r w:rsidR="005A5D88" w:rsidRPr="004C5FD1">
        <w:t xml:space="preserve"> </w:t>
      </w:r>
      <w:r w:rsidRPr="004C5FD1">
        <w:t>ниво</w:t>
      </w:r>
      <w:r w:rsidR="005A5D88" w:rsidRPr="004C5FD1">
        <w:t xml:space="preserve"> </w:t>
      </w:r>
      <w:r w:rsidRPr="004C5FD1">
        <w:t>набрајања</w:t>
      </w:r>
      <w:r w:rsidR="005A5D88" w:rsidRPr="004C5FD1">
        <w:t xml:space="preserve"> – </w:t>
      </w:r>
      <w:r w:rsidRPr="004C5FD1">
        <w:t>слика</w:t>
      </w:r>
      <w:r w:rsidR="005A5D88" w:rsidRPr="004C5FD1">
        <w:t xml:space="preserve"> </w:t>
      </w:r>
      <w:r w:rsidRPr="004C5FD1">
        <w:t>А</w:t>
      </w:r>
      <w:r w:rsidR="005A5D88" w:rsidRPr="004C5FD1">
        <w:t>.6.5:</w:t>
      </w:r>
    </w:p>
    <w:p w:rsidR="005A5D88" w:rsidRPr="004C5FD1" w:rsidRDefault="00CF4371" w:rsidP="005A5D88">
      <w:pPr>
        <w:pStyle w:val="Osnovnitekst"/>
        <w:ind w:left="680"/>
      </w:pPr>
      <w:r w:rsidRPr="004C5FD1">
        <w:rPr>
          <w:i/>
          <w:u w:val="single"/>
        </w:rPr>
        <w:t>Number</w:t>
      </w:r>
      <w:r w:rsidR="005A5D88" w:rsidRPr="004C5FD1">
        <w:rPr>
          <w:i/>
          <w:u w:val="single"/>
        </w:rPr>
        <w:t xml:space="preserve"> </w:t>
      </w:r>
      <w:r w:rsidRPr="004C5FD1">
        <w:rPr>
          <w:i/>
          <w:u w:val="single"/>
        </w:rPr>
        <w:t>format</w:t>
      </w:r>
      <w:r w:rsidR="005A5D88" w:rsidRPr="004C5FD1">
        <w:t xml:space="preserve">: </w:t>
      </w:r>
      <w:r w:rsidRPr="004C5FD1">
        <w:rPr>
          <w:i/>
        </w:rPr>
        <w:t>Number</w:t>
      </w:r>
      <w:r w:rsidR="005A5D88" w:rsidRPr="004C5FD1">
        <w:rPr>
          <w:i/>
        </w:rPr>
        <w:t xml:space="preserve"> </w:t>
      </w:r>
      <w:r w:rsidRPr="004C5FD1">
        <w:rPr>
          <w:i/>
        </w:rPr>
        <w:t>format</w:t>
      </w:r>
      <w:r w:rsidR="005A5D88" w:rsidRPr="004C5FD1">
        <w:t xml:space="preserve">: 1), </w:t>
      </w:r>
      <w:r w:rsidRPr="004C5FD1">
        <w:rPr>
          <w:i/>
        </w:rPr>
        <w:t>Number</w:t>
      </w:r>
      <w:r w:rsidR="005A5D88" w:rsidRPr="004C5FD1">
        <w:rPr>
          <w:i/>
        </w:rPr>
        <w:t xml:space="preserve"> </w:t>
      </w:r>
      <w:r w:rsidRPr="004C5FD1">
        <w:rPr>
          <w:i/>
        </w:rPr>
        <w:t>st</w:t>
      </w:r>
      <w:r w:rsidR="005A5D88" w:rsidRPr="004C5FD1">
        <w:rPr>
          <w:i/>
        </w:rPr>
        <w:t>y</w:t>
      </w:r>
      <w:r w:rsidRPr="004C5FD1">
        <w:rPr>
          <w:i/>
        </w:rPr>
        <w:t>le</w:t>
      </w:r>
      <w:r w:rsidR="005A5D88" w:rsidRPr="004C5FD1">
        <w:t>: 1,2,3,...</w:t>
      </w:r>
    </w:p>
    <w:p w:rsidR="005A5D88" w:rsidRPr="004C5FD1" w:rsidRDefault="00CF4371" w:rsidP="005A5D88">
      <w:pPr>
        <w:pStyle w:val="Osnovnitekst"/>
        <w:ind w:left="680"/>
      </w:pPr>
      <w:r w:rsidRPr="004C5FD1">
        <w:rPr>
          <w:i/>
          <w:u w:val="single"/>
        </w:rPr>
        <w:t>Number</w:t>
      </w:r>
      <w:r w:rsidR="005A5D88" w:rsidRPr="004C5FD1">
        <w:rPr>
          <w:i/>
          <w:u w:val="single"/>
        </w:rPr>
        <w:t xml:space="preserve"> </w:t>
      </w:r>
      <w:r w:rsidRPr="004C5FD1">
        <w:rPr>
          <w:i/>
          <w:u w:val="single"/>
        </w:rPr>
        <w:t>position</w:t>
      </w:r>
      <w:r w:rsidR="005A5D88" w:rsidRPr="004C5FD1">
        <w:t xml:space="preserve">: </w:t>
      </w:r>
      <w:r w:rsidRPr="004C5FD1">
        <w:t>Left</w:t>
      </w:r>
      <w:r w:rsidR="005A5D88" w:rsidRPr="004C5FD1">
        <w:t xml:space="preserve">, </w:t>
      </w:r>
      <w:r w:rsidRPr="004C5FD1">
        <w:rPr>
          <w:i/>
        </w:rPr>
        <w:t>Aligned</w:t>
      </w:r>
      <w:r w:rsidR="005A5D88" w:rsidRPr="004C5FD1">
        <w:rPr>
          <w:i/>
        </w:rPr>
        <w:t xml:space="preserve"> </w:t>
      </w:r>
      <w:r w:rsidRPr="004C5FD1">
        <w:rPr>
          <w:i/>
        </w:rPr>
        <w:t>at</w:t>
      </w:r>
      <w:r w:rsidR="005A5D88" w:rsidRPr="004C5FD1">
        <w:t xml:space="preserve">: 1.2 </w:t>
      </w:r>
      <w:r w:rsidRPr="004C5FD1">
        <w:t>cm</w:t>
      </w:r>
    </w:p>
    <w:p w:rsidR="005A5D88" w:rsidRPr="004C5FD1" w:rsidRDefault="00CF4371" w:rsidP="005A5D88">
      <w:pPr>
        <w:pStyle w:val="Osnovnitekst"/>
        <w:ind w:left="680"/>
      </w:pPr>
      <w:r w:rsidRPr="004C5FD1">
        <w:rPr>
          <w:i/>
          <w:u w:val="single"/>
        </w:rPr>
        <w:lastRenderedPageBreak/>
        <w:t>Te</w:t>
      </w:r>
      <w:r w:rsidR="005A5D88" w:rsidRPr="004C5FD1">
        <w:rPr>
          <w:i/>
          <w:u w:val="single"/>
        </w:rPr>
        <w:t>x</w:t>
      </w:r>
      <w:r w:rsidRPr="004C5FD1">
        <w:rPr>
          <w:i/>
          <w:u w:val="single"/>
        </w:rPr>
        <w:t>t</w:t>
      </w:r>
      <w:r w:rsidR="005A5D88" w:rsidRPr="004C5FD1">
        <w:rPr>
          <w:i/>
          <w:u w:val="single"/>
        </w:rPr>
        <w:t xml:space="preserve"> </w:t>
      </w:r>
      <w:r w:rsidRPr="004C5FD1">
        <w:rPr>
          <w:i/>
          <w:u w:val="single"/>
        </w:rPr>
        <w:t>position</w:t>
      </w:r>
      <w:r w:rsidR="005A5D88" w:rsidRPr="004C5FD1">
        <w:t xml:space="preserve">: </w:t>
      </w:r>
      <w:r w:rsidRPr="004C5FD1">
        <w:rPr>
          <w:i/>
        </w:rPr>
        <w:t>Tab</w:t>
      </w:r>
      <w:r w:rsidR="005A5D88" w:rsidRPr="004C5FD1">
        <w:rPr>
          <w:i/>
        </w:rPr>
        <w:t xml:space="preserve"> </w:t>
      </w:r>
      <w:r w:rsidRPr="004C5FD1">
        <w:rPr>
          <w:i/>
        </w:rPr>
        <w:t>space</w:t>
      </w:r>
      <w:r w:rsidR="005A5D88" w:rsidRPr="004C5FD1">
        <w:rPr>
          <w:i/>
        </w:rPr>
        <w:t xml:space="preserve"> </w:t>
      </w:r>
      <w:r w:rsidRPr="004C5FD1">
        <w:rPr>
          <w:i/>
        </w:rPr>
        <w:t>after</w:t>
      </w:r>
      <w:r w:rsidR="005A5D88" w:rsidRPr="004C5FD1">
        <w:t xml:space="preserve">: 1.8 </w:t>
      </w:r>
      <w:r w:rsidRPr="004C5FD1">
        <w:t>cm</w:t>
      </w:r>
      <w:r w:rsidR="005A5D88" w:rsidRPr="004C5FD1">
        <w:t xml:space="preserve">, </w:t>
      </w:r>
      <w:r w:rsidRPr="004C5FD1">
        <w:rPr>
          <w:i/>
        </w:rPr>
        <w:t>Indent</w:t>
      </w:r>
      <w:r w:rsidR="005A5D88" w:rsidRPr="004C5FD1">
        <w:rPr>
          <w:i/>
        </w:rPr>
        <w:t xml:space="preserve"> </w:t>
      </w:r>
      <w:r w:rsidRPr="004C5FD1">
        <w:rPr>
          <w:i/>
        </w:rPr>
        <w:t>at</w:t>
      </w:r>
      <w:r w:rsidR="005A5D88" w:rsidRPr="004C5FD1">
        <w:t xml:space="preserve">: 1.8 </w:t>
      </w:r>
      <w:r w:rsidRPr="004C5FD1">
        <w:t>cm</w:t>
      </w:r>
      <w:r w:rsidR="005A5D88" w:rsidRPr="004C5FD1">
        <w:t>.</w:t>
      </w:r>
    </w:p>
    <w:p w:rsidR="00394773" w:rsidRPr="004C5FD1" w:rsidRDefault="00394773" w:rsidP="005A5D88">
      <w:pPr>
        <w:pStyle w:val="Numerisanonabrajanje"/>
        <w:numPr>
          <w:ilvl w:val="0"/>
          <w:numId w:val="0"/>
        </w:numPr>
        <w:ind w:left="680"/>
      </w:pPr>
    </w:p>
    <w:p w:rsidR="005A5D88" w:rsidRPr="004C5FD1" w:rsidRDefault="001551E5" w:rsidP="00394773">
      <w:pPr>
        <w:pStyle w:val="SlikeTabele"/>
      </w:pPr>
      <w:r w:rsidRPr="004C5FD1">
        <w:rPr>
          <w:noProof/>
          <w:lang w:val="en-GB" w:eastAsia="en-GB"/>
        </w:rPr>
        <w:drawing>
          <wp:inline distT="0" distB="0" distL="0" distR="0">
            <wp:extent cx="4197985" cy="269557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1"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4C5FD1">
        <w:t xml:space="preserve"> </w:t>
      </w:r>
    </w:p>
    <w:p w:rsidR="005A5D88" w:rsidRPr="004C5FD1" w:rsidRDefault="006412E1" w:rsidP="005A5D88">
      <w:pPr>
        <w:pStyle w:val="Oznakaslike"/>
        <w:rPr>
          <w:u w:val="single"/>
          <w:lang w:val="sr-Cyrl-CS"/>
        </w:rPr>
      </w:pPr>
      <w:bookmarkStart w:id="95" w:name="_Toc445721857"/>
      <w:r w:rsidRPr="004C5FD1">
        <w:rPr>
          <w:lang w:val="sr-Cyrl-CS"/>
        </w:rPr>
        <w:t>Слика</w:t>
      </w:r>
      <w:r w:rsidR="005A5D88" w:rsidRPr="004C5FD1">
        <w:rPr>
          <w:lang w:val="sr-Cyrl-CS"/>
        </w:rPr>
        <w:t xml:space="preserve"> </w:t>
      </w:r>
      <w:r w:rsidRPr="004C5FD1">
        <w:rPr>
          <w:lang w:val="sr-Cyrl-CS"/>
        </w:rPr>
        <w:t>А</w:t>
      </w:r>
      <w:r w:rsidR="005A5D88" w:rsidRPr="004C5FD1">
        <w:rPr>
          <w:lang w:val="sr-Cyrl-CS"/>
        </w:rPr>
        <w:t xml:space="preserve">.6.5. </w:t>
      </w:r>
      <w:r w:rsidRPr="004C5FD1">
        <w:rPr>
          <w:lang w:val="sr-Cyrl-CS"/>
        </w:rPr>
        <w:t>Параметри</w:t>
      </w:r>
      <w:r w:rsidR="005A5D88" w:rsidRPr="004C5FD1">
        <w:rPr>
          <w:lang w:val="sr-Cyrl-CS"/>
        </w:rPr>
        <w:t xml:space="preserve"> </w:t>
      </w:r>
      <w:r w:rsidRPr="004C5FD1">
        <w:rPr>
          <w:lang w:val="sr-Cyrl-CS"/>
        </w:rPr>
        <w:t>за</w:t>
      </w:r>
      <w:r w:rsidR="005A5D88" w:rsidRPr="004C5FD1">
        <w:rPr>
          <w:lang w:val="sr-Cyrl-CS"/>
        </w:rPr>
        <w:t xml:space="preserve"> </w:t>
      </w:r>
      <w:r w:rsidRPr="004C5FD1">
        <w:rPr>
          <w:lang w:val="sr-Cyrl-CS"/>
        </w:rPr>
        <w:t>први</w:t>
      </w:r>
      <w:r w:rsidR="005A5D88" w:rsidRPr="004C5FD1">
        <w:rPr>
          <w:lang w:val="sr-Cyrl-CS"/>
        </w:rPr>
        <w:t xml:space="preserve"> </w:t>
      </w:r>
      <w:r w:rsidRPr="004C5FD1">
        <w:rPr>
          <w:lang w:val="sr-Cyrl-CS"/>
        </w:rPr>
        <w:t>ниво</w:t>
      </w:r>
      <w:r w:rsidR="005A5D88" w:rsidRPr="004C5FD1">
        <w:rPr>
          <w:lang w:val="sr-Cyrl-CS"/>
        </w:rPr>
        <w:t xml:space="preserve"> </w:t>
      </w:r>
      <w:r w:rsidRPr="004C5FD1">
        <w:rPr>
          <w:lang w:val="sr-Cyrl-CS"/>
        </w:rPr>
        <w:t>набрајања</w:t>
      </w:r>
      <w:r w:rsidR="005A5D88" w:rsidRPr="004C5FD1">
        <w:rPr>
          <w:lang w:val="sr-Cyrl-CS"/>
        </w:rPr>
        <w:t xml:space="preserve"> </w:t>
      </w:r>
      <w:r w:rsidRPr="004C5FD1">
        <w:rPr>
          <w:lang w:val="sr-Cyrl-CS"/>
        </w:rPr>
        <w:t>стила</w:t>
      </w:r>
      <w:r w:rsidR="005A5D88" w:rsidRPr="004C5FD1">
        <w:rPr>
          <w:lang w:val="sr-Cyrl-CS"/>
        </w:rPr>
        <w:t xml:space="preserve"> </w:t>
      </w:r>
      <w:r w:rsidR="00DB0F7D" w:rsidRPr="004C5FD1">
        <w:rPr>
          <w:u w:val="single"/>
          <w:lang w:val="sr-Cyrl-CS"/>
        </w:rPr>
        <w:t>Numerisano</w:t>
      </w:r>
      <w:r w:rsidR="005A5D88" w:rsidRPr="004C5FD1">
        <w:rPr>
          <w:u w:val="single"/>
          <w:lang w:val="sr-Cyrl-CS"/>
        </w:rPr>
        <w:t xml:space="preserve"> </w:t>
      </w:r>
      <w:r w:rsidR="00DB0F7D" w:rsidRPr="004C5FD1">
        <w:rPr>
          <w:u w:val="single"/>
          <w:lang w:val="sr-Cyrl-CS"/>
        </w:rPr>
        <w:t>nabrajanje</w:t>
      </w:r>
      <w:bookmarkEnd w:id="95"/>
    </w:p>
    <w:p w:rsidR="005A5D88" w:rsidRPr="004C5FD1" w:rsidRDefault="006412E1" w:rsidP="005A5D88">
      <w:pPr>
        <w:pStyle w:val="Numerisanonabrajanje"/>
        <w:numPr>
          <w:ilvl w:val="0"/>
          <w:numId w:val="22"/>
        </w:numPr>
      </w:pPr>
      <w:r w:rsidRPr="004C5FD1">
        <w:t>Други</w:t>
      </w:r>
      <w:r w:rsidR="005A5D88" w:rsidRPr="004C5FD1">
        <w:t xml:space="preserve"> </w:t>
      </w:r>
      <w:r w:rsidRPr="004C5FD1">
        <w:t>ниво</w:t>
      </w:r>
      <w:r w:rsidR="005A5D88" w:rsidRPr="004C5FD1">
        <w:t xml:space="preserve"> </w:t>
      </w:r>
      <w:r w:rsidRPr="004C5FD1">
        <w:t>набрајања</w:t>
      </w:r>
      <w:r w:rsidR="005A5D88" w:rsidRPr="004C5FD1">
        <w:t xml:space="preserve"> – </w:t>
      </w:r>
      <w:r w:rsidRPr="004C5FD1">
        <w:t>слика</w:t>
      </w:r>
      <w:r w:rsidR="005A5D88" w:rsidRPr="004C5FD1">
        <w:t xml:space="preserve"> </w:t>
      </w:r>
      <w:r w:rsidRPr="004C5FD1">
        <w:t>А</w:t>
      </w:r>
      <w:r w:rsidR="005A5D88" w:rsidRPr="004C5FD1">
        <w:t>.6.6:</w:t>
      </w:r>
    </w:p>
    <w:p w:rsidR="005A5D88" w:rsidRPr="004C5FD1" w:rsidRDefault="00CF4371" w:rsidP="005A5D88">
      <w:pPr>
        <w:pStyle w:val="Osnovnitekst"/>
        <w:ind w:left="680"/>
      </w:pPr>
      <w:r w:rsidRPr="004C5FD1">
        <w:rPr>
          <w:i/>
          <w:u w:val="single"/>
        </w:rPr>
        <w:t>Number</w:t>
      </w:r>
      <w:r w:rsidR="005A5D88" w:rsidRPr="004C5FD1">
        <w:rPr>
          <w:i/>
          <w:u w:val="single"/>
        </w:rPr>
        <w:t xml:space="preserve"> </w:t>
      </w:r>
      <w:r w:rsidRPr="004C5FD1">
        <w:rPr>
          <w:i/>
          <w:u w:val="single"/>
        </w:rPr>
        <w:t>format</w:t>
      </w:r>
      <w:r w:rsidR="005A5D88" w:rsidRPr="004C5FD1">
        <w:t xml:space="preserve">: </w:t>
      </w:r>
      <w:r w:rsidRPr="004C5FD1">
        <w:rPr>
          <w:i/>
        </w:rPr>
        <w:t>Number</w:t>
      </w:r>
      <w:r w:rsidR="005A5D88" w:rsidRPr="004C5FD1">
        <w:rPr>
          <w:i/>
        </w:rPr>
        <w:t xml:space="preserve"> </w:t>
      </w:r>
      <w:r w:rsidRPr="004C5FD1">
        <w:rPr>
          <w:i/>
        </w:rPr>
        <w:t>format</w:t>
      </w:r>
      <w:r w:rsidR="005A5D88" w:rsidRPr="004C5FD1">
        <w:t xml:space="preserve">: </w:t>
      </w:r>
      <w:r w:rsidRPr="004C5FD1">
        <w:t>a</w:t>
      </w:r>
      <w:r w:rsidR="005A5D88" w:rsidRPr="004C5FD1">
        <w:t xml:space="preserve">), </w:t>
      </w:r>
      <w:r w:rsidRPr="004C5FD1">
        <w:rPr>
          <w:i/>
        </w:rPr>
        <w:t>Number</w:t>
      </w:r>
      <w:r w:rsidR="005A5D88" w:rsidRPr="004C5FD1">
        <w:rPr>
          <w:i/>
        </w:rPr>
        <w:t xml:space="preserve"> </w:t>
      </w:r>
      <w:r w:rsidRPr="004C5FD1">
        <w:rPr>
          <w:i/>
        </w:rPr>
        <w:t>st</w:t>
      </w:r>
      <w:r w:rsidR="005A5D88" w:rsidRPr="004C5FD1">
        <w:rPr>
          <w:i/>
        </w:rPr>
        <w:t>y</w:t>
      </w:r>
      <w:r w:rsidRPr="004C5FD1">
        <w:rPr>
          <w:i/>
        </w:rPr>
        <w:t>le</w:t>
      </w:r>
      <w:r w:rsidR="005A5D88" w:rsidRPr="004C5FD1">
        <w:t xml:space="preserve">: </w:t>
      </w:r>
      <w:r w:rsidRPr="004C5FD1">
        <w:t>a</w:t>
      </w:r>
      <w:r w:rsidR="005A5D88" w:rsidRPr="004C5FD1">
        <w:t>,</w:t>
      </w:r>
      <w:r w:rsidRPr="004C5FD1">
        <w:t>b</w:t>
      </w:r>
      <w:r w:rsidR="005A5D88" w:rsidRPr="004C5FD1">
        <w:t>,</w:t>
      </w:r>
      <w:r w:rsidRPr="004C5FD1">
        <w:t>c</w:t>
      </w:r>
      <w:r w:rsidR="005A5D88" w:rsidRPr="004C5FD1">
        <w:t>,...</w:t>
      </w:r>
    </w:p>
    <w:p w:rsidR="005A5D88" w:rsidRPr="004C5FD1" w:rsidRDefault="00CF4371" w:rsidP="005A5D88">
      <w:pPr>
        <w:pStyle w:val="Osnovnitekst"/>
        <w:ind w:left="680"/>
      </w:pPr>
      <w:r w:rsidRPr="004C5FD1">
        <w:rPr>
          <w:i/>
          <w:u w:val="single"/>
        </w:rPr>
        <w:t>Number</w:t>
      </w:r>
      <w:r w:rsidR="005A5D88" w:rsidRPr="004C5FD1">
        <w:rPr>
          <w:i/>
          <w:u w:val="single"/>
        </w:rPr>
        <w:t xml:space="preserve"> </w:t>
      </w:r>
      <w:r w:rsidRPr="004C5FD1">
        <w:rPr>
          <w:i/>
          <w:u w:val="single"/>
        </w:rPr>
        <w:t>position</w:t>
      </w:r>
      <w:r w:rsidR="005A5D88" w:rsidRPr="004C5FD1">
        <w:t xml:space="preserve">: </w:t>
      </w:r>
      <w:r w:rsidRPr="004C5FD1">
        <w:t>Left</w:t>
      </w:r>
      <w:r w:rsidR="005A5D88" w:rsidRPr="004C5FD1">
        <w:t xml:space="preserve">, </w:t>
      </w:r>
      <w:r w:rsidRPr="004C5FD1">
        <w:rPr>
          <w:i/>
        </w:rPr>
        <w:t>Aligned</w:t>
      </w:r>
      <w:r w:rsidR="005A5D88" w:rsidRPr="004C5FD1">
        <w:rPr>
          <w:i/>
        </w:rPr>
        <w:t xml:space="preserve"> </w:t>
      </w:r>
      <w:r w:rsidRPr="004C5FD1">
        <w:rPr>
          <w:i/>
        </w:rPr>
        <w:t>at</w:t>
      </w:r>
      <w:r w:rsidR="005A5D88" w:rsidRPr="004C5FD1">
        <w:t xml:space="preserve">: 1.8 </w:t>
      </w:r>
      <w:r w:rsidRPr="004C5FD1">
        <w:t>cm</w:t>
      </w:r>
    </w:p>
    <w:p w:rsidR="005A5D88" w:rsidRPr="004C5FD1" w:rsidRDefault="00CF4371" w:rsidP="005A5D88">
      <w:pPr>
        <w:pStyle w:val="Osnovnitekst"/>
        <w:ind w:left="680"/>
      </w:pPr>
      <w:r w:rsidRPr="004C5FD1">
        <w:rPr>
          <w:i/>
          <w:u w:val="single"/>
        </w:rPr>
        <w:t>Te</w:t>
      </w:r>
      <w:r w:rsidR="005A5D88" w:rsidRPr="004C5FD1">
        <w:rPr>
          <w:i/>
          <w:u w:val="single"/>
        </w:rPr>
        <w:t>x</w:t>
      </w:r>
      <w:r w:rsidRPr="004C5FD1">
        <w:rPr>
          <w:i/>
          <w:u w:val="single"/>
        </w:rPr>
        <w:t>t</w:t>
      </w:r>
      <w:r w:rsidR="005A5D88" w:rsidRPr="004C5FD1">
        <w:rPr>
          <w:i/>
          <w:u w:val="single"/>
        </w:rPr>
        <w:t xml:space="preserve"> </w:t>
      </w:r>
      <w:r w:rsidRPr="004C5FD1">
        <w:rPr>
          <w:i/>
          <w:u w:val="single"/>
        </w:rPr>
        <w:t>position</w:t>
      </w:r>
      <w:r w:rsidR="005A5D88" w:rsidRPr="004C5FD1">
        <w:t xml:space="preserve">: </w:t>
      </w:r>
      <w:r w:rsidRPr="004C5FD1">
        <w:rPr>
          <w:i/>
        </w:rPr>
        <w:t>Tab</w:t>
      </w:r>
      <w:r w:rsidR="005A5D88" w:rsidRPr="004C5FD1">
        <w:rPr>
          <w:i/>
        </w:rPr>
        <w:t xml:space="preserve"> </w:t>
      </w:r>
      <w:r w:rsidRPr="004C5FD1">
        <w:rPr>
          <w:i/>
        </w:rPr>
        <w:t>space</w:t>
      </w:r>
      <w:r w:rsidR="005A5D88" w:rsidRPr="004C5FD1">
        <w:rPr>
          <w:i/>
        </w:rPr>
        <w:t xml:space="preserve"> </w:t>
      </w:r>
      <w:r w:rsidRPr="004C5FD1">
        <w:rPr>
          <w:i/>
        </w:rPr>
        <w:t>after</w:t>
      </w:r>
      <w:r w:rsidR="005A5D88" w:rsidRPr="004C5FD1">
        <w:t xml:space="preserve">: 2.4 </w:t>
      </w:r>
      <w:r w:rsidRPr="004C5FD1">
        <w:t>cm</w:t>
      </w:r>
      <w:r w:rsidR="005A5D88" w:rsidRPr="004C5FD1">
        <w:t xml:space="preserve">, </w:t>
      </w:r>
      <w:r w:rsidRPr="004C5FD1">
        <w:rPr>
          <w:i/>
        </w:rPr>
        <w:t>Indent</w:t>
      </w:r>
      <w:r w:rsidR="005A5D88" w:rsidRPr="004C5FD1">
        <w:rPr>
          <w:i/>
        </w:rPr>
        <w:t xml:space="preserve"> </w:t>
      </w:r>
      <w:r w:rsidRPr="004C5FD1">
        <w:rPr>
          <w:i/>
        </w:rPr>
        <w:t>at</w:t>
      </w:r>
      <w:r w:rsidR="005A5D88" w:rsidRPr="004C5FD1">
        <w:t xml:space="preserve">: 2.4 </w:t>
      </w:r>
      <w:r w:rsidRPr="004C5FD1">
        <w:t>cm</w:t>
      </w:r>
      <w:r w:rsidR="005A5D88" w:rsidRPr="004C5FD1">
        <w:t>.</w:t>
      </w:r>
    </w:p>
    <w:p w:rsidR="005A5D88" w:rsidRPr="004C5FD1" w:rsidRDefault="001551E5" w:rsidP="00394773">
      <w:pPr>
        <w:pStyle w:val="SlikeTabele"/>
      </w:pPr>
      <w:r w:rsidRPr="004C5FD1">
        <w:rPr>
          <w:noProof/>
          <w:lang w:val="en-GB" w:eastAsia="en-GB"/>
        </w:rPr>
        <w:drawing>
          <wp:inline distT="0" distB="0" distL="0" distR="0">
            <wp:extent cx="4197985" cy="269557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2"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r w:rsidR="000B0E6E" w:rsidRPr="004C5FD1">
        <w:t xml:space="preserve"> </w:t>
      </w:r>
    </w:p>
    <w:p w:rsidR="005A5D88" w:rsidRPr="004C5FD1" w:rsidRDefault="006412E1" w:rsidP="005A5D88">
      <w:pPr>
        <w:pStyle w:val="Oznakaslike"/>
        <w:rPr>
          <w:u w:val="single"/>
          <w:lang w:val="sr-Cyrl-CS"/>
        </w:rPr>
      </w:pPr>
      <w:bookmarkStart w:id="96" w:name="_Toc445721858"/>
      <w:r w:rsidRPr="004C5FD1">
        <w:rPr>
          <w:lang w:val="sr-Cyrl-CS"/>
        </w:rPr>
        <w:t>Слика</w:t>
      </w:r>
      <w:r w:rsidR="005A5D88" w:rsidRPr="004C5FD1">
        <w:rPr>
          <w:lang w:val="sr-Cyrl-CS"/>
        </w:rPr>
        <w:t xml:space="preserve"> </w:t>
      </w:r>
      <w:r w:rsidRPr="004C5FD1">
        <w:rPr>
          <w:lang w:val="sr-Cyrl-CS"/>
        </w:rPr>
        <w:t>А</w:t>
      </w:r>
      <w:r w:rsidR="005A5D88" w:rsidRPr="004C5FD1">
        <w:rPr>
          <w:lang w:val="sr-Cyrl-CS"/>
        </w:rPr>
        <w:t xml:space="preserve">.6.6. </w:t>
      </w:r>
      <w:r w:rsidRPr="004C5FD1">
        <w:rPr>
          <w:lang w:val="sr-Cyrl-CS"/>
        </w:rPr>
        <w:t>Параметри</w:t>
      </w:r>
      <w:r w:rsidR="005A5D88" w:rsidRPr="004C5FD1">
        <w:rPr>
          <w:lang w:val="sr-Cyrl-CS"/>
        </w:rPr>
        <w:t xml:space="preserve"> </w:t>
      </w:r>
      <w:r w:rsidRPr="004C5FD1">
        <w:rPr>
          <w:lang w:val="sr-Cyrl-CS"/>
        </w:rPr>
        <w:t>за</w:t>
      </w:r>
      <w:r w:rsidR="005A5D88" w:rsidRPr="004C5FD1">
        <w:rPr>
          <w:lang w:val="sr-Cyrl-CS"/>
        </w:rPr>
        <w:t xml:space="preserve"> </w:t>
      </w:r>
      <w:r w:rsidRPr="004C5FD1">
        <w:rPr>
          <w:lang w:val="sr-Cyrl-CS"/>
        </w:rPr>
        <w:t>други</w:t>
      </w:r>
      <w:r w:rsidR="005A5D88" w:rsidRPr="004C5FD1">
        <w:rPr>
          <w:lang w:val="sr-Cyrl-CS"/>
        </w:rPr>
        <w:t xml:space="preserve"> </w:t>
      </w:r>
      <w:r w:rsidRPr="004C5FD1">
        <w:rPr>
          <w:lang w:val="sr-Cyrl-CS"/>
        </w:rPr>
        <w:t>ниво</w:t>
      </w:r>
      <w:r w:rsidR="005A5D88" w:rsidRPr="004C5FD1">
        <w:rPr>
          <w:lang w:val="sr-Cyrl-CS"/>
        </w:rPr>
        <w:t xml:space="preserve"> </w:t>
      </w:r>
      <w:r w:rsidRPr="004C5FD1">
        <w:rPr>
          <w:lang w:val="sr-Cyrl-CS"/>
        </w:rPr>
        <w:t>набрајања</w:t>
      </w:r>
      <w:r w:rsidR="005A5D88" w:rsidRPr="004C5FD1">
        <w:rPr>
          <w:lang w:val="sr-Cyrl-CS"/>
        </w:rPr>
        <w:t xml:space="preserve"> </w:t>
      </w:r>
      <w:r w:rsidRPr="004C5FD1">
        <w:rPr>
          <w:lang w:val="sr-Cyrl-CS"/>
        </w:rPr>
        <w:t>стила</w:t>
      </w:r>
      <w:r w:rsidR="005A5D88" w:rsidRPr="004C5FD1">
        <w:rPr>
          <w:lang w:val="sr-Cyrl-CS"/>
        </w:rPr>
        <w:t xml:space="preserve"> </w:t>
      </w:r>
      <w:r w:rsidR="00DB0F7D" w:rsidRPr="004C5FD1">
        <w:rPr>
          <w:u w:val="single"/>
          <w:lang w:val="sr-Cyrl-CS"/>
        </w:rPr>
        <w:t>Numerisano</w:t>
      </w:r>
      <w:r w:rsidR="005A5D88" w:rsidRPr="004C5FD1">
        <w:rPr>
          <w:u w:val="single"/>
          <w:lang w:val="sr-Cyrl-CS"/>
        </w:rPr>
        <w:t xml:space="preserve"> </w:t>
      </w:r>
      <w:r w:rsidR="00DB0F7D" w:rsidRPr="004C5FD1">
        <w:rPr>
          <w:u w:val="single"/>
          <w:lang w:val="sr-Cyrl-CS"/>
        </w:rPr>
        <w:t>nabrajanje</w:t>
      </w:r>
      <w:bookmarkEnd w:id="96"/>
    </w:p>
    <w:p w:rsidR="005A5D88" w:rsidRPr="004C5FD1" w:rsidRDefault="006412E1" w:rsidP="005A5D88">
      <w:pPr>
        <w:pStyle w:val="Numerisanonabrajanje"/>
        <w:numPr>
          <w:ilvl w:val="0"/>
          <w:numId w:val="22"/>
        </w:numPr>
      </w:pPr>
      <w:r w:rsidRPr="004C5FD1">
        <w:t>Трећи</w:t>
      </w:r>
      <w:r w:rsidR="005A5D88" w:rsidRPr="004C5FD1">
        <w:t xml:space="preserve"> </w:t>
      </w:r>
      <w:r w:rsidRPr="004C5FD1">
        <w:t>ниво</w:t>
      </w:r>
      <w:r w:rsidR="005A5D88" w:rsidRPr="004C5FD1">
        <w:t xml:space="preserve"> </w:t>
      </w:r>
      <w:r w:rsidRPr="004C5FD1">
        <w:t>набрајања</w:t>
      </w:r>
      <w:r w:rsidR="005A5D88" w:rsidRPr="004C5FD1">
        <w:t xml:space="preserve"> – </w:t>
      </w:r>
      <w:r w:rsidRPr="004C5FD1">
        <w:t>слика</w:t>
      </w:r>
      <w:r w:rsidR="005A5D88" w:rsidRPr="004C5FD1">
        <w:t xml:space="preserve"> </w:t>
      </w:r>
      <w:r w:rsidRPr="004C5FD1">
        <w:t>А</w:t>
      </w:r>
      <w:r w:rsidR="005A5D88" w:rsidRPr="004C5FD1">
        <w:t>.6.7:</w:t>
      </w:r>
    </w:p>
    <w:p w:rsidR="005A5D88" w:rsidRPr="004C5FD1" w:rsidRDefault="00CF4371" w:rsidP="005A5D88">
      <w:pPr>
        <w:pStyle w:val="Osnovnitekst"/>
        <w:ind w:left="680"/>
      </w:pPr>
      <w:r w:rsidRPr="004C5FD1">
        <w:rPr>
          <w:i/>
          <w:u w:val="single"/>
        </w:rPr>
        <w:t>Number</w:t>
      </w:r>
      <w:r w:rsidR="005A5D88" w:rsidRPr="004C5FD1">
        <w:rPr>
          <w:i/>
          <w:u w:val="single"/>
        </w:rPr>
        <w:t xml:space="preserve"> </w:t>
      </w:r>
      <w:r w:rsidRPr="004C5FD1">
        <w:rPr>
          <w:i/>
          <w:u w:val="single"/>
        </w:rPr>
        <w:t>format</w:t>
      </w:r>
      <w:r w:rsidR="005A5D88" w:rsidRPr="004C5FD1">
        <w:t xml:space="preserve">: </w:t>
      </w:r>
      <w:r w:rsidRPr="004C5FD1">
        <w:rPr>
          <w:i/>
        </w:rPr>
        <w:t>Number</w:t>
      </w:r>
      <w:r w:rsidR="005A5D88" w:rsidRPr="004C5FD1">
        <w:rPr>
          <w:i/>
        </w:rPr>
        <w:t xml:space="preserve"> </w:t>
      </w:r>
      <w:r w:rsidRPr="004C5FD1">
        <w:rPr>
          <w:i/>
        </w:rPr>
        <w:t>format</w:t>
      </w:r>
      <w:r w:rsidR="005A5D88" w:rsidRPr="004C5FD1">
        <w:t xml:space="preserve">: </w:t>
      </w:r>
      <w:r w:rsidRPr="004C5FD1">
        <w:t>i</w:t>
      </w:r>
      <w:r w:rsidR="005A5D88" w:rsidRPr="004C5FD1">
        <w:t xml:space="preserve">), </w:t>
      </w:r>
      <w:r w:rsidRPr="004C5FD1">
        <w:rPr>
          <w:i/>
        </w:rPr>
        <w:t>Number</w:t>
      </w:r>
      <w:r w:rsidR="005A5D88" w:rsidRPr="004C5FD1">
        <w:rPr>
          <w:i/>
        </w:rPr>
        <w:t xml:space="preserve"> </w:t>
      </w:r>
      <w:r w:rsidRPr="004C5FD1">
        <w:rPr>
          <w:i/>
        </w:rPr>
        <w:t>st</w:t>
      </w:r>
      <w:r w:rsidR="005A5D88" w:rsidRPr="004C5FD1">
        <w:rPr>
          <w:i/>
        </w:rPr>
        <w:t>y</w:t>
      </w:r>
      <w:r w:rsidRPr="004C5FD1">
        <w:rPr>
          <w:i/>
        </w:rPr>
        <w:t>le</w:t>
      </w:r>
      <w:r w:rsidR="005A5D88" w:rsidRPr="004C5FD1">
        <w:t xml:space="preserve">: </w:t>
      </w:r>
      <w:r w:rsidRPr="004C5FD1">
        <w:t>i</w:t>
      </w:r>
      <w:r w:rsidR="005A5D88" w:rsidRPr="004C5FD1">
        <w:t>,</w:t>
      </w:r>
      <w:r w:rsidRPr="004C5FD1">
        <w:t>ii</w:t>
      </w:r>
      <w:r w:rsidR="005A5D88" w:rsidRPr="004C5FD1">
        <w:t>,</w:t>
      </w:r>
      <w:r w:rsidRPr="004C5FD1">
        <w:t>iii</w:t>
      </w:r>
      <w:r w:rsidR="005A5D88" w:rsidRPr="004C5FD1">
        <w:t>,...</w:t>
      </w:r>
    </w:p>
    <w:p w:rsidR="005A5D88" w:rsidRPr="004C5FD1" w:rsidRDefault="00CF4371" w:rsidP="005A5D88">
      <w:pPr>
        <w:pStyle w:val="Osnovnitekst"/>
        <w:ind w:left="680"/>
      </w:pPr>
      <w:r w:rsidRPr="004C5FD1">
        <w:rPr>
          <w:i/>
          <w:u w:val="single"/>
        </w:rPr>
        <w:t>Number</w:t>
      </w:r>
      <w:r w:rsidR="005A5D88" w:rsidRPr="004C5FD1">
        <w:rPr>
          <w:i/>
          <w:u w:val="single"/>
        </w:rPr>
        <w:t xml:space="preserve"> </w:t>
      </w:r>
      <w:r w:rsidRPr="004C5FD1">
        <w:rPr>
          <w:i/>
          <w:u w:val="single"/>
        </w:rPr>
        <w:t>position</w:t>
      </w:r>
      <w:r w:rsidR="005A5D88" w:rsidRPr="004C5FD1">
        <w:t xml:space="preserve">: </w:t>
      </w:r>
      <w:r w:rsidRPr="004C5FD1">
        <w:t>Left</w:t>
      </w:r>
      <w:r w:rsidR="005A5D88" w:rsidRPr="004C5FD1">
        <w:t xml:space="preserve">, </w:t>
      </w:r>
      <w:r w:rsidRPr="004C5FD1">
        <w:rPr>
          <w:i/>
        </w:rPr>
        <w:t>Aligned</w:t>
      </w:r>
      <w:r w:rsidR="005A5D88" w:rsidRPr="004C5FD1">
        <w:rPr>
          <w:i/>
        </w:rPr>
        <w:t xml:space="preserve"> </w:t>
      </w:r>
      <w:r w:rsidRPr="004C5FD1">
        <w:rPr>
          <w:i/>
        </w:rPr>
        <w:t>at</w:t>
      </w:r>
      <w:r w:rsidR="005A5D88" w:rsidRPr="004C5FD1">
        <w:t xml:space="preserve">: 2.4 </w:t>
      </w:r>
      <w:r w:rsidRPr="004C5FD1">
        <w:t>cm</w:t>
      </w:r>
    </w:p>
    <w:p w:rsidR="005A5D88" w:rsidRPr="004C5FD1" w:rsidRDefault="00CF4371" w:rsidP="005A5D88">
      <w:pPr>
        <w:pStyle w:val="Osnovnitekst"/>
        <w:ind w:left="680"/>
      </w:pPr>
      <w:r w:rsidRPr="004C5FD1">
        <w:rPr>
          <w:i/>
          <w:u w:val="single"/>
        </w:rPr>
        <w:t>Te</w:t>
      </w:r>
      <w:r w:rsidR="005A5D88" w:rsidRPr="004C5FD1">
        <w:rPr>
          <w:i/>
          <w:u w:val="single"/>
        </w:rPr>
        <w:t>x</w:t>
      </w:r>
      <w:r w:rsidRPr="004C5FD1">
        <w:rPr>
          <w:i/>
          <w:u w:val="single"/>
        </w:rPr>
        <w:t>t</w:t>
      </w:r>
      <w:r w:rsidR="005A5D88" w:rsidRPr="004C5FD1">
        <w:rPr>
          <w:i/>
          <w:u w:val="single"/>
        </w:rPr>
        <w:t xml:space="preserve"> </w:t>
      </w:r>
      <w:r w:rsidRPr="004C5FD1">
        <w:rPr>
          <w:i/>
          <w:u w:val="single"/>
        </w:rPr>
        <w:t>position</w:t>
      </w:r>
      <w:r w:rsidR="005A5D88" w:rsidRPr="004C5FD1">
        <w:t xml:space="preserve">: </w:t>
      </w:r>
      <w:r w:rsidRPr="004C5FD1">
        <w:rPr>
          <w:i/>
        </w:rPr>
        <w:t>Tab</w:t>
      </w:r>
      <w:r w:rsidR="005A5D88" w:rsidRPr="004C5FD1">
        <w:rPr>
          <w:i/>
        </w:rPr>
        <w:t xml:space="preserve"> </w:t>
      </w:r>
      <w:r w:rsidRPr="004C5FD1">
        <w:rPr>
          <w:i/>
        </w:rPr>
        <w:t>space</w:t>
      </w:r>
      <w:r w:rsidR="005A5D88" w:rsidRPr="004C5FD1">
        <w:rPr>
          <w:i/>
        </w:rPr>
        <w:t xml:space="preserve"> </w:t>
      </w:r>
      <w:r w:rsidRPr="004C5FD1">
        <w:rPr>
          <w:i/>
        </w:rPr>
        <w:t>after</w:t>
      </w:r>
      <w:r w:rsidR="005A5D88" w:rsidRPr="004C5FD1">
        <w:t xml:space="preserve">: 3 </w:t>
      </w:r>
      <w:r w:rsidRPr="004C5FD1">
        <w:t>cm</w:t>
      </w:r>
      <w:r w:rsidR="005A5D88" w:rsidRPr="004C5FD1">
        <w:t xml:space="preserve">, </w:t>
      </w:r>
      <w:r w:rsidRPr="004C5FD1">
        <w:rPr>
          <w:i/>
        </w:rPr>
        <w:t>Indent</w:t>
      </w:r>
      <w:r w:rsidR="005A5D88" w:rsidRPr="004C5FD1">
        <w:rPr>
          <w:i/>
        </w:rPr>
        <w:t xml:space="preserve"> </w:t>
      </w:r>
      <w:r w:rsidRPr="004C5FD1">
        <w:rPr>
          <w:i/>
        </w:rPr>
        <w:t>at</w:t>
      </w:r>
      <w:r w:rsidR="005A5D88" w:rsidRPr="004C5FD1">
        <w:t xml:space="preserve">: 3 </w:t>
      </w:r>
      <w:r w:rsidRPr="004C5FD1">
        <w:t>cm</w:t>
      </w:r>
      <w:r w:rsidR="005A5D88" w:rsidRPr="004C5FD1">
        <w:t>.</w:t>
      </w:r>
    </w:p>
    <w:p w:rsidR="005A5D88" w:rsidRPr="004C5FD1" w:rsidRDefault="005A5D88" w:rsidP="005A5D88">
      <w:pPr>
        <w:pStyle w:val="Osnovnitekst"/>
      </w:pPr>
    </w:p>
    <w:p w:rsidR="005A5D88" w:rsidRPr="004C5FD1" w:rsidRDefault="005A5D88" w:rsidP="005A5D88">
      <w:pPr>
        <w:pStyle w:val="Oznakaslike"/>
        <w:rPr>
          <w:lang w:val="sr-Cyrl-CS"/>
        </w:rPr>
      </w:pPr>
    </w:p>
    <w:p w:rsidR="000B0E6E" w:rsidRPr="004C5FD1" w:rsidRDefault="001551E5" w:rsidP="00394773">
      <w:pPr>
        <w:pStyle w:val="SlikeTabele"/>
      </w:pPr>
      <w:r w:rsidRPr="004C5FD1">
        <w:rPr>
          <w:noProof/>
          <w:lang w:val="en-GB" w:eastAsia="en-GB"/>
        </w:rPr>
        <w:drawing>
          <wp:inline distT="0" distB="0" distL="0" distR="0">
            <wp:extent cx="4197985" cy="269557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3" cstate="print"/>
                    <a:srcRect/>
                    <a:stretch>
                      <a:fillRect/>
                    </a:stretch>
                  </pic:blipFill>
                  <pic:spPr bwMode="auto">
                    <a:xfrm>
                      <a:off x="0" y="0"/>
                      <a:ext cx="4197985" cy="2695575"/>
                    </a:xfrm>
                    <a:prstGeom prst="rect">
                      <a:avLst/>
                    </a:prstGeom>
                    <a:noFill/>
                    <a:ln w="9525">
                      <a:noFill/>
                      <a:miter lim="800000"/>
                      <a:headEnd/>
                      <a:tailEnd/>
                    </a:ln>
                  </pic:spPr>
                </pic:pic>
              </a:graphicData>
            </a:graphic>
          </wp:inline>
        </w:drawing>
      </w:r>
    </w:p>
    <w:p w:rsidR="005A5D88" w:rsidRPr="004C5FD1" w:rsidRDefault="006412E1" w:rsidP="005A5D88">
      <w:pPr>
        <w:pStyle w:val="Oznakaslike"/>
        <w:rPr>
          <w:u w:val="single"/>
          <w:lang w:val="sr-Cyrl-CS"/>
        </w:rPr>
      </w:pPr>
      <w:bookmarkStart w:id="97" w:name="_Toc445721859"/>
      <w:r w:rsidRPr="004C5FD1">
        <w:rPr>
          <w:lang w:val="sr-Cyrl-CS"/>
        </w:rPr>
        <w:t>Слика</w:t>
      </w:r>
      <w:r w:rsidR="005A5D88" w:rsidRPr="004C5FD1">
        <w:rPr>
          <w:lang w:val="sr-Cyrl-CS"/>
        </w:rPr>
        <w:t xml:space="preserve"> </w:t>
      </w:r>
      <w:r w:rsidRPr="004C5FD1">
        <w:rPr>
          <w:lang w:val="sr-Cyrl-CS"/>
        </w:rPr>
        <w:t>А</w:t>
      </w:r>
      <w:r w:rsidR="005A5D88" w:rsidRPr="004C5FD1">
        <w:rPr>
          <w:lang w:val="sr-Cyrl-CS"/>
        </w:rPr>
        <w:t xml:space="preserve">.6.7. </w:t>
      </w:r>
      <w:r w:rsidRPr="004C5FD1">
        <w:rPr>
          <w:lang w:val="sr-Cyrl-CS"/>
        </w:rPr>
        <w:t>Параметри</w:t>
      </w:r>
      <w:r w:rsidR="005A5D88" w:rsidRPr="004C5FD1">
        <w:rPr>
          <w:lang w:val="sr-Cyrl-CS"/>
        </w:rPr>
        <w:t xml:space="preserve"> </w:t>
      </w:r>
      <w:r w:rsidRPr="004C5FD1">
        <w:rPr>
          <w:lang w:val="sr-Cyrl-CS"/>
        </w:rPr>
        <w:t>за</w:t>
      </w:r>
      <w:r w:rsidR="005A5D88" w:rsidRPr="004C5FD1">
        <w:rPr>
          <w:lang w:val="sr-Cyrl-CS"/>
        </w:rPr>
        <w:t xml:space="preserve"> </w:t>
      </w:r>
      <w:r w:rsidRPr="004C5FD1">
        <w:rPr>
          <w:lang w:val="sr-Cyrl-CS"/>
        </w:rPr>
        <w:t>трећи</w:t>
      </w:r>
      <w:r w:rsidR="005A5D88" w:rsidRPr="004C5FD1">
        <w:rPr>
          <w:lang w:val="sr-Cyrl-CS"/>
        </w:rPr>
        <w:t xml:space="preserve"> </w:t>
      </w:r>
      <w:r w:rsidRPr="004C5FD1">
        <w:rPr>
          <w:lang w:val="sr-Cyrl-CS"/>
        </w:rPr>
        <w:t>ниво</w:t>
      </w:r>
      <w:r w:rsidR="005A5D88" w:rsidRPr="004C5FD1">
        <w:rPr>
          <w:lang w:val="sr-Cyrl-CS"/>
        </w:rPr>
        <w:t xml:space="preserve"> </w:t>
      </w:r>
      <w:r w:rsidRPr="004C5FD1">
        <w:rPr>
          <w:lang w:val="sr-Cyrl-CS"/>
        </w:rPr>
        <w:t>набрајања</w:t>
      </w:r>
      <w:r w:rsidR="005A5D88" w:rsidRPr="004C5FD1">
        <w:rPr>
          <w:lang w:val="sr-Cyrl-CS"/>
        </w:rPr>
        <w:t xml:space="preserve"> </w:t>
      </w:r>
      <w:r w:rsidRPr="004C5FD1">
        <w:rPr>
          <w:lang w:val="sr-Cyrl-CS"/>
        </w:rPr>
        <w:t>стила</w:t>
      </w:r>
      <w:r w:rsidR="005A5D88" w:rsidRPr="004C5FD1">
        <w:rPr>
          <w:lang w:val="sr-Cyrl-CS"/>
        </w:rPr>
        <w:t xml:space="preserve"> </w:t>
      </w:r>
      <w:r w:rsidR="00DB0F7D" w:rsidRPr="004C5FD1">
        <w:rPr>
          <w:u w:val="single"/>
          <w:lang w:val="sr-Cyrl-CS"/>
        </w:rPr>
        <w:t>Numerisano</w:t>
      </w:r>
      <w:r w:rsidR="005A5D88" w:rsidRPr="004C5FD1">
        <w:rPr>
          <w:u w:val="single"/>
          <w:lang w:val="sr-Cyrl-CS"/>
        </w:rPr>
        <w:t xml:space="preserve"> </w:t>
      </w:r>
      <w:r w:rsidR="00DB0F7D" w:rsidRPr="004C5FD1">
        <w:rPr>
          <w:u w:val="single"/>
          <w:lang w:val="sr-Cyrl-CS"/>
        </w:rPr>
        <w:t>nabrajanje</w:t>
      </w:r>
      <w:bookmarkEnd w:id="97"/>
    </w:p>
    <w:p w:rsidR="00FE2134" w:rsidRPr="004C5FD1" w:rsidRDefault="006412E1" w:rsidP="008E7025">
      <w:pPr>
        <w:pStyle w:val="Prilog-IInivonaslova"/>
      </w:pPr>
      <w:bookmarkStart w:id="98" w:name="_Ref175248693"/>
      <w:bookmarkStart w:id="99" w:name="_Toc175249043"/>
      <w:r w:rsidRPr="004C5FD1">
        <w:t>Садржај</w:t>
      </w:r>
      <w:bookmarkEnd w:id="89"/>
      <w:bookmarkEnd w:id="98"/>
      <w:bookmarkEnd w:id="99"/>
    </w:p>
    <w:p w:rsidR="002F5FFB" w:rsidRPr="004C5FD1" w:rsidRDefault="006412E1" w:rsidP="00BD3610">
      <w:pPr>
        <w:pStyle w:val="Osnovnitekst"/>
      </w:pPr>
      <w:r w:rsidRPr="004C5FD1">
        <w:t>Садржај</w:t>
      </w:r>
      <w:r w:rsidR="00FE2134" w:rsidRPr="004C5FD1">
        <w:t xml:space="preserve"> </w:t>
      </w:r>
      <w:r w:rsidRPr="004C5FD1">
        <w:t>се</w:t>
      </w:r>
      <w:r w:rsidR="00FE2134" w:rsidRPr="004C5FD1">
        <w:t xml:space="preserve"> </w:t>
      </w:r>
      <w:r w:rsidRPr="004C5FD1">
        <w:t>убацује</w:t>
      </w:r>
      <w:r w:rsidR="00FE2134" w:rsidRPr="004C5FD1">
        <w:t xml:space="preserve"> </w:t>
      </w:r>
      <w:r w:rsidRPr="004C5FD1">
        <w:t>одабиром</w:t>
      </w:r>
      <w:r w:rsidR="00FE2134" w:rsidRPr="004C5FD1">
        <w:t xml:space="preserve"> </w:t>
      </w:r>
      <w:r w:rsidRPr="004C5FD1">
        <w:t>опције</w:t>
      </w:r>
      <w:r w:rsidR="00FE2134" w:rsidRPr="004C5FD1">
        <w:t xml:space="preserve"> </w:t>
      </w:r>
      <w:r w:rsidR="00CF4371" w:rsidRPr="004C5FD1">
        <w:rPr>
          <w:i/>
        </w:rPr>
        <w:t>Insert-&gt;Reference-&gt;Inde</w:t>
      </w:r>
      <w:r w:rsidR="00FE2134" w:rsidRPr="004C5FD1">
        <w:rPr>
          <w:i/>
        </w:rPr>
        <w:t xml:space="preserve">x </w:t>
      </w:r>
      <w:r w:rsidR="00CF4371" w:rsidRPr="004C5FD1">
        <w:rPr>
          <w:i/>
        </w:rPr>
        <w:t>and</w:t>
      </w:r>
      <w:r w:rsidR="00FE2134" w:rsidRPr="004C5FD1">
        <w:rPr>
          <w:i/>
        </w:rPr>
        <w:t xml:space="preserve"> </w:t>
      </w:r>
      <w:r w:rsidR="00CF4371" w:rsidRPr="004C5FD1">
        <w:rPr>
          <w:i/>
        </w:rPr>
        <w:t>Tables</w:t>
      </w:r>
      <w:r w:rsidR="00207E96" w:rsidRPr="004C5FD1">
        <w:t xml:space="preserve">. </w:t>
      </w:r>
      <w:r w:rsidRPr="004C5FD1">
        <w:t>У</w:t>
      </w:r>
      <w:r w:rsidR="00207E96" w:rsidRPr="004C5FD1">
        <w:t xml:space="preserve"> </w:t>
      </w:r>
      <w:r w:rsidRPr="004C5FD1">
        <w:t>прозору</w:t>
      </w:r>
      <w:r w:rsidR="00207E96" w:rsidRPr="004C5FD1">
        <w:t xml:space="preserve"> </w:t>
      </w:r>
      <w:r w:rsidRPr="004C5FD1">
        <w:t>који</w:t>
      </w:r>
      <w:r w:rsidR="00207E96" w:rsidRPr="004C5FD1">
        <w:t xml:space="preserve"> </w:t>
      </w:r>
      <w:r w:rsidRPr="004C5FD1">
        <w:t>се</w:t>
      </w:r>
      <w:r w:rsidR="00207E96" w:rsidRPr="004C5FD1">
        <w:t xml:space="preserve"> </w:t>
      </w:r>
      <w:r w:rsidRPr="004C5FD1">
        <w:t>на</w:t>
      </w:r>
      <w:r w:rsidR="00207E96" w:rsidRPr="004C5FD1">
        <w:t xml:space="preserve"> </w:t>
      </w:r>
      <w:r w:rsidRPr="004C5FD1">
        <w:t>овај</w:t>
      </w:r>
      <w:r w:rsidR="00207E96" w:rsidRPr="004C5FD1">
        <w:t xml:space="preserve"> </w:t>
      </w:r>
      <w:r w:rsidRPr="004C5FD1">
        <w:t>начин</w:t>
      </w:r>
      <w:r w:rsidR="00207E96" w:rsidRPr="004C5FD1">
        <w:t xml:space="preserve"> </w:t>
      </w:r>
      <w:r w:rsidRPr="004C5FD1">
        <w:t>отвори</w:t>
      </w:r>
      <w:r w:rsidR="00207E96" w:rsidRPr="004C5FD1">
        <w:t xml:space="preserve"> </w:t>
      </w:r>
      <w:r w:rsidRPr="004C5FD1">
        <w:t>одабрати</w:t>
      </w:r>
      <w:r w:rsidR="00207E96" w:rsidRPr="004C5FD1">
        <w:t xml:space="preserve"> </w:t>
      </w:r>
      <w:r w:rsidRPr="004C5FD1">
        <w:t>секцију</w:t>
      </w:r>
      <w:r w:rsidR="00207E96" w:rsidRPr="004C5FD1">
        <w:t xml:space="preserve"> </w:t>
      </w:r>
      <w:r w:rsidR="00CF4371" w:rsidRPr="004C5FD1">
        <w:rPr>
          <w:i/>
        </w:rPr>
        <w:t>Table</w:t>
      </w:r>
      <w:r w:rsidR="00FE2134" w:rsidRPr="004C5FD1">
        <w:rPr>
          <w:i/>
        </w:rPr>
        <w:t xml:space="preserve"> </w:t>
      </w:r>
      <w:r w:rsidR="00CF4371" w:rsidRPr="004C5FD1">
        <w:rPr>
          <w:i/>
        </w:rPr>
        <w:t>of</w:t>
      </w:r>
      <w:r w:rsidR="00FE2134" w:rsidRPr="004C5FD1">
        <w:rPr>
          <w:i/>
        </w:rPr>
        <w:t xml:space="preserve"> </w:t>
      </w:r>
      <w:r w:rsidR="00CF4371" w:rsidRPr="004C5FD1">
        <w:rPr>
          <w:i/>
        </w:rPr>
        <w:t>Contents</w:t>
      </w:r>
      <w:r w:rsidR="00207E96" w:rsidRPr="004C5FD1">
        <w:t xml:space="preserve">, </w:t>
      </w:r>
      <w:r w:rsidRPr="004C5FD1">
        <w:t>као</w:t>
      </w:r>
      <w:r w:rsidR="00207E96" w:rsidRPr="004C5FD1">
        <w:t xml:space="preserve"> </w:t>
      </w:r>
      <w:r w:rsidRPr="004C5FD1">
        <w:t>на</w:t>
      </w:r>
      <w:r w:rsidR="00207E96" w:rsidRPr="004C5FD1">
        <w:t xml:space="preserve"> </w:t>
      </w:r>
      <w:r w:rsidRPr="004C5FD1">
        <w:t>слици</w:t>
      </w:r>
      <w:r w:rsidR="00207E96" w:rsidRPr="004C5FD1">
        <w:t xml:space="preserve"> </w:t>
      </w:r>
      <w:r w:rsidRPr="004C5FD1">
        <w:t>А</w:t>
      </w:r>
      <w:r w:rsidR="00207E96" w:rsidRPr="004C5FD1">
        <w:t>.</w:t>
      </w:r>
      <w:r w:rsidR="00717EE7" w:rsidRPr="004C5FD1">
        <w:t>7</w:t>
      </w:r>
      <w:r w:rsidR="00207E96" w:rsidRPr="004C5FD1">
        <w:t xml:space="preserve">.1. </w:t>
      </w:r>
    </w:p>
    <w:p w:rsidR="00207E96" w:rsidRPr="004C5FD1" w:rsidRDefault="001551E5" w:rsidP="00207E96">
      <w:pPr>
        <w:pStyle w:val="SlikeTabele"/>
      </w:pPr>
      <w:r w:rsidRPr="004C5FD1">
        <w:rPr>
          <w:noProof/>
          <w:lang w:val="en-GB" w:eastAsia="en-GB"/>
        </w:rPr>
        <w:drawing>
          <wp:inline distT="0" distB="0" distL="0" distR="0">
            <wp:extent cx="3562350" cy="2703195"/>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4" cstate="print"/>
                    <a:srcRect/>
                    <a:stretch>
                      <a:fillRect/>
                    </a:stretch>
                  </pic:blipFill>
                  <pic:spPr bwMode="auto">
                    <a:xfrm>
                      <a:off x="0" y="0"/>
                      <a:ext cx="3562350" cy="2703195"/>
                    </a:xfrm>
                    <a:prstGeom prst="rect">
                      <a:avLst/>
                    </a:prstGeom>
                    <a:noFill/>
                    <a:ln w="9525">
                      <a:noFill/>
                      <a:miter lim="800000"/>
                      <a:headEnd/>
                      <a:tailEnd/>
                    </a:ln>
                  </pic:spPr>
                </pic:pic>
              </a:graphicData>
            </a:graphic>
          </wp:inline>
        </w:drawing>
      </w:r>
    </w:p>
    <w:p w:rsidR="00207E96" w:rsidRPr="004C5FD1" w:rsidRDefault="006412E1" w:rsidP="00207E96">
      <w:pPr>
        <w:pStyle w:val="Oznakaslike"/>
        <w:rPr>
          <w:lang w:val="sr-Cyrl-CS"/>
        </w:rPr>
      </w:pPr>
      <w:bookmarkStart w:id="100" w:name="_Toc445721860"/>
      <w:r w:rsidRPr="004C5FD1">
        <w:rPr>
          <w:lang w:val="sr-Cyrl-CS"/>
        </w:rPr>
        <w:t>Слика</w:t>
      </w:r>
      <w:r w:rsidR="00207E96" w:rsidRPr="004C5FD1">
        <w:rPr>
          <w:lang w:val="sr-Cyrl-CS"/>
        </w:rPr>
        <w:t xml:space="preserve"> </w:t>
      </w:r>
      <w:r w:rsidRPr="004C5FD1">
        <w:rPr>
          <w:lang w:val="sr-Cyrl-CS"/>
        </w:rPr>
        <w:t>А</w:t>
      </w:r>
      <w:r w:rsidR="00207E96" w:rsidRPr="004C5FD1">
        <w:rPr>
          <w:lang w:val="sr-Cyrl-CS"/>
        </w:rPr>
        <w:t>.</w:t>
      </w:r>
      <w:r w:rsidR="00717EE7" w:rsidRPr="004C5FD1">
        <w:rPr>
          <w:lang w:val="sr-Cyrl-CS"/>
        </w:rPr>
        <w:t>7</w:t>
      </w:r>
      <w:r w:rsidR="00207E96" w:rsidRPr="004C5FD1">
        <w:rPr>
          <w:lang w:val="sr-Cyrl-CS"/>
        </w:rPr>
        <w:t xml:space="preserve">.1. </w:t>
      </w:r>
      <w:r w:rsidRPr="004C5FD1">
        <w:rPr>
          <w:lang w:val="sr-Cyrl-CS"/>
        </w:rPr>
        <w:t>Подешавања</w:t>
      </w:r>
      <w:r w:rsidR="00207E96" w:rsidRPr="004C5FD1">
        <w:rPr>
          <w:lang w:val="sr-Cyrl-CS"/>
        </w:rPr>
        <w:t xml:space="preserve"> </w:t>
      </w:r>
      <w:r w:rsidRPr="004C5FD1">
        <w:rPr>
          <w:lang w:val="sr-Cyrl-CS"/>
        </w:rPr>
        <w:t>за</w:t>
      </w:r>
      <w:r w:rsidR="00207E96" w:rsidRPr="004C5FD1">
        <w:rPr>
          <w:lang w:val="sr-Cyrl-CS"/>
        </w:rPr>
        <w:t xml:space="preserve"> </w:t>
      </w:r>
      <w:r w:rsidRPr="004C5FD1">
        <w:rPr>
          <w:lang w:val="sr-Cyrl-CS"/>
        </w:rPr>
        <w:t>садржај</w:t>
      </w:r>
      <w:r w:rsidR="00207E96" w:rsidRPr="004C5FD1">
        <w:rPr>
          <w:lang w:val="sr-Cyrl-CS"/>
        </w:rPr>
        <w:t>.</w:t>
      </w:r>
      <w:bookmarkEnd w:id="100"/>
    </w:p>
    <w:p w:rsidR="002F5FFB" w:rsidRPr="004C5FD1" w:rsidRDefault="006412E1" w:rsidP="002F5FFB">
      <w:pPr>
        <w:pStyle w:val="Osnovnitekst"/>
      </w:pPr>
      <w:r w:rsidRPr="004C5FD1">
        <w:t>У</w:t>
      </w:r>
      <w:r w:rsidR="002F5FFB" w:rsidRPr="004C5FD1">
        <w:t xml:space="preserve"> </w:t>
      </w:r>
      <w:r w:rsidRPr="004C5FD1">
        <w:t>оквиру</w:t>
      </w:r>
      <w:r w:rsidR="002F5FFB" w:rsidRPr="004C5FD1">
        <w:t xml:space="preserve"> </w:t>
      </w:r>
      <w:r w:rsidRPr="004C5FD1">
        <w:t>ове</w:t>
      </w:r>
      <w:r w:rsidR="002F5FFB" w:rsidRPr="004C5FD1">
        <w:t xml:space="preserve"> </w:t>
      </w:r>
      <w:r w:rsidRPr="004C5FD1">
        <w:t>секције</w:t>
      </w:r>
      <w:r w:rsidR="002F5FFB" w:rsidRPr="004C5FD1">
        <w:t xml:space="preserve"> </w:t>
      </w:r>
      <w:r w:rsidRPr="004C5FD1">
        <w:t>подешава</w:t>
      </w:r>
      <w:r w:rsidR="002F5FFB" w:rsidRPr="004C5FD1">
        <w:t xml:space="preserve"> </w:t>
      </w:r>
      <w:r w:rsidRPr="004C5FD1">
        <w:t>се</w:t>
      </w:r>
      <w:r w:rsidR="002F5FFB" w:rsidRPr="004C5FD1">
        <w:t xml:space="preserve"> </w:t>
      </w:r>
      <w:r w:rsidRPr="004C5FD1">
        <w:t>број</w:t>
      </w:r>
      <w:r w:rsidR="002F5FFB" w:rsidRPr="004C5FD1">
        <w:t xml:space="preserve"> </w:t>
      </w:r>
      <w:r w:rsidRPr="004C5FD1">
        <w:t>нивоа</w:t>
      </w:r>
      <w:r w:rsidR="002F5FFB" w:rsidRPr="004C5FD1">
        <w:t xml:space="preserve"> </w:t>
      </w:r>
      <w:r w:rsidRPr="004C5FD1">
        <w:t>наслова</w:t>
      </w:r>
      <w:r w:rsidR="002F5FFB" w:rsidRPr="004C5FD1">
        <w:t xml:space="preserve"> </w:t>
      </w:r>
      <w:r w:rsidRPr="004C5FD1">
        <w:t>који</w:t>
      </w:r>
      <w:r w:rsidR="002F5FFB" w:rsidRPr="004C5FD1">
        <w:t xml:space="preserve"> </w:t>
      </w:r>
      <w:r w:rsidRPr="004C5FD1">
        <w:t>се</w:t>
      </w:r>
      <w:r w:rsidR="002F5FFB" w:rsidRPr="004C5FD1">
        <w:t xml:space="preserve"> </w:t>
      </w:r>
      <w:r w:rsidRPr="004C5FD1">
        <w:t>појављују</w:t>
      </w:r>
      <w:r w:rsidR="002F5FFB" w:rsidRPr="004C5FD1">
        <w:t xml:space="preserve"> </w:t>
      </w:r>
      <w:r w:rsidRPr="004C5FD1">
        <w:t>у</w:t>
      </w:r>
      <w:r w:rsidR="002F5FFB" w:rsidRPr="004C5FD1">
        <w:t xml:space="preserve"> </w:t>
      </w:r>
      <w:r w:rsidRPr="004C5FD1">
        <w:t>садржају</w:t>
      </w:r>
      <w:r w:rsidR="002F5FFB" w:rsidRPr="004C5FD1">
        <w:t xml:space="preserve">. </w:t>
      </w:r>
      <w:r w:rsidRPr="004C5FD1">
        <w:t>Такође</w:t>
      </w:r>
      <w:r w:rsidR="002F5FFB" w:rsidRPr="004C5FD1">
        <w:t xml:space="preserve">, </w:t>
      </w:r>
      <w:r w:rsidRPr="004C5FD1">
        <w:t>са</w:t>
      </w:r>
      <w:r w:rsidR="002F5FFB" w:rsidRPr="004C5FD1">
        <w:t xml:space="preserve"> </w:t>
      </w:r>
      <w:r w:rsidRPr="004C5FD1">
        <w:t>листе</w:t>
      </w:r>
      <w:r w:rsidR="002F5FFB" w:rsidRPr="004C5FD1">
        <w:t xml:space="preserve"> </w:t>
      </w:r>
      <w:r w:rsidRPr="004C5FD1">
        <w:t>понуђених</w:t>
      </w:r>
      <w:r w:rsidR="002F5FFB" w:rsidRPr="004C5FD1">
        <w:t xml:space="preserve"> </w:t>
      </w:r>
      <w:r w:rsidRPr="004C5FD1">
        <w:t>формата</w:t>
      </w:r>
      <w:r w:rsidR="002F5FFB" w:rsidRPr="004C5FD1">
        <w:t xml:space="preserve"> </w:t>
      </w:r>
      <w:r w:rsidRPr="004C5FD1">
        <w:t>садржаја</w:t>
      </w:r>
      <w:r w:rsidR="002F5FFB" w:rsidRPr="004C5FD1">
        <w:t xml:space="preserve"> </w:t>
      </w:r>
      <w:r w:rsidRPr="004C5FD1">
        <w:t>може</w:t>
      </w:r>
      <w:r w:rsidR="002F5FFB" w:rsidRPr="004C5FD1">
        <w:t xml:space="preserve"> </w:t>
      </w:r>
      <w:r w:rsidRPr="004C5FD1">
        <w:t>се</w:t>
      </w:r>
      <w:r w:rsidR="002F5FFB" w:rsidRPr="004C5FD1">
        <w:t xml:space="preserve"> </w:t>
      </w:r>
      <w:r w:rsidRPr="004C5FD1">
        <w:t>одабрати</w:t>
      </w:r>
      <w:r w:rsidR="002F5FFB" w:rsidRPr="004C5FD1">
        <w:t xml:space="preserve"> </w:t>
      </w:r>
      <w:r w:rsidRPr="004C5FD1">
        <w:t>и</w:t>
      </w:r>
      <w:r w:rsidR="002F5FFB" w:rsidRPr="004C5FD1">
        <w:t xml:space="preserve"> </w:t>
      </w:r>
      <w:r w:rsidRPr="004C5FD1">
        <w:t>формат</w:t>
      </w:r>
      <w:r w:rsidR="002F5FFB" w:rsidRPr="004C5FD1">
        <w:t xml:space="preserve"> </w:t>
      </w:r>
      <w:r w:rsidRPr="004C5FD1">
        <w:t>садржаја</w:t>
      </w:r>
      <w:r w:rsidR="002F5FFB" w:rsidRPr="004C5FD1">
        <w:t xml:space="preserve"> </w:t>
      </w:r>
      <w:r w:rsidRPr="004C5FD1">
        <w:t>који</w:t>
      </w:r>
      <w:r w:rsidR="002F5FFB" w:rsidRPr="004C5FD1">
        <w:t xml:space="preserve"> </w:t>
      </w:r>
      <w:r w:rsidRPr="004C5FD1">
        <w:t>ће</w:t>
      </w:r>
      <w:r w:rsidR="002F5FFB" w:rsidRPr="004C5FD1">
        <w:t xml:space="preserve"> </w:t>
      </w:r>
      <w:r w:rsidRPr="004C5FD1">
        <w:t>се</w:t>
      </w:r>
      <w:r w:rsidR="002F5FFB" w:rsidRPr="004C5FD1">
        <w:t xml:space="preserve"> </w:t>
      </w:r>
      <w:r w:rsidRPr="004C5FD1">
        <w:t>користити</w:t>
      </w:r>
      <w:r w:rsidR="002F5FFB" w:rsidRPr="004C5FD1">
        <w:t xml:space="preserve">. </w:t>
      </w:r>
      <w:r w:rsidRPr="004C5FD1">
        <w:t>Одабрати</w:t>
      </w:r>
      <w:r w:rsidR="002F5FFB" w:rsidRPr="004C5FD1">
        <w:t xml:space="preserve"> </w:t>
      </w:r>
      <w:r w:rsidRPr="004C5FD1">
        <w:t>формат</w:t>
      </w:r>
      <w:r w:rsidR="002F5FFB" w:rsidRPr="004C5FD1">
        <w:t xml:space="preserve"> </w:t>
      </w:r>
      <w:r w:rsidR="00CF4371" w:rsidRPr="004C5FD1">
        <w:rPr>
          <w:i/>
        </w:rPr>
        <w:t>Formal</w:t>
      </w:r>
      <w:r w:rsidR="002F5FFB" w:rsidRPr="004C5FD1">
        <w:t xml:space="preserve"> </w:t>
      </w:r>
      <w:r w:rsidRPr="004C5FD1">
        <w:t>и</w:t>
      </w:r>
      <w:r w:rsidR="002F5FFB" w:rsidRPr="004C5FD1">
        <w:t xml:space="preserve"> </w:t>
      </w:r>
      <w:r w:rsidRPr="004C5FD1">
        <w:t>подесити</w:t>
      </w:r>
      <w:r w:rsidR="002F5FFB" w:rsidRPr="004C5FD1">
        <w:t xml:space="preserve"> </w:t>
      </w:r>
      <w:r w:rsidRPr="004C5FD1">
        <w:t>број</w:t>
      </w:r>
      <w:r w:rsidR="002F5FFB" w:rsidRPr="004C5FD1">
        <w:t xml:space="preserve"> </w:t>
      </w:r>
      <w:r w:rsidRPr="004C5FD1">
        <w:t>нивоа</w:t>
      </w:r>
      <w:r w:rsidR="002F5FFB" w:rsidRPr="004C5FD1">
        <w:t xml:space="preserve"> </w:t>
      </w:r>
      <w:r w:rsidRPr="004C5FD1">
        <w:t>који</w:t>
      </w:r>
      <w:r w:rsidR="002F5FFB" w:rsidRPr="004C5FD1">
        <w:t xml:space="preserve"> </w:t>
      </w:r>
      <w:r w:rsidRPr="004C5FD1">
        <w:t>се</w:t>
      </w:r>
      <w:r w:rsidR="002F5FFB" w:rsidRPr="004C5FD1">
        <w:t xml:space="preserve"> </w:t>
      </w:r>
      <w:r w:rsidRPr="004C5FD1">
        <w:t>појављују</w:t>
      </w:r>
      <w:r w:rsidR="002F5FFB" w:rsidRPr="004C5FD1">
        <w:t xml:space="preserve"> </w:t>
      </w:r>
      <w:r w:rsidRPr="004C5FD1">
        <w:t>у</w:t>
      </w:r>
      <w:r w:rsidR="002F5FFB" w:rsidRPr="004C5FD1">
        <w:t xml:space="preserve"> </w:t>
      </w:r>
      <w:r w:rsidRPr="004C5FD1">
        <w:t>садржају</w:t>
      </w:r>
      <w:r w:rsidR="002F5FFB" w:rsidRPr="004C5FD1">
        <w:t xml:space="preserve"> </w:t>
      </w:r>
      <w:r w:rsidRPr="004C5FD1">
        <w:t>на</w:t>
      </w:r>
      <w:r w:rsidR="002F5FFB" w:rsidRPr="004C5FD1">
        <w:t xml:space="preserve"> </w:t>
      </w:r>
      <w:r w:rsidRPr="004C5FD1">
        <w:t>три</w:t>
      </w:r>
      <w:r w:rsidR="002F5FFB" w:rsidRPr="004C5FD1">
        <w:t>:</w:t>
      </w:r>
    </w:p>
    <w:p w:rsidR="002F5FFB" w:rsidRPr="004C5FD1" w:rsidRDefault="00CF4371" w:rsidP="002F5FFB">
      <w:pPr>
        <w:pStyle w:val="Osnovnitekst"/>
      </w:pPr>
      <w:r w:rsidRPr="004C5FD1">
        <w:rPr>
          <w:i/>
        </w:rPr>
        <w:t>Formats</w:t>
      </w:r>
      <w:r w:rsidR="002F5FFB" w:rsidRPr="004C5FD1">
        <w:t xml:space="preserve">: </w:t>
      </w:r>
      <w:r w:rsidRPr="004C5FD1">
        <w:t>Formal</w:t>
      </w:r>
      <w:r w:rsidR="002F5FFB" w:rsidRPr="004C5FD1">
        <w:t xml:space="preserve">, </w:t>
      </w:r>
      <w:r w:rsidRPr="004C5FD1">
        <w:rPr>
          <w:i/>
        </w:rPr>
        <w:t>Sho</w:t>
      </w:r>
      <w:r w:rsidR="002F5FFB" w:rsidRPr="004C5FD1">
        <w:rPr>
          <w:i/>
        </w:rPr>
        <w:t xml:space="preserve">w </w:t>
      </w:r>
      <w:r w:rsidRPr="004C5FD1">
        <w:rPr>
          <w:i/>
        </w:rPr>
        <w:t>Levels</w:t>
      </w:r>
      <w:r w:rsidR="002F5FFB" w:rsidRPr="004C5FD1">
        <w:t>: 3</w:t>
      </w:r>
    </w:p>
    <w:p w:rsidR="00D850AA" w:rsidRPr="004C5FD1" w:rsidRDefault="00D850AA" w:rsidP="002F5FFB">
      <w:pPr>
        <w:pStyle w:val="Osnovnitekst"/>
      </w:pPr>
      <w:r w:rsidRPr="004C5FD1">
        <w:lastRenderedPageBreak/>
        <w:t xml:space="preserve">Одабиром опције </w:t>
      </w:r>
      <w:r w:rsidRPr="004C5FD1">
        <w:rPr>
          <w:i/>
        </w:rPr>
        <w:t>Table of Figures</w:t>
      </w:r>
      <w:r w:rsidRPr="004C5FD1">
        <w:t xml:space="preserve"> која се може видети на слици А.7.1 се може аутоматски креирати листа слика, односно табела. У </w:t>
      </w:r>
      <w:r w:rsidRPr="004C5FD1">
        <w:rPr>
          <w:i/>
        </w:rPr>
        <w:t>Options</w:t>
      </w:r>
      <w:r w:rsidRPr="004C5FD1">
        <w:t xml:space="preserve"> подешавањима је потребно изабрати стил </w:t>
      </w:r>
      <w:r w:rsidRPr="004C5FD1">
        <w:rPr>
          <w:u w:val="single"/>
        </w:rPr>
        <w:t>Oznaka slike</w:t>
      </w:r>
      <w:r w:rsidRPr="004C5FD1">
        <w:t xml:space="preserve"> за листу слика, односно </w:t>
      </w:r>
      <w:r w:rsidRPr="004C5FD1">
        <w:rPr>
          <w:u w:val="single"/>
        </w:rPr>
        <w:t>Oznaka tabele</w:t>
      </w:r>
      <w:r w:rsidRPr="004C5FD1">
        <w:t xml:space="preserve"> за листу табела.</w:t>
      </w:r>
    </w:p>
    <w:p w:rsidR="00E74E70" w:rsidRPr="004C5FD1" w:rsidRDefault="006412E1" w:rsidP="00E74E70">
      <w:pPr>
        <w:pStyle w:val="Prilog-IInivonaslova"/>
      </w:pPr>
      <w:bookmarkStart w:id="101" w:name="_Toc175249044"/>
      <w:r w:rsidRPr="004C5FD1">
        <w:t>Списак</w:t>
      </w:r>
      <w:r w:rsidR="00E74E70" w:rsidRPr="004C5FD1">
        <w:t xml:space="preserve"> </w:t>
      </w:r>
      <w:r w:rsidRPr="004C5FD1">
        <w:t>литературе</w:t>
      </w:r>
      <w:bookmarkEnd w:id="101"/>
    </w:p>
    <w:p w:rsidR="00E74E70" w:rsidRPr="004C5FD1" w:rsidRDefault="006412E1" w:rsidP="00E74E70">
      <w:pPr>
        <w:pStyle w:val="Osnovnitekst"/>
      </w:pPr>
      <w:r w:rsidRPr="004C5FD1">
        <w:t>Списак</w:t>
      </w:r>
      <w:r w:rsidR="00E74E70" w:rsidRPr="004C5FD1">
        <w:t xml:space="preserve"> </w:t>
      </w:r>
      <w:r w:rsidRPr="004C5FD1">
        <w:t>литературе</w:t>
      </w:r>
      <w:r w:rsidR="00E74E70" w:rsidRPr="004C5FD1">
        <w:t xml:space="preserve"> </w:t>
      </w:r>
      <w:r w:rsidRPr="004C5FD1">
        <w:t>форматира</w:t>
      </w:r>
      <w:r w:rsidR="00E74E70" w:rsidRPr="004C5FD1">
        <w:t xml:space="preserve"> </w:t>
      </w:r>
      <w:r w:rsidRPr="004C5FD1">
        <w:t>се</w:t>
      </w:r>
      <w:r w:rsidR="00E74E70" w:rsidRPr="004C5FD1">
        <w:t xml:space="preserve"> </w:t>
      </w:r>
      <w:r w:rsidRPr="004C5FD1">
        <w:t>стилом</w:t>
      </w:r>
      <w:r w:rsidR="00E74E70" w:rsidRPr="004C5FD1">
        <w:t xml:space="preserve"> </w:t>
      </w:r>
      <w:r w:rsidR="00DB0F7D" w:rsidRPr="004C5FD1">
        <w:rPr>
          <w:u w:val="single"/>
        </w:rPr>
        <w:t>Referenca</w:t>
      </w:r>
      <w:r w:rsidR="00E74E70" w:rsidRPr="004C5FD1">
        <w:t xml:space="preserve">. </w:t>
      </w:r>
      <w:r w:rsidRPr="004C5FD1">
        <w:t>Овај</w:t>
      </w:r>
      <w:r w:rsidR="00E74E70" w:rsidRPr="004C5FD1">
        <w:t xml:space="preserve"> </w:t>
      </w:r>
      <w:r w:rsidRPr="004C5FD1">
        <w:t>стил</w:t>
      </w:r>
      <w:r w:rsidR="00E74E70" w:rsidRPr="004C5FD1">
        <w:t xml:space="preserve"> </w:t>
      </w:r>
      <w:r w:rsidRPr="004C5FD1">
        <w:t>заснован</w:t>
      </w:r>
      <w:r w:rsidR="00E74E70" w:rsidRPr="004C5FD1">
        <w:t xml:space="preserve"> </w:t>
      </w:r>
      <w:r w:rsidRPr="004C5FD1">
        <w:t>је</w:t>
      </w:r>
      <w:r w:rsidR="00E74E70" w:rsidRPr="004C5FD1">
        <w:t xml:space="preserve"> </w:t>
      </w:r>
      <w:r w:rsidRPr="004C5FD1">
        <w:t>на</w:t>
      </w:r>
      <w:r w:rsidR="00E74E70" w:rsidRPr="004C5FD1">
        <w:t xml:space="preserve"> </w:t>
      </w:r>
      <w:r w:rsidRPr="004C5FD1">
        <w:t>стилу</w:t>
      </w:r>
      <w:r w:rsidR="00E74E70" w:rsidRPr="004C5FD1">
        <w:t xml:space="preserve"> </w:t>
      </w:r>
      <w:r w:rsidRPr="004C5FD1">
        <w:t>Основни</w:t>
      </w:r>
      <w:r w:rsidR="00E74E70" w:rsidRPr="004C5FD1">
        <w:t xml:space="preserve"> </w:t>
      </w:r>
      <w:r w:rsidRPr="004C5FD1">
        <w:t>текст</w:t>
      </w:r>
      <w:r w:rsidR="00E74E70" w:rsidRPr="004C5FD1">
        <w:t xml:space="preserve">, </w:t>
      </w:r>
      <w:r w:rsidR="00FC3313" w:rsidRPr="004C5FD1">
        <w:t xml:space="preserve">параграф </w:t>
      </w:r>
      <w:r w:rsidRPr="004C5FD1">
        <w:t>који</w:t>
      </w:r>
      <w:r w:rsidR="00E74E70" w:rsidRPr="004C5FD1">
        <w:t xml:space="preserve"> </w:t>
      </w:r>
      <w:r w:rsidRPr="004C5FD1">
        <w:t>следи</w:t>
      </w:r>
      <w:r w:rsidR="00E74E70" w:rsidRPr="004C5FD1">
        <w:t xml:space="preserve"> </w:t>
      </w:r>
      <w:r w:rsidRPr="004C5FD1">
        <w:t>треба</w:t>
      </w:r>
      <w:r w:rsidR="00E74E70" w:rsidRPr="004C5FD1">
        <w:t xml:space="preserve"> </w:t>
      </w:r>
      <w:r w:rsidRPr="004C5FD1">
        <w:t>да</w:t>
      </w:r>
      <w:r w:rsidR="00E74E70" w:rsidRPr="004C5FD1">
        <w:t xml:space="preserve"> </w:t>
      </w:r>
      <w:r w:rsidRPr="004C5FD1">
        <w:t>је</w:t>
      </w:r>
      <w:r w:rsidR="00E74E70" w:rsidRPr="004C5FD1">
        <w:t xml:space="preserve"> </w:t>
      </w:r>
      <w:r w:rsidRPr="004C5FD1">
        <w:t>такође</w:t>
      </w:r>
      <w:r w:rsidR="00E74E70" w:rsidRPr="004C5FD1">
        <w:t xml:space="preserve"> </w:t>
      </w:r>
      <w:r w:rsidRPr="004C5FD1">
        <w:t>форматиран</w:t>
      </w:r>
      <w:r w:rsidR="00E74E70" w:rsidRPr="004C5FD1">
        <w:t xml:space="preserve"> </w:t>
      </w:r>
      <w:r w:rsidRPr="004C5FD1">
        <w:t>стилом</w:t>
      </w:r>
      <w:r w:rsidR="00E74E70" w:rsidRPr="004C5FD1">
        <w:t xml:space="preserve"> </w:t>
      </w:r>
      <w:r w:rsidR="00DB0F7D" w:rsidRPr="004C5FD1">
        <w:rPr>
          <w:u w:val="single"/>
        </w:rPr>
        <w:t>Referenca</w:t>
      </w:r>
      <w:r w:rsidR="00E74E70" w:rsidRPr="004C5FD1">
        <w:t xml:space="preserve">. </w:t>
      </w:r>
      <w:r w:rsidRPr="004C5FD1">
        <w:t>Остала</w:t>
      </w:r>
      <w:r w:rsidR="00E74E70" w:rsidRPr="004C5FD1">
        <w:t xml:space="preserve"> </w:t>
      </w:r>
      <w:r w:rsidRPr="004C5FD1">
        <w:t>подешавања</w:t>
      </w:r>
      <w:r w:rsidR="00E74E70" w:rsidRPr="004C5FD1">
        <w:t xml:space="preserve"> </w:t>
      </w:r>
      <w:r w:rsidRPr="004C5FD1">
        <w:t>су</w:t>
      </w:r>
      <w:r w:rsidR="00E74E70" w:rsidRPr="004C5FD1">
        <w:t xml:space="preserve"> </w:t>
      </w:r>
      <w:r w:rsidRPr="004C5FD1">
        <w:t>следећа</w:t>
      </w:r>
      <w:r w:rsidR="00E74E70" w:rsidRPr="004C5FD1">
        <w:t>:</w:t>
      </w:r>
    </w:p>
    <w:p w:rsidR="00E74E70" w:rsidRPr="004C5FD1" w:rsidRDefault="006412E1" w:rsidP="00E74E70">
      <w:pPr>
        <w:pStyle w:val="Prilog-IVnivonaslova"/>
      </w:pPr>
      <w:r w:rsidRPr="004C5FD1">
        <w:t>Параграф</w:t>
      </w:r>
    </w:p>
    <w:p w:rsidR="00E74E70" w:rsidRPr="004C5FD1" w:rsidRDefault="00CF4371" w:rsidP="00E74E70">
      <w:pPr>
        <w:pStyle w:val="Osnovnitekst"/>
      </w:pPr>
      <w:r w:rsidRPr="004C5FD1">
        <w:rPr>
          <w:i/>
          <w:u w:val="single"/>
        </w:rPr>
        <w:t>General</w:t>
      </w:r>
      <w:r w:rsidR="00E74E70" w:rsidRPr="004C5FD1">
        <w:t xml:space="preserve">: </w:t>
      </w:r>
      <w:r w:rsidRPr="004C5FD1">
        <w:rPr>
          <w:i/>
        </w:rPr>
        <w:t>Alignment</w:t>
      </w:r>
      <w:r w:rsidR="00E74E70" w:rsidRPr="004C5FD1">
        <w:t xml:space="preserve">: </w:t>
      </w:r>
      <w:r w:rsidRPr="004C5FD1">
        <w:t>Justified</w:t>
      </w:r>
      <w:r w:rsidR="00E74E70" w:rsidRPr="004C5FD1">
        <w:t xml:space="preserve">, </w:t>
      </w:r>
      <w:r w:rsidRPr="004C5FD1">
        <w:rPr>
          <w:i/>
        </w:rPr>
        <w:t>Outline</w:t>
      </w:r>
      <w:r w:rsidR="00E74E70" w:rsidRPr="004C5FD1">
        <w:rPr>
          <w:i/>
        </w:rPr>
        <w:t xml:space="preserve"> </w:t>
      </w:r>
      <w:r w:rsidRPr="004C5FD1">
        <w:rPr>
          <w:i/>
        </w:rPr>
        <w:t>level</w:t>
      </w:r>
      <w:r w:rsidR="00E74E70" w:rsidRPr="004C5FD1">
        <w:t xml:space="preserve">: </w:t>
      </w:r>
      <w:r w:rsidRPr="004C5FD1">
        <w:t>Bod</w:t>
      </w:r>
      <w:r w:rsidR="00BE139F" w:rsidRPr="004C5FD1">
        <w:t xml:space="preserve">y </w:t>
      </w:r>
      <w:r w:rsidRPr="004C5FD1">
        <w:t>te</w:t>
      </w:r>
      <w:r w:rsidR="00BE139F" w:rsidRPr="004C5FD1">
        <w:t>x</w:t>
      </w:r>
      <w:r w:rsidRPr="004C5FD1">
        <w:t>t</w:t>
      </w:r>
    </w:p>
    <w:p w:rsidR="00E74E70" w:rsidRPr="004C5FD1" w:rsidRDefault="00CF4371" w:rsidP="00E74E70">
      <w:pPr>
        <w:pStyle w:val="Osnovnitekst"/>
      </w:pPr>
      <w:r w:rsidRPr="004C5FD1">
        <w:rPr>
          <w:i/>
          <w:u w:val="single"/>
        </w:rPr>
        <w:t>Indentation</w:t>
      </w:r>
      <w:r w:rsidR="00E74E70" w:rsidRPr="004C5FD1">
        <w:t xml:space="preserve">: </w:t>
      </w:r>
      <w:r w:rsidRPr="004C5FD1">
        <w:rPr>
          <w:i/>
        </w:rPr>
        <w:t>Left</w:t>
      </w:r>
      <w:r w:rsidR="00E74E70" w:rsidRPr="004C5FD1">
        <w:t xml:space="preserve">: </w:t>
      </w:r>
      <w:r w:rsidR="00BE139F" w:rsidRPr="004C5FD1">
        <w:t>0.63</w:t>
      </w:r>
      <w:r w:rsidR="00E74E70" w:rsidRPr="004C5FD1">
        <w:t xml:space="preserve"> </w:t>
      </w:r>
      <w:r w:rsidRPr="004C5FD1">
        <w:t>cm</w:t>
      </w:r>
      <w:r w:rsidR="00E74E70" w:rsidRPr="004C5FD1">
        <w:t xml:space="preserve">, </w:t>
      </w:r>
      <w:r w:rsidRPr="004C5FD1">
        <w:rPr>
          <w:i/>
        </w:rPr>
        <w:t>Right</w:t>
      </w:r>
      <w:r w:rsidR="00E74E70" w:rsidRPr="004C5FD1">
        <w:t xml:space="preserve">: 0 </w:t>
      </w:r>
      <w:r w:rsidRPr="004C5FD1">
        <w:t>cm</w:t>
      </w:r>
      <w:r w:rsidR="00E74E70" w:rsidRPr="004C5FD1">
        <w:t xml:space="preserve">, </w:t>
      </w:r>
      <w:r w:rsidRPr="004C5FD1">
        <w:rPr>
          <w:i/>
        </w:rPr>
        <w:t>Special</w:t>
      </w:r>
      <w:r w:rsidR="00E74E70" w:rsidRPr="004C5FD1">
        <w:t xml:space="preserve">: </w:t>
      </w:r>
      <w:r w:rsidRPr="004C5FD1">
        <w:t>Hanging</w:t>
      </w:r>
      <w:r w:rsidR="00BE139F" w:rsidRPr="004C5FD1">
        <w:t xml:space="preserve">, </w:t>
      </w:r>
      <w:r w:rsidRPr="004C5FD1">
        <w:rPr>
          <w:i/>
        </w:rPr>
        <w:t>B</w:t>
      </w:r>
      <w:r w:rsidR="00BE139F" w:rsidRPr="004C5FD1">
        <w:rPr>
          <w:i/>
        </w:rPr>
        <w:t>y</w:t>
      </w:r>
      <w:r w:rsidR="00BE139F" w:rsidRPr="004C5FD1">
        <w:t xml:space="preserve">: 0.63 </w:t>
      </w:r>
      <w:r w:rsidRPr="004C5FD1">
        <w:t>cm</w:t>
      </w:r>
    </w:p>
    <w:p w:rsidR="00E74E70" w:rsidRPr="004C5FD1" w:rsidRDefault="00CF4371" w:rsidP="00E74E70">
      <w:pPr>
        <w:pStyle w:val="Osnovnitekst"/>
      </w:pPr>
      <w:r w:rsidRPr="004C5FD1">
        <w:rPr>
          <w:i/>
          <w:u w:val="single"/>
        </w:rPr>
        <w:t>Spacing</w:t>
      </w:r>
      <w:r w:rsidR="00E74E70" w:rsidRPr="004C5FD1">
        <w:t xml:space="preserve">: </w:t>
      </w:r>
      <w:r w:rsidRPr="004C5FD1">
        <w:rPr>
          <w:i/>
        </w:rPr>
        <w:t>Before</w:t>
      </w:r>
      <w:r w:rsidR="00E74E70" w:rsidRPr="004C5FD1">
        <w:t xml:space="preserve">: </w:t>
      </w:r>
      <w:r w:rsidR="00BE139F" w:rsidRPr="004C5FD1">
        <w:t>0</w:t>
      </w:r>
      <w:r w:rsidR="00E74E70" w:rsidRPr="004C5FD1">
        <w:t xml:space="preserve"> </w:t>
      </w:r>
      <w:r w:rsidRPr="004C5FD1">
        <w:t>pt</w:t>
      </w:r>
      <w:r w:rsidR="00E74E70" w:rsidRPr="004C5FD1">
        <w:t xml:space="preserve">, </w:t>
      </w:r>
      <w:r w:rsidRPr="004C5FD1">
        <w:rPr>
          <w:i/>
        </w:rPr>
        <w:t>After</w:t>
      </w:r>
      <w:r w:rsidR="00E74E70" w:rsidRPr="004C5FD1">
        <w:t xml:space="preserve">: </w:t>
      </w:r>
      <w:r w:rsidR="00BE139F" w:rsidRPr="004C5FD1">
        <w:t>0</w:t>
      </w:r>
      <w:r w:rsidR="00E74E70" w:rsidRPr="004C5FD1">
        <w:t xml:space="preserve"> </w:t>
      </w:r>
      <w:r w:rsidRPr="004C5FD1">
        <w:t>pt</w:t>
      </w:r>
      <w:r w:rsidR="00E74E70" w:rsidRPr="004C5FD1">
        <w:t xml:space="preserve">, </w:t>
      </w:r>
      <w:r w:rsidRPr="004C5FD1">
        <w:rPr>
          <w:i/>
        </w:rPr>
        <w:t>Line</w:t>
      </w:r>
      <w:r w:rsidR="00E74E70" w:rsidRPr="004C5FD1">
        <w:rPr>
          <w:i/>
        </w:rPr>
        <w:t xml:space="preserve"> </w:t>
      </w:r>
      <w:r w:rsidRPr="004C5FD1">
        <w:rPr>
          <w:i/>
        </w:rPr>
        <w:t>spacing</w:t>
      </w:r>
      <w:r w:rsidR="00E74E70" w:rsidRPr="004C5FD1">
        <w:t xml:space="preserve">: </w:t>
      </w:r>
      <w:r w:rsidRPr="004C5FD1">
        <w:t>Single</w:t>
      </w:r>
    </w:p>
    <w:p w:rsidR="00BE139F" w:rsidRPr="004C5FD1" w:rsidRDefault="006412E1" w:rsidP="00BE139F">
      <w:pPr>
        <w:pStyle w:val="Prilog-IVnivonaslova"/>
      </w:pPr>
      <w:r w:rsidRPr="004C5FD1">
        <w:t>Нумерација</w:t>
      </w:r>
    </w:p>
    <w:p w:rsidR="00BE139F" w:rsidRPr="004C5FD1" w:rsidRDefault="006412E1" w:rsidP="00BE139F">
      <w:pPr>
        <w:pStyle w:val="Osnovnitekst"/>
      </w:pPr>
      <w:r w:rsidRPr="004C5FD1">
        <w:t>У</w:t>
      </w:r>
      <w:r w:rsidR="00BE139F" w:rsidRPr="004C5FD1">
        <w:t xml:space="preserve"> </w:t>
      </w:r>
      <w:r w:rsidRPr="004C5FD1">
        <w:t>оквиру</w:t>
      </w:r>
      <w:r w:rsidR="00BE139F" w:rsidRPr="004C5FD1">
        <w:t xml:space="preserve"> </w:t>
      </w:r>
      <w:r w:rsidRPr="004C5FD1">
        <w:t>опције</w:t>
      </w:r>
      <w:r w:rsidR="00BE139F" w:rsidRPr="004C5FD1">
        <w:t xml:space="preserve"> </w:t>
      </w:r>
      <w:r w:rsidR="00CF4371" w:rsidRPr="004C5FD1">
        <w:rPr>
          <w:i/>
        </w:rPr>
        <w:t>Numbered</w:t>
      </w:r>
      <w:r w:rsidR="00BE139F" w:rsidRPr="004C5FD1">
        <w:rPr>
          <w:i/>
        </w:rPr>
        <w:t xml:space="preserve"> </w:t>
      </w:r>
      <w:r w:rsidRPr="004C5FD1">
        <w:t>одабрати</w:t>
      </w:r>
      <w:r w:rsidR="00BE139F" w:rsidRPr="004C5FD1">
        <w:t xml:space="preserve"> </w:t>
      </w:r>
      <w:r w:rsidRPr="004C5FD1">
        <w:t>нумерацију</w:t>
      </w:r>
      <w:r w:rsidR="00BE139F" w:rsidRPr="004C5FD1">
        <w:t xml:space="preserve"> </w:t>
      </w:r>
      <w:r w:rsidRPr="004C5FD1">
        <w:t>као</w:t>
      </w:r>
      <w:r w:rsidR="00BE139F" w:rsidRPr="004C5FD1">
        <w:t xml:space="preserve"> </w:t>
      </w:r>
      <w:r w:rsidRPr="004C5FD1">
        <w:t>на</w:t>
      </w:r>
      <w:r w:rsidR="00BE139F" w:rsidRPr="004C5FD1">
        <w:t xml:space="preserve"> </w:t>
      </w:r>
      <w:r w:rsidRPr="004C5FD1">
        <w:t>слици</w:t>
      </w:r>
      <w:r w:rsidR="00BE139F" w:rsidRPr="004C5FD1">
        <w:t xml:space="preserve"> </w:t>
      </w:r>
      <w:r w:rsidRPr="004C5FD1">
        <w:t>А</w:t>
      </w:r>
      <w:r w:rsidR="00BE139F" w:rsidRPr="004C5FD1">
        <w:t>.</w:t>
      </w:r>
      <w:r w:rsidR="00717EE7" w:rsidRPr="004C5FD1">
        <w:t>8</w:t>
      </w:r>
      <w:r w:rsidR="00BE139F" w:rsidRPr="004C5FD1">
        <w:t xml:space="preserve">.1. </w:t>
      </w:r>
      <w:r w:rsidRPr="004C5FD1">
        <w:t>лево</w:t>
      </w:r>
      <w:r w:rsidR="00BE139F" w:rsidRPr="004C5FD1">
        <w:t xml:space="preserve"> (1, 2, 3) </w:t>
      </w:r>
      <w:r w:rsidRPr="004C5FD1">
        <w:t>и</w:t>
      </w:r>
      <w:r w:rsidR="00BE139F" w:rsidRPr="004C5FD1">
        <w:t xml:space="preserve"> </w:t>
      </w:r>
      <w:r w:rsidRPr="004C5FD1">
        <w:t>кликнути</w:t>
      </w:r>
      <w:r w:rsidR="00BE139F" w:rsidRPr="004C5FD1">
        <w:t xml:space="preserve"> </w:t>
      </w:r>
      <w:r w:rsidRPr="004C5FD1">
        <w:t>на</w:t>
      </w:r>
      <w:r w:rsidR="00BE139F" w:rsidRPr="004C5FD1">
        <w:t xml:space="preserve"> </w:t>
      </w:r>
      <w:r w:rsidR="00CF4371" w:rsidRPr="004C5FD1">
        <w:rPr>
          <w:i/>
        </w:rPr>
        <w:t>Customize</w:t>
      </w:r>
      <w:r w:rsidR="00BE139F" w:rsidRPr="004C5FD1">
        <w:t xml:space="preserve">. </w:t>
      </w:r>
      <w:r w:rsidRPr="004C5FD1">
        <w:t>У</w:t>
      </w:r>
      <w:r w:rsidR="00BE139F" w:rsidRPr="004C5FD1">
        <w:t xml:space="preserve"> </w:t>
      </w:r>
      <w:r w:rsidRPr="004C5FD1">
        <w:t>прозору</w:t>
      </w:r>
      <w:r w:rsidR="00BE139F" w:rsidRPr="004C5FD1">
        <w:t xml:space="preserve"> </w:t>
      </w:r>
      <w:r w:rsidRPr="004C5FD1">
        <w:t>који</w:t>
      </w:r>
      <w:r w:rsidR="00BE139F" w:rsidRPr="004C5FD1">
        <w:t xml:space="preserve"> </w:t>
      </w:r>
      <w:r w:rsidRPr="004C5FD1">
        <w:t>се</w:t>
      </w:r>
      <w:r w:rsidR="00BE139F" w:rsidRPr="004C5FD1">
        <w:t xml:space="preserve"> </w:t>
      </w:r>
      <w:r w:rsidRPr="004C5FD1">
        <w:t>отвори</w:t>
      </w:r>
      <w:r w:rsidR="00BE139F" w:rsidRPr="004C5FD1">
        <w:t xml:space="preserve"> </w:t>
      </w:r>
      <w:r w:rsidRPr="004C5FD1">
        <w:t>додати</w:t>
      </w:r>
      <w:r w:rsidR="00BE139F" w:rsidRPr="004C5FD1">
        <w:t xml:space="preserve"> </w:t>
      </w:r>
      <w:r w:rsidRPr="004C5FD1">
        <w:t>угласту</w:t>
      </w:r>
      <w:r w:rsidR="00BE139F" w:rsidRPr="004C5FD1">
        <w:t xml:space="preserve"> </w:t>
      </w:r>
      <w:r w:rsidRPr="004C5FD1">
        <w:t>заграду</w:t>
      </w:r>
      <w:r w:rsidR="00BE139F" w:rsidRPr="004C5FD1">
        <w:t xml:space="preserve"> </w:t>
      </w:r>
      <w:r w:rsidRPr="004C5FD1">
        <w:t>око</w:t>
      </w:r>
      <w:r w:rsidR="00BE139F" w:rsidRPr="004C5FD1">
        <w:t xml:space="preserve"> </w:t>
      </w:r>
      <w:r w:rsidRPr="004C5FD1">
        <w:t>броја</w:t>
      </w:r>
      <w:r w:rsidR="00BE139F" w:rsidRPr="004C5FD1">
        <w:t xml:space="preserve"> 1 </w:t>
      </w:r>
      <w:r w:rsidRPr="004C5FD1">
        <w:t>у</w:t>
      </w:r>
      <w:r w:rsidR="00BE139F" w:rsidRPr="004C5FD1">
        <w:t xml:space="preserve"> </w:t>
      </w:r>
      <w:r w:rsidRPr="004C5FD1">
        <w:t>пољу</w:t>
      </w:r>
      <w:r w:rsidR="00BE139F" w:rsidRPr="004C5FD1">
        <w:t xml:space="preserve"> </w:t>
      </w:r>
      <w:r w:rsidR="00CF4371" w:rsidRPr="004C5FD1">
        <w:rPr>
          <w:i/>
        </w:rPr>
        <w:t>Number</w:t>
      </w:r>
      <w:r w:rsidR="00BE139F" w:rsidRPr="004C5FD1">
        <w:rPr>
          <w:i/>
        </w:rPr>
        <w:t xml:space="preserve"> </w:t>
      </w:r>
      <w:r w:rsidR="00CF4371" w:rsidRPr="004C5FD1">
        <w:rPr>
          <w:i/>
        </w:rPr>
        <w:t>format</w:t>
      </w:r>
      <w:r w:rsidR="00BE139F" w:rsidRPr="004C5FD1">
        <w:t xml:space="preserve">, </w:t>
      </w:r>
      <w:r w:rsidRPr="004C5FD1">
        <w:t>као</w:t>
      </w:r>
      <w:r w:rsidR="00BE139F" w:rsidRPr="004C5FD1">
        <w:t xml:space="preserve"> </w:t>
      </w:r>
      <w:r w:rsidRPr="004C5FD1">
        <w:t>на</w:t>
      </w:r>
      <w:r w:rsidR="00BE139F" w:rsidRPr="004C5FD1">
        <w:t xml:space="preserve"> </w:t>
      </w:r>
      <w:r w:rsidRPr="004C5FD1">
        <w:t>слици</w:t>
      </w:r>
      <w:r w:rsidR="00BE139F" w:rsidRPr="004C5FD1">
        <w:t xml:space="preserve"> </w:t>
      </w:r>
      <w:r w:rsidRPr="004C5FD1">
        <w:t>А</w:t>
      </w:r>
      <w:r w:rsidR="00BE139F" w:rsidRPr="004C5FD1">
        <w:t>.</w:t>
      </w:r>
      <w:r w:rsidR="00717EE7" w:rsidRPr="004C5FD1">
        <w:t>8</w:t>
      </w:r>
      <w:r w:rsidR="00BE139F" w:rsidRPr="004C5FD1">
        <w:t xml:space="preserve">.1. </w:t>
      </w:r>
      <w:r w:rsidRPr="004C5FD1">
        <w:t>десно</w:t>
      </w:r>
      <w:r w:rsidR="00BE139F" w:rsidRPr="004C5FD1">
        <w:t xml:space="preserve">. </w:t>
      </w:r>
      <w:r w:rsidRPr="004C5FD1">
        <w:t>Остале</w:t>
      </w:r>
      <w:r w:rsidR="00BE139F" w:rsidRPr="004C5FD1">
        <w:t xml:space="preserve"> </w:t>
      </w:r>
      <w:r w:rsidRPr="004C5FD1">
        <w:t>параметре</w:t>
      </w:r>
      <w:r w:rsidR="00BE139F" w:rsidRPr="004C5FD1">
        <w:t xml:space="preserve"> </w:t>
      </w:r>
      <w:r w:rsidRPr="004C5FD1">
        <w:t>подесити</w:t>
      </w:r>
      <w:r w:rsidR="00BE139F" w:rsidRPr="004C5FD1">
        <w:t xml:space="preserve"> </w:t>
      </w:r>
      <w:r w:rsidRPr="004C5FD1">
        <w:t>на</w:t>
      </w:r>
      <w:r w:rsidR="00BE139F" w:rsidRPr="004C5FD1">
        <w:t xml:space="preserve"> </w:t>
      </w:r>
      <w:r w:rsidRPr="004C5FD1">
        <w:t>следеће</w:t>
      </w:r>
      <w:r w:rsidR="00BE139F" w:rsidRPr="004C5FD1">
        <w:t xml:space="preserve"> </w:t>
      </w:r>
      <w:r w:rsidRPr="004C5FD1">
        <w:t>вредности</w:t>
      </w:r>
      <w:r w:rsidR="00BE139F" w:rsidRPr="004C5FD1">
        <w:t>:</w:t>
      </w:r>
    </w:p>
    <w:p w:rsidR="00BE139F" w:rsidRPr="004C5FD1" w:rsidRDefault="00CF4371" w:rsidP="00BE139F">
      <w:pPr>
        <w:pStyle w:val="Osnovnitekst"/>
      </w:pPr>
      <w:r w:rsidRPr="004C5FD1">
        <w:rPr>
          <w:i/>
          <w:u w:val="single"/>
        </w:rPr>
        <w:t>Number</w:t>
      </w:r>
      <w:r w:rsidR="00BE139F" w:rsidRPr="004C5FD1">
        <w:rPr>
          <w:i/>
          <w:u w:val="single"/>
        </w:rPr>
        <w:t xml:space="preserve"> </w:t>
      </w:r>
      <w:r w:rsidRPr="004C5FD1">
        <w:rPr>
          <w:i/>
          <w:u w:val="single"/>
        </w:rPr>
        <w:t>position</w:t>
      </w:r>
      <w:r w:rsidR="00BE139F" w:rsidRPr="004C5FD1">
        <w:t xml:space="preserve">: </w:t>
      </w:r>
      <w:r w:rsidRPr="004C5FD1">
        <w:t>Left</w:t>
      </w:r>
      <w:r w:rsidR="00BE139F" w:rsidRPr="004C5FD1">
        <w:t xml:space="preserve">, </w:t>
      </w:r>
      <w:r w:rsidRPr="004C5FD1">
        <w:rPr>
          <w:i/>
        </w:rPr>
        <w:t>Aligned</w:t>
      </w:r>
      <w:r w:rsidR="00BE139F" w:rsidRPr="004C5FD1">
        <w:rPr>
          <w:i/>
        </w:rPr>
        <w:t xml:space="preserve"> </w:t>
      </w:r>
      <w:r w:rsidRPr="004C5FD1">
        <w:rPr>
          <w:i/>
        </w:rPr>
        <w:t>at</w:t>
      </w:r>
      <w:r w:rsidR="00BE139F" w:rsidRPr="004C5FD1">
        <w:t xml:space="preserve">: 0.63 </w:t>
      </w:r>
      <w:r w:rsidRPr="004C5FD1">
        <w:t>cm</w:t>
      </w:r>
      <w:r w:rsidR="00BE139F" w:rsidRPr="004C5FD1">
        <w:t>.</w:t>
      </w:r>
    </w:p>
    <w:p w:rsidR="00BE139F" w:rsidRPr="004C5FD1" w:rsidRDefault="00CF4371" w:rsidP="00BE139F">
      <w:pPr>
        <w:pStyle w:val="Osnovnitekst"/>
      </w:pPr>
      <w:r w:rsidRPr="004C5FD1">
        <w:rPr>
          <w:i/>
          <w:u w:val="single"/>
        </w:rPr>
        <w:t>Te</w:t>
      </w:r>
      <w:r w:rsidR="00BE139F" w:rsidRPr="004C5FD1">
        <w:rPr>
          <w:i/>
          <w:u w:val="single"/>
        </w:rPr>
        <w:t>x</w:t>
      </w:r>
      <w:r w:rsidRPr="004C5FD1">
        <w:rPr>
          <w:i/>
          <w:u w:val="single"/>
        </w:rPr>
        <w:t>t</w:t>
      </w:r>
      <w:r w:rsidR="00BE139F" w:rsidRPr="004C5FD1">
        <w:rPr>
          <w:i/>
          <w:u w:val="single"/>
        </w:rPr>
        <w:t xml:space="preserve"> </w:t>
      </w:r>
      <w:r w:rsidRPr="004C5FD1">
        <w:rPr>
          <w:i/>
          <w:u w:val="single"/>
        </w:rPr>
        <w:t>position</w:t>
      </w:r>
      <w:r w:rsidR="00BE139F" w:rsidRPr="004C5FD1">
        <w:t xml:space="preserve">: </w:t>
      </w:r>
      <w:r w:rsidRPr="004C5FD1">
        <w:rPr>
          <w:i/>
        </w:rPr>
        <w:t>Tab</w:t>
      </w:r>
      <w:r w:rsidR="00BE139F" w:rsidRPr="004C5FD1">
        <w:rPr>
          <w:i/>
        </w:rPr>
        <w:t xml:space="preserve"> </w:t>
      </w:r>
      <w:r w:rsidRPr="004C5FD1">
        <w:rPr>
          <w:i/>
        </w:rPr>
        <w:t>space</w:t>
      </w:r>
      <w:r w:rsidR="00BE139F" w:rsidRPr="004C5FD1">
        <w:rPr>
          <w:i/>
        </w:rPr>
        <w:t xml:space="preserve"> </w:t>
      </w:r>
      <w:r w:rsidRPr="004C5FD1">
        <w:rPr>
          <w:i/>
        </w:rPr>
        <w:t>after</w:t>
      </w:r>
      <w:r w:rsidR="00BE139F" w:rsidRPr="004C5FD1">
        <w:t xml:space="preserve">: 1.27 </w:t>
      </w:r>
      <w:r w:rsidRPr="004C5FD1">
        <w:t>cm</w:t>
      </w:r>
      <w:r w:rsidR="00BE139F" w:rsidRPr="004C5FD1">
        <w:t xml:space="preserve">, </w:t>
      </w:r>
      <w:r w:rsidRPr="004C5FD1">
        <w:rPr>
          <w:i/>
        </w:rPr>
        <w:t>Indent</w:t>
      </w:r>
      <w:r w:rsidR="00BE139F" w:rsidRPr="004C5FD1">
        <w:rPr>
          <w:i/>
        </w:rPr>
        <w:t xml:space="preserve"> </w:t>
      </w:r>
      <w:r w:rsidRPr="004C5FD1">
        <w:rPr>
          <w:i/>
        </w:rPr>
        <w:t>at</w:t>
      </w:r>
      <w:r w:rsidR="00BE139F" w:rsidRPr="004C5FD1">
        <w:t xml:space="preserve">: 1.27 </w:t>
      </w:r>
      <w:r w:rsidRPr="004C5FD1">
        <w:t>cm</w:t>
      </w:r>
      <w:r w:rsidR="00BE139F" w:rsidRPr="004C5FD1">
        <w:t>.</w:t>
      </w:r>
    </w:p>
    <w:p w:rsidR="00BE139F" w:rsidRPr="004C5FD1" w:rsidRDefault="001551E5" w:rsidP="00BE139F">
      <w:pPr>
        <w:pStyle w:val="SlikeTabele"/>
      </w:pPr>
      <w:r w:rsidRPr="004C5FD1">
        <w:rPr>
          <w:noProof/>
          <w:lang w:val="en-GB" w:eastAsia="en-GB"/>
        </w:rPr>
        <w:drawing>
          <wp:inline distT="0" distB="0" distL="0" distR="0">
            <wp:extent cx="3283585" cy="279908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 cstate="print"/>
                    <a:srcRect/>
                    <a:stretch>
                      <a:fillRect/>
                    </a:stretch>
                  </pic:blipFill>
                  <pic:spPr bwMode="auto">
                    <a:xfrm>
                      <a:off x="0" y="0"/>
                      <a:ext cx="3283585" cy="2799080"/>
                    </a:xfrm>
                    <a:prstGeom prst="rect">
                      <a:avLst/>
                    </a:prstGeom>
                    <a:noFill/>
                    <a:ln w="9525">
                      <a:noFill/>
                      <a:miter lim="800000"/>
                      <a:headEnd/>
                      <a:tailEnd/>
                    </a:ln>
                  </pic:spPr>
                </pic:pic>
              </a:graphicData>
            </a:graphic>
          </wp:inline>
        </w:drawing>
      </w:r>
      <w:r w:rsidR="00BE139F" w:rsidRPr="004C5FD1">
        <w:t xml:space="preserve"> </w:t>
      </w:r>
      <w:r w:rsidRPr="004C5FD1">
        <w:rPr>
          <w:noProof/>
          <w:lang w:val="en-GB" w:eastAsia="en-GB"/>
        </w:rPr>
        <w:drawing>
          <wp:inline distT="0" distB="0" distL="0" distR="0">
            <wp:extent cx="1916430" cy="2806700"/>
            <wp:effectExtent l="1905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6" cstate="print"/>
                    <a:srcRect/>
                    <a:stretch>
                      <a:fillRect/>
                    </a:stretch>
                  </pic:blipFill>
                  <pic:spPr bwMode="auto">
                    <a:xfrm>
                      <a:off x="0" y="0"/>
                      <a:ext cx="1916430" cy="2806700"/>
                    </a:xfrm>
                    <a:prstGeom prst="rect">
                      <a:avLst/>
                    </a:prstGeom>
                    <a:noFill/>
                    <a:ln w="9525">
                      <a:noFill/>
                      <a:miter lim="800000"/>
                      <a:headEnd/>
                      <a:tailEnd/>
                    </a:ln>
                  </pic:spPr>
                </pic:pic>
              </a:graphicData>
            </a:graphic>
          </wp:inline>
        </w:drawing>
      </w:r>
    </w:p>
    <w:p w:rsidR="00BE139F" w:rsidRPr="004C5FD1" w:rsidRDefault="006412E1" w:rsidP="00BE139F">
      <w:pPr>
        <w:pStyle w:val="Oznakaslike"/>
        <w:rPr>
          <w:lang w:val="sr-Cyrl-CS"/>
        </w:rPr>
      </w:pPr>
      <w:bookmarkStart w:id="102" w:name="_Toc445721861"/>
      <w:r w:rsidRPr="004C5FD1">
        <w:rPr>
          <w:lang w:val="sr-Cyrl-CS"/>
        </w:rPr>
        <w:t>Слика</w:t>
      </w:r>
      <w:r w:rsidR="00BE139F" w:rsidRPr="004C5FD1">
        <w:rPr>
          <w:lang w:val="sr-Cyrl-CS"/>
        </w:rPr>
        <w:t xml:space="preserve"> </w:t>
      </w:r>
      <w:r w:rsidRPr="004C5FD1">
        <w:rPr>
          <w:lang w:val="sr-Cyrl-CS"/>
        </w:rPr>
        <w:t>А</w:t>
      </w:r>
      <w:r w:rsidR="00BE139F" w:rsidRPr="004C5FD1">
        <w:rPr>
          <w:lang w:val="sr-Cyrl-CS"/>
        </w:rPr>
        <w:t>.</w:t>
      </w:r>
      <w:r w:rsidR="00717EE7" w:rsidRPr="004C5FD1">
        <w:rPr>
          <w:lang w:val="sr-Cyrl-CS"/>
        </w:rPr>
        <w:t>8</w:t>
      </w:r>
      <w:r w:rsidR="00BE139F" w:rsidRPr="004C5FD1">
        <w:rPr>
          <w:lang w:val="sr-Cyrl-CS"/>
        </w:rPr>
        <w:t xml:space="preserve">.1. </w:t>
      </w:r>
      <w:r w:rsidRPr="004C5FD1">
        <w:rPr>
          <w:lang w:val="sr-Cyrl-CS"/>
        </w:rPr>
        <w:t>Подешавање</w:t>
      </w:r>
      <w:r w:rsidR="00BE139F" w:rsidRPr="004C5FD1">
        <w:rPr>
          <w:lang w:val="sr-Cyrl-CS"/>
        </w:rPr>
        <w:t xml:space="preserve"> </w:t>
      </w:r>
      <w:r w:rsidRPr="004C5FD1">
        <w:rPr>
          <w:lang w:val="sr-Cyrl-CS"/>
        </w:rPr>
        <w:t>нумерације</w:t>
      </w:r>
      <w:r w:rsidR="00BE139F" w:rsidRPr="004C5FD1">
        <w:rPr>
          <w:lang w:val="sr-Cyrl-CS"/>
        </w:rPr>
        <w:t xml:space="preserve"> </w:t>
      </w:r>
      <w:r w:rsidRPr="004C5FD1">
        <w:rPr>
          <w:lang w:val="sr-Cyrl-CS"/>
        </w:rPr>
        <w:t>за</w:t>
      </w:r>
      <w:r w:rsidR="00BE139F" w:rsidRPr="004C5FD1">
        <w:rPr>
          <w:lang w:val="sr-Cyrl-CS"/>
        </w:rPr>
        <w:t xml:space="preserve"> </w:t>
      </w:r>
      <w:r w:rsidRPr="004C5FD1">
        <w:rPr>
          <w:lang w:val="sr-Cyrl-CS"/>
        </w:rPr>
        <w:t>списак</w:t>
      </w:r>
      <w:r w:rsidR="00BE139F" w:rsidRPr="004C5FD1">
        <w:rPr>
          <w:lang w:val="sr-Cyrl-CS"/>
        </w:rPr>
        <w:t xml:space="preserve"> </w:t>
      </w:r>
      <w:r w:rsidRPr="004C5FD1">
        <w:rPr>
          <w:lang w:val="sr-Cyrl-CS"/>
        </w:rPr>
        <w:t>литературе</w:t>
      </w:r>
      <w:r w:rsidR="00BE139F" w:rsidRPr="004C5FD1">
        <w:rPr>
          <w:lang w:val="sr-Cyrl-CS"/>
        </w:rPr>
        <w:t>.</w:t>
      </w:r>
      <w:bookmarkEnd w:id="102"/>
    </w:p>
    <w:p w:rsidR="00AA2FE3" w:rsidRPr="004C5FD1" w:rsidRDefault="006412E1" w:rsidP="00AA2FE3">
      <w:pPr>
        <w:pStyle w:val="Prilog-IInivonaslova"/>
      </w:pPr>
      <w:bookmarkStart w:id="103" w:name="_Ref175248860"/>
      <w:bookmarkStart w:id="104" w:name="_Toc175249045"/>
      <w:r w:rsidRPr="004C5FD1">
        <w:t>Форматирање</w:t>
      </w:r>
      <w:r w:rsidR="00AA2FE3" w:rsidRPr="004C5FD1">
        <w:t xml:space="preserve"> </w:t>
      </w:r>
      <w:r w:rsidRPr="004C5FD1">
        <w:t>наслова</w:t>
      </w:r>
      <w:r w:rsidR="00AA2FE3" w:rsidRPr="004C5FD1">
        <w:t xml:space="preserve"> </w:t>
      </w:r>
      <w:r w:rsidRPr="004C5FD1">
        <w:t>за</w:t>
      </w:r>
      <w:r w:rsidR="00AA2FE3" w:rsidRPr="004C5FD1">
        <w:t xml:space="preserve"> </w:t>
      </w:r>
      <w:r w:rsidRPr="004C5FD1">
        <w:t>садржај</w:t>
      </w:r>
      <w:r w:rsidR="00080C50" w:rsidRPr="004C5FD1">
        <w:t xml:space="preserve">, </w:t>
      </w:r>
      <w:r w:rsidRPr="004C5FD1">
        <w:t>списак</w:t>
      </w:r>
      <w:r w:rsidR="00AA2FE3" w:rsidRPr="004C5FD1">
        <w:t xml:space="preserve"> </w:t>
      </w:r>
      <w:r w:rsidRPr="004C5FD1">
        <w:t>литературе</w:t>
      </w:r>
      <w:r w:rsidR="00080C50" w:rsidRPr="004C5FD1">
        <w:t xml:space="preserve"> (скраћеница, слика, табела)</w:t>
      </w:r>
      <w:bookmarkEnd w:id="103"/>
      <w:bookmarkEnd w:id="104"/>
    </w:p>
    <w:p w:rsidR="00870DBA" w:rsidRPr="004C5FD1" w:rsidRDefault="006412E1" w:rsidP="00870DBA">
      <w:pPr>
        <w:pStyle w:val="Osnovnitekst"/>
      </w:pPr>
      <w:r w:rsidRPr="004C5FD1">
        <w:t>За</w:t>
      </w:r>
      <w:r w:rsidR="00870DBA" w:rsidRPr="004C5FD1">
        <w:t xml:space="preserve"> </w:t>
      </w:r>
      <w:r w:rsidRPr="004C5FD1">
        <w:t>наслов</w:t>
      </w:r>
      <w:r w:rsidR="00870DBA" w:rsidRPr="004C5FD1">
        <w:t xml:space="preserve"> </w:t>
      </w:r>
      <w:r w:rsidRPr="004C5FD1">
        <w:t>садржаја</w:t>
      </w:r>
      <w:r w:rsidR="00080C50" w:rsidRPr="004C5FD1">
        <w:t>,</w:t>
      </w:r>
      <w:r w:rsidR="00870DBA" w:rsidRPr="004C5FD1">
        <w:t xml:space="preserve"> </w:t>
      </w:r>
      <w:r w:rsidRPr="004C5FD1">
        <w:t>списка</w:t>
      </w:r>
      <w:r w:rsidR="00870DBA" w:rsidRPr="004C5FD1">
        <w:t xml:space="preserve"> </w:t>
      </w:r>
      <w:r w:rsidRPr="004C5FD1">
        <w:t>литературе</w:t>
      </w:r>
      <w:r w:rsidR="00080C50" w:rsidRPr="004C5FD1">
        <w:t>, списка скраћеница, списка слика и списка табела</w:t>
      </w:r>
      <w:r w:rsidR="00870DBA" w:rsidRPr="004C5FD1">
        <w:t xml:space="preserve"> </w:t>
      </w:r>
      <w:r w:rsidRPr="004C5FD1">
        <w:t>користи</w:t>
      </w:r>
      <w:r w:rsidR="00870DBA" w:rsidRPr="004C5FD1">
        <w:t xml:space="preserve"> </w:t>
      </w:r>
      <w:r w:rsidRPr="004C5FD1">
        <w:t>се</w:t>
      </w:r>
      <w:r w:rsidR="00870DBA" w:rsidRPr="004C5FD1">
        <w:t xml:space="preserve"> </w:t>
      </w:r>
      <w:r w:rsidRPr="004C5FD1">
        <w:t>стил</w:t>
      </w:r>
      <w:r w:rsidR="00870DBA" w:rsidRPr="004C5FD1">
        <w:t xml:space="preserve"> </w:t>
      </w:r>
      <w:r w:rsidR="00DB0F7D" w:rsidRPr="004C5FD1">
        <w:rPr>
          <w:u w:val="single"/>
        </w:rPr>
        <w:t>Sadrzaj</w:t>
      </w:r>
      <w:r w:rsidR="00870DBA" w:rsidRPr="004C5FD1">
        <w:rPr>
          <w:u w:val="single"/>
        </w:rPr>
        <w:t>/</w:t>
      </w:r>
      <w:r w:rsidR="00DB0F7D" w:rsidRPr="004C5FD1">
        <w:rPr>
          <w:u w:val="single"/>
        </w:rPr>
        <w:t>Literatura</w:t>
      </w:r>
      <w:r w:rsidR="00870DBA" w:rsidRPr="004C5FD1">
        <w:t xml:space="preserve">. </w:t>
      </w:r>
      <w:r w:rsidRPr="004C5FD1">
        <w:t>Овај</w:t>
      </w:r>
      <w:r w:rsidR="00870DBA" w:rsidRPr="004C5FD1">
        <w:t xml:space="preserve"> </w:t>
      </w:r>
      <w:r w:rsidRPr="004C5FD1">
        <w:t>стил</w:t>
      </w:r>
      <w:r w:rsidR="00870DBA" w:rsidRPr="004C5FD1">
        <w:t xml:space="preserve"> </w:t>
      </w:r>
      <w:r w:rsidRPr="004C5FD1">
        <w:t>заснован</w:t>
      </w:r>
      <w:r w:rsidR="00870DBA" w:rsidRPr="004C5FD1">
        <w:t xml:space="preserve"> </w:t>
      </w:r>
      <w:r w:rsidRPr="004C5FD1">
        <w:t>је</w:t>
      </w:r>
      <w:r w:rsidR="00870DBA" w:rsidRPr="004C5FD1">
        <w:t xml:space="preserve"> </w:t>
      </w:r>
      <w:r w:rsidRPr="004C5FD1">
        <w:t>на</w:t>
      </w:r>
      <w:r w:rsidR="00870DBA" w:rsidRPr="004C5FD1">
        <w:t xml:space="preserve"> </w:t>
      </w:r>
      <w:r w:rsidRPr="004C5FD1">
        <w:t>претходно</w:t>
      </w:r>
      <w:r w:rsidR="00870DBA" w:rsidRPr="004C5FD1">
        <w:t xml:space="preserve"> </w:t>
      </w:r>
      <w:r w:rsidRPr="004C5FD1">
        <w:t>дефинисаном</w:t>
      </w:r>
      <w:r w:rsidR="00870DBA" w:rsidRPr="004C5FD1">
        <w:t xml:space="preserve"> </w:t>
      </w:r>
      <w:r w:rsidRPr="004C5FD1">
        <w:t>стилу</w:t>
      </w:r>
      <w:r w:rsidR="00870DBA" w:rsidRPr="004C5FD1">
        <w:t xml:space="preserve"> </w:t>
      </w:r>
      <w:r w:rsidR="00CF4371" w:rsidRPr="004C5FD1">
        <w:rPr>
          <w:u w:val="single"/>
        </w:rPr>
        <w:t>I</w:t>
      </w:r>
      <w:r w:rsidR="00870DBA" w:rsidRPr="004C5FD1">
        <w:rPr>
          <w:u w:val="single"/>
        </w:rPr>
        <w:t xml:space="preserve"> </w:t>
      </w:r>
      <w:r w:rsidR="00DB0F7D" w:rsidRPr="004C5FD1">
        <w:rPr>
          <w:u w:val="single"/>
        </w:rPr>
        <w:t>nivo</w:t>
      </w:r>
      <w:r w:rsidR="00870DBA" w:rsidRPr="004C5FD1">
        <w:rPr>
          <w:u w:val="single"/>
        </w:rPr>
        <w:t xml:space="preserve"> </w:t>
      </w:r>
      <w:r w:rsidR="00DB0F7D" w:rsidRPr="004C5FD1">
        <w:rPr>
          <w:u w:val="single"/>
        </w:rPr>
        <w:t>naslova</w:t>
      </w:r>
      <w:r w:rsidR="00870DBA" w:rsidRPr="004C5FD1">
        <w:rPr>
          <w:u w:val="single"/>
        </w:rPr>
        <w:t xml:space="preserve"> – </w:t>
      </w:r>
      <w:r w:rsidR="00DB0F7D" w:rsidRPr="004C5FD1">
        <w:rPr>
          <w:u w:val="single"/>
        </w:rPr>
        <w:t>Poglavlje</w:t>
      </w:r>
      <w:r w:rsidR="00870DBA" w:rsidRPr="004C5FD1">
        <w:t xml:space="preserve">, </w:t>
      </w:r>
      <w:r w:rsidRPr="004C5FD1">
        <w:t>а</w:t>
      </w:r>
      <w:r w:rsidR="00870DBA" w:rsidRPr="004C5FD1">
        <w:t xml:space="preserve"> </w:t>
      </w:r>
      <w:r w:rsidRPr="004C5FD1">
        <w:t>после</w:t>
      </w:r>
      <w:r w:rsidR="00870DBA" w:rsidRPr="004C5FD1">
        <w:t xml:space="preserve"> </w:t>
      </w:r>
      <w:r w:rsidRPr="004C5FD1">
        <w:t>наслова</w:t>
      </w:r>
      <w:r w:rsidR="00870DBA" w:rsidRPr="004C5FD1">
        <w:t xml:space="preserve"> </w:t>
      </w:r>
      <w:r w:rsidRPr="004C5FD1">
        <w:t>следи</w:t>
      </w:r>
      <w:r w:rsidR="00870DBA" w:rsidRPr="004C5FD1">
        <w:t xml:space="preserve"> </w:t>
      </w:r>
      <w:r w:rsidR="00FC3313" w:rsidRPr="004C5FD1">
        <w:t xml:space="preserve">параграф </w:t>
      </w:r>
      <w:r w:rsidRPr="004C5FD1">
        <w:t>писан</w:t>
      </w:r>
      <w:r w:rsidR="00870DBA" w:rsidRPr="004C5FD1">
        <w:t xml:space="preserve"> </w:t>
      </w:r>
      <w:r w:rsidRPr="004C5FD1">
        <w:t>стилом</w:t>
      </w:r>
      <w:r w:rsidR="00870DBA" w:rsidRPr="004C5FD1">
        <w:t xml:space="preserve"> </w:t>
      </w:r>
      <w:r w:rsidR="00DB0F7D" w:rsidRPr="004C5FD1">
        <w:rPr>
          <w:u w:val="single"/>
        </w:rPr>
        <w:t>Osnovni tekst</w:t>
      </w:r>
      <w:r w:rsidR="00870DBA" w:rsidRPr="004C5FD1">
        <w:t xml:space="preserve">. </w:t>
      </w:r>
      <w:r w:rsidRPr="004C5FD1">
        <w:t>Треба</w:t>
      </w:r>
      <w:r w:rsidR="00870DBA" w:rsidRPr="004C5FD1">
        <w:t xml:space="preserve"> </w:t>
      </w:r>
      <w:r w:rsidRPr="004C5FD1">
        <w:t>променити</w:t>
      </w:r>
      <w:r w:rsidR="00870DBA" w:rsidRPr="004C5FD1">
        <w:t xml:space="preserve"> </w:t>
      </w:r>
      <w:r w:rsidRPr="004C5FD1">
        <w:t>вредности</w:t>
      </w:r>
      <w:r w:rsidR="00870DBA" w:rsidRPr="004C5FD1">
        <w:t xml:space="preserve"> </w:t>
      </w:r>
      <w:r w:rsidRPr="004C5FD1">
        <w:t>параметара</w:t>
      </w:r>
      <w:r w:rsidR="00870DBA" w:rsidRPr="004C5FD1">
        <w:t xml:space="preserve"> </w:t>
      </w:r>
      <w:r w:rsidRPr="004C5FD1">
        <w:t>за</w:t>
      </w:r>
      <w:r w:rsidR="00870DBA" w:rsidRPr="004C5FD1">
        <w:t xml:space="preserve"> </w:t>
      </w:r>
      <w:r w:rsidRPr="004C5FD1">
        <w:t>параграф</w:t>
      </w:r>
      <w:r w:rsidR="00870DBA" w:rsidRPr="004C5FD1">
        <w:t xml:space="preserve"> </w:t>
      </w:r>
      <w:r w:rsidRPr="004C5FD1">
        <w:t>и</w:t>
      </w:r>
      <w:r w:rsidR="00870DBA" w:rsidRPr="004C5FD1">
        <w:t xml:space="preserve"> </w:t>
      </w:r>
      <w:r w:rsidRPr="004C5FD1">
        <w:t>нумерацију</w:t>
      </w:r>
      <w:r w:rsidR="00870DBA" w:rsidRPr="004C5FD1">
        <w:t xml:space="preserve"> </w:t>
      </w:r>
      <w:r w:rsidRPr="004C5FD1">
        <w:t>у</w:t>
      </w:r>
      <w:r w:rsidR="00870DBA" w:rsidRPr="004C5FD1">
        <w:t xml:space="preserve"> </w:t>
      </w:r>
      <w:r w:rsidRPr="004C5FD1">
        <w:t>односу</w:t>
      </w:r>
      <w:r w:rsidR="00870DBA" w:rsidRPr="004C5FD1">
        <w:t xml:space="preserve"> </w:t>
      </w:r>
      <w:r w:rsidRPr="004C5FD1">
        <w:t>на</w:t>
      </w:r>
      <w:r w:rsidR="00870DBA" w:rsidRPr="004C5FD1">
        <w:t xml:space="preserve"> </w:t>
      </w:r>
      <w:r w:rsidRPr="004C5FD1">
        <w:t>стил</w:t>
      </w:r>
      <w:r w:rsidR="00870DBA" w:rsidRPr="004C5FD1">
        <w:t xml:space="preserve"> </w:t>
      </w:r>
      <w:r w:rsidR="00CF4371" w:rsidRPr="004C5FD1">
        <w:rPr>
          <w:u w:val="single"/>
        </w:rPr>
        <w:t>I</w:t>
      </w:r>
      <w:r w:rsidR="00870DBA" w:rsidRPr="004C5FD1">
        <w:rPr>
          <w:u w:val="single"/>
        </w:rPr>
        <w:t xml:space="preserve"> </w:t>
      </w:r>
      <w:r w:rsidR="00DB0F7D" w:rsidRPr="004C5FD1">
        <w:rPr>
          <w:u w:val="single"/>
        </w:rPr>
        <w:t>nivo</w:t>
      </w:r>
      <w:r w:rsidR="00870DBA" w:rsidRPr="004C5FD1">
        <w:rPr>
          <w:u w:val="single"/>
        </w:rPr>
        <w:t xml:space="preserve"> </w:t>
      </w:r>
      <w:r w:rsidR="00DB0F7D" w:rsidRPr="004C5FD1">
        <w:rPr>
          <w:u w:val="single"/>
        </w:rPr>
        <w:t>naslova</w:t>
      </w:r>
      <w:r w:rsidR="00870DBA" w:rsidRPr="004C5FD1">
        <w:rPr>
          <w:u w:val="single"/>
        </w:rPr>
        <w:t xml:space="preserve"> – </w:t>
      </w:r>
      <w:r w:rsidR="00DB0F7D" w:rsidRPr="004C5FD1">
        <w:rPr>
          <w:u w:val="single"/>
        </w:rPr>
        <w:t>Poglavlje</w:t>
      </w:r>
      <w:r w:rsidR="00870DBA" w:rsidRPr="004C5FD1">
        <w:t xml:space="preserve"> </w:t>
      </w:r>
      <w:r w:rsidRPr="004C5FD1">
        <w:t>на</w:t>
      </w:r>
      <w:r w:rsidR="00870DBA" w:rsidRPr="004C5FD1">
        <w:t xml:space="preserve"> </w:t>
      </w:r>
      <w:r w:rsidRPr="004C5FD1">
        <w:t>следеће</w:t>
      </w:r>
      <w:r w:rsidR="00870DBA" w:rsidRPr="004C5FD1">
        <w:t xml:space="preserve"> </w:t>
      </w:r>
      <w:r w:rsidRPr="004C5FD1">
        <w:t>вредности</w:t>
      </w:r>
      <w:r w:rsidR="00870DBA" w:rsidRPr="004C5FD1">
        <w:t>:</w:t>
      </w:r>
    </w:p>
    <w:p w:rsidR="00870DBA" w:rsidRPr="004C5FD1" w:rsidRDefault="006412E1" w:rsidP="00870DBA">
      <w:pPr>
        <w:pStyle w:val="Prilog-IVnivonaslova"/>
      </w:pPr>
      <w:r w:rsidRPr="004C5FD1">
        <w:lastRenderedPageBreak/>
        <w:t>Параграф</w:t>
      </w:r>
    </w:p>
    <w:p w:rsidR="00870DBA" w:rsidRPr="004C5FD1" w:rsidRDefault="00CF4371" w:rsidP="00870DBA">
      <w:pPr>
        <w:pStyle w:val="Osnovnitekst"/>
      </w:pPr>
      <w:r w:rsidRPr="004C5FD1">
        <w:rPr>
          <w:i/>
          <w:u w:val="single"/>
        </w:rPr>
        <w:t>General</w:t>
      </w:r>
      <w:r w:rsidR="00870DBA" w:rsidRPr="004C5FD1">
        <w:t xml:space="preserve">: </w:t>
      </w:r>
      <w:r w:rsidRPr="004C5FD1">
        <w:rPr>
          <w:i/>
        </w:rPr>
        <w:t>Alignment</w:t>
      </w:r>
      <w:r w:rsidR="00870DBA" w:rsidRPr="004C5FD1">
        <w:t xml:space="preserve">: </w:t>
      </w:r>
      <w:r w:rsidRPr="004C5FD1">
        <w:t>Justified</w:t>
      </w:r>
      <w:r w:rsidR="00870DBA" w:rsidRPr="004C5FD1">
        <w:t xml:space="preserve">, </w:t>
      </w:r>
      <w:r w:rsidRPr="004C5FD1">
        <w:rPr>
          <w:i/>
        </w:rPr>
        <w:t>Outline</w:t>
      </w:r>
      <w:r w:rsidR="00870DBA" w:rsidRPr="004C5FD1">
        <w:rPr>
          <w:i/>
        </w:rPr>
        <w:t xml:space="preserve"> </w:t>
      </w:r>
      <w:r w:rsidRPr="004C5FD1">
        <w:rPr>
          <w:i/>
        </w:rPr>
        <w:t>level</w:t>
      </w:r>
      <w:r w:rsidR="00870DBA" w:rsidRPr="004C5FD1">
        <w:t xml:space="preserve">: </w:t>
      </w:r>
      <w:r w:rsidRPr="004C5FD1">
        <w:t>Level</w:t>
      </w:r>
      <w:r w:rsidR="00870DBA" w:rsidRPr="004C5FD1">
        <w:t xml:space="preserve"> 1</w:t>
      </w:r>
    </w:p>
    <w:p w:rsidR="00870DBA" w:rsidRPr="004C5FD1" w:rsidRDefault="00CF4371" w:rsidP="00870DBA">
      <w:pPr>
        <w:pStyle w:val="Osnovnitekst"/>
      </w:pPr>
      <w:r w:rsidRPr="004C5FD1">
        <w:rPr>
          <w:i/>
          <w:u w:val="single"/>
        </w:rPr>
        <w:t>Indentation</w:t>
      </w:r>
      <w:r w:rsidR="00870DBA" w:rsidRPr="004C5FD1">
        <w:t xml:space="preserve">: </w:t>
      </w:r>
      <w:r w:rsidRPr="004C5FD1">
        <w:rPr>
          <w:i/>
        </w:rPr>
        <w:t>Left</w:t>
      </w:r>
      <w:r w:rsidR="00870DBA" w:rsidRPr="004C5FD1">
        <w:t xml:space="preserve">: 0 </w:t>
      </w:r>
      <w:r w:rsidRPr="004C5FD1">
        <w:t>cm</w:t>
      </w:r>
      <w:r w:rsidR="00870DBA" w:rsidRPr="004C5FD1">
        <w:t xml:space="preserve">, </w:t>
      </w:r>
      <w:r w:rsidRPr="004C5FD1">
        <w:rPr>
          <w:i/>
        </w:rPr>
        <w:t>Right</w:t>
      </w:r>
      <w:r w:rsidR="00870DBA" w:rsidRPr="004C5FD1">
        <w:t xml:space="preserve">: 0 </w:t>
      </w:r>
      <w:r w:rsidRPr="004C5FD1">
        <w:t>cm</w:t>
      </w:r>
      <w:r w:rsidR="00870DBA" w:rsidRPr="004C5FD1">
        <w:t xml:space="preserve">, </w:t>
      </w:r>
      <w:r w:rsidRPr="004C5FD1">
        <w:rPr>
          <w:i/>
        </w:rPr>
        <w:t>Special</w:t>
      </w:r>
      <w:r w:rsidR="00870DBA" w:rsidRPr="004C5FD1">
        <w:t>: (</w:t>
      </w:r>
      <w:r w:rsidRPr="004C5FD1">
        <w:t>none</w:t>
      </w:r>
      <w:r w:rsidR="00870DBA" w:rsidRPr="004C5FD1">
        <w:t>)</w:t>
      </w:r>
    </w:p>
    <w:p w:rsidR="00870DBA" w:rsidRPr="004C5FD1" w:rsidRDefault="00CF4371" w:rsidP="00870DBA">
      <w:pPr>
        <w:pStyle w:val="Osnovnitekst"/>
      </w:pPr>
      <w:r w:rsidRPr="004C5FD1">
        <w:rPr>
          <w:i/>
          <w:u w:val="single"/>
        </w:rPr>
        <w:t>Spacing</w:t>
      </w:r>
      <w:r w:rsidR="00870DBA" w:rsidRPr="004C5FD1">
        <w:t xml:space="preserve">: </w:t>
      </w:r>
      <w:r w:rsidRPr="004C5FD1">
        <w:rPr>
          <w:i/>
        </w:rPr>
        <w:t>Before</w:t>
      </w:r>
      <w:r w:rsidR="00870DBA" w:rsidRPr="004C5FD1">
        <w:t xml:space="preserve">: 48 </w:t>
      </w:r>
      <w:r w:rsidRPr="004C5FD1">
        <w:t>pt</w:t>
      </w:r>
      <w:r w:rsidR="00870DBA" w:rsidRPr="004C5FD1">
        <w:t xml:space="preserve">, </w:t>
      </w:r>
      <w:r w:rsidRPr="004C5FD1">
        <w:rPr>
          <w:i/>
        </w:rPr>
        <w:t>After</w:t>
      </w:r>
      <w:r w:rsidR="00870DBA" w:rsidRPr="004C5FD1">
        <w:t xml:space="preserve">: 24 </w:t>
      </w:r>
      <w:r w:rsidRPr="004C5FD1">
        <w:t>pt</w:t>
      </w:r>
      <w:r w:rsidR="00870DBA" w:rsidRPr="004C5FD1">
        <w:t xml:space="preserve">, </w:t>
      </w:r>
      <w:r w:rsidRPr="004C5FD1">
        <w:rPr>
          <w:i/>
        </w:rPr>
        <w:t>Line</w:t>
      </w:r>
      <w:r w:rsidR="00870DBA" w:rsidRPr="004C5FD1">
        <w:rPr>
          <w:i/>
        </w:rPr>
        <w:t xml:space="preserve"> </w:t>
      </w:r>
      <w:r w:rsidRPr="004C5FD1">
        <w:rPr>
          <w:i/>
        </w:rPr>
        <w:t>spacing</w:t>
      </w:r>
      <w:r w:rsidR="00870DBA" w:rsidRPr="004C5FD1">
        <w:t xml:space="preserve">: </w:t>
      </w:r>
      <w:r w:rsidRPr="004C5FD1">
        <w:t>Single</w:t>
      </w:r>
    </w:p>
    <w:p w:rsidR="00870DBA" w:rsidRPr="004C5FD1" w:rsidRDefault="006412E1" w:rsidP="00870DBA">
      <w:pPr>
        <w:pStyle w:val="Prilog-IVnivonaslova"/>
      </w:pPr>
      <w:r w:rsidRPr="004C5FD1">
        <w:t>Нумерација</w:t>
      </w:r>
    </w:p>
    <w:p w:rsidR="00870DBA" w:rsidRPr="004C5FD1" w:rsidRDefault="006412E1" w:rsidP="00870DBA">
      <w:pPr>
        <w:pStyle w:val="Osnovnitekst"/>
      </w:pPr>
      <w:r w:rsidRPr="004C5FD1">
        <w:t>У</w:t>
      </w:r>
      <w:r w:rsidR="00870DBA" w:rsidRPr="004C5FD1">
        <w:t xml:space="preserve"> </w:t>
      </w:r>
      <w:r w:rsidRPr="004C5FD1">
        <w:t>пољу</w:t>
      </w:r>
      <w:r w:rsidR="00870DBA" w:rsidRPr="004C5FD1">
        <w:t xml:space="preserve"> </w:t>
      </w:r>
      <w:r w:rsidR="00CF4371" w:rsidRPr="004C5FD1">
        <w:rPr>
          <w:i/>
        </w:rPr>
        <w:t>Outline</w:t>
      </w:r>
      <w:r w:rsidR="00870DBA" w:rsidRPr="004C5FD1">
        <w:rPr>
          <w:i/>
        </w:rPr>
        <w:t xml:space="preserve"> </w:t>
      </w:r>
      <w:r w:rsidR="00CF4371" w:rsidRPr="004C5FD1">
        <w:rPr>
          <w:i/>
        </w:rPr>
        <w:t>Numbered</w:t>
      </w:r>
      <w:r w:rsidR="00870DBA" w:rsidRPr="004C5FD1">
        <w:rPr>
          <w:i/>
        </w:rPr>
        <w:t xml:space="preserve"> </w:t>
      </w:r>
      <w:r w:rsidRPr="004C5FD1">
        <w:t>у</w:t>
      </w:r>
      <w:r w:rsidR="004F3EF3" w:rsidRPr="004C5FD1">
        <w:t xml:space="preserve"> </w:t>
      </w:r>
      <w:r w:rsidRPr="004C5FD1">
        <w:t>прозору</w:t>
      </w:r>
      <w:r w:rsidR="004F3EF3" w:rsidRPr="004C5FD1">
        <w:t xml:space="preserve"> </w:t>
      </w:r>
      <w:r w:rsidRPr="004C5FD1">
        <w:t>на</w:t>
      </w:r>
      <w:r w:rsidR="004F3EF3" w:rsidRPr="004C5FD1">
        <w:t xml:space="preserve"> </w:t>
      </w:r>
      <w:r w:rsidRPr="004C5FD1">
        <w:t>слици</w:t>
      </w:r>
      <w:r w:rsidR="004F3EF3" w:rsidRPr="004C5FD1">
        <w:t xml:space="preserve"> </w:t>
      </w:r>
      <w:r w:rsidRPr="004C5FD1">
        <w:t>А</w:t>
      </w:r>
      <w:r w:rsidR="004F3EF3" w:rsidRPr="004C5FD1">
        <w:t xml:space="preserve">.2.7. </w:t>
      </w:r>
      <w:r w:rsidRPr="004C5FD1">
        <w:t>одабрати</w:t>
      </w:r>
      <w:r w:rsidR="00870DBA" w:rsidRPr="004C5FD1">
        <w:t xml:space="preserve"> </w:t>
      </w:r>
      <w:r w:rsidRPr="004C5FD1">
        <w:t>опцију</w:t>
      </w:r>
      <w:r w:rsidR="00870DBA" w:rsidRPr="004C5FD1">
        <w:t xml:space="preserve"> </w:t>
      </w:r>
      <w:r w:rsidR="00CF4371" w:rsidRPr="004C5FD1">
        <w:rPr>
          <w:i/>
        </w:rPr>
        <w:t>None</w:t>
      </w:r>
      <w:r w:rsidR="00870DBA" w:rsidRPr="004C5FD1">
        <w:t xml:space="preserve">, </w:t>
      </w:r>
      <w:r w:rsidRPr="004C5FD1">
        <w:t>односно</w:t>
      </w:r>
      <w:r w:rsidR="00870DBA" w:rsidRPr="004C5FD1">
        <w:t xml:space="preserve"> </w:t>
      </w:r>
      <w:r w:rsidRPr="004C5FD1">
        <w:t>укинути</w:t>
      </w:r>
      <w:r w:rsidR="00870DBA" w:rsidRPr="004C5FD1">
        <w:t xml:space="preserve"> </w:t>
      </w:r>
      <w:r w:rsidRPr="004C5FD1">
        <w:t>нумерацију</w:t>
      </w:r>
      <w:r w:rsidR="00870DBA" w:rsidRPr="004C5FD1">
        <w:t>.</w:t>
      </w:r>
    </w:p>
    <w:p w:rsidR="00870DBA" w:rsidRPr="004C5FD1" w:rsidRDefault="006412E1" w:rsidP="00870DBA">
      <w:pPr>
        <w:pStyle w:val="Prilog-IInivonaslova"/>
      </w:pPr>
      <w:bookmarkStart w:id="105" w:name="_Toc175249046"/>
      <w:r w:rsidRPr="004C5FD1">
        <w:t>Наслови</w:t>
      </w:r>
      <w:r w:rsidR="00870DBA" w:rsidRPr="004C5FD1">
        <w:t xml:space="preserve"> </w:t>
      </w:r>
      <w:r w:rsidRPr="004C5FD1">
        <w:t>хијерархијски</w:t>
      </w:r>
      <w:r w:rsidR="00870DBA" w:rsidRPr="004C5FD1">
        <w:t xml:space="preserve"> </w:t>
      </w:r>
      <w:r w:rsidRPr="004C5FD1">
        <w:t>уређених</w:t>
      </w:r>
      <w:r w:rsidR="00870DBA" w:rsidRPr="004C5FD1">
        <w:t xml:space="preserve"> </w:t>
      </w:r>
      <w:r w:rsidRPr="004C5FD1">
        <w:t>целина</w:t>
      </w:r>
      <w:r w:rsidR="00870DBA" w:rsidRPr="004C5FD1">
        <w:t xml:space="preserve"> </w:t>
      </w:r>
      <w:r w:rsidRPr="004C5FD1">
        <w:t>у</w:t>
      </w:r>
      <w:r w:rsidR="00870DBA" w:rsidRPr="004C5FD1">
        <w:t xml:space="preserve"> </w:t>
      </w:r>
      <w:r w:rsidRPr="004C5FD1">
        <w:t>прилозима</w:t>
      </w:r>
      <w:r w:rsidR="00870DBA" w:rsidRPr="004C5FD1">
        <w:t xml:space="preserve"> </w:t>
      </w:r>
      <w:r w:rsidRPr="004C5FD1">
        <w:t>централном</w:t>
      </w:r>
      <w:r w:rsidR="00870DBA" w:rsidRPr="004C5FD1">
        <w:t xml:space="preserve"> </w:t>
      </w:r>
      <w:r w:rsidRPr="004C5FD1">
        <w:t>тексту</w:t>
      </w:r>
      <w:r w:rsidR="00870DBA" w:rsidRPr="004C5FD1">
        <w:t xml:space="preserve"> </w:t>
      </w:r>
      <w:r w:rsidRPr="004C5FD1">
        <w:t>тезе</w:t>
      </w:r>
      <w:bookmarkEnd w:id="105"/>
    </w:p>
    <w:p w:rsidR="00870DBA" w:rsidRPr="004C5FD1" w:rsidRDefault="006412E1" w:rsidP="00870DBA">
      <w:pPr>
        <w:pStyle w:val="Prilog-IIInivonaslova"/>
      </w:pPr>
      <w:bookmarkStart w:id="106" w:name="_Toc175249047"/>
      <w:r w:rsidRPr="004C5FD1">
        <w:t>Први</w:t>
      </w:r>
      <w:r w:rsidR="00870DBA" w:rsidRPr="004C5FD1">
        <w:t xml:space="preserve"> </w:t>
      </w:r>
      <w:r w:rsidRPr="004C5FD1">
        <w:t>ниво</w:t>
      </w:r>
      <w:r w:rsidR="00870DBA" w:rsidRPr="004C5FD1">
        <w:t xml:space="preserve"> </w:t>
      </w:r>
      <w:r w:rsidRPr="004C5FD1">
        <w:t>наслова</w:t>
      </w:r>
      <w:r w:rsidR="00870DBA" w:rsidRPr="004C5FD1">
        <w:t xml:space="preserve"> </w:t>
      </w:r>
      <w:r w:rsidRPr="004C5FD1">
        <w:t>у</w:t>
      </w:r>
      <w:r w:rsidR="00870DBA" w:rsidRPr="004C5FD1">
        <w:t xml:space="preserve"> </w:t>
      </w:r>
      <w:r w:rsidRPr="004C5FD1">
        <w:t>прилозима</w:t>
      </w:r>
      <w:bookmarkEnd w:id="106"/>
    </w:p>
    <w:p w:rsidR="00870DBA" w:rsidRPr="004C5FD1" w:rsidRDefault="006412E1" w:rsidP="00870DBA">
      <w:pPr>
        <w:pStyle w:val="Osnovnitekst"/>
      </w:pPr>
      <w:r w:rsidRPr="004C5FD1">
        <w:t>Прилози</w:t>
      </w:r>
      <w:r w:rsidR="00870DBA" w:rsidRPr="004C5FD1">
        <w:t xml:space="preserve"> </w:t>
      </w:r>
      <w:r w:rsidRPr="004C5FD1">
        <w:t>централном</w:t>
      </w:r>
      <w:r w:rsidR="00870DBA" w:rsidRPr="004C5FD1">
        <w:t xml:space="preserve"> </w:t>
      </w:r>
      <w:r w:rsidRPr="004C5FD1">
        <w:t>тексту</w:t>
      </w:r>
      <w:r w:rsidR="00870DBA" w:rsidRPr="004C5FD1">
        <w:t xml:space="preserve"> </w:t>
      </w:r>
      <w:r w:rsidRPr="004C5FD1">
        <w:t>тезе</w:t>
      </w:r>
      <w:r w:rsidR="00870DBA" w:rsidRPr="004C5FD1">
        <w:t xml:space="preserve"> </w:t>
      </w:r>
      <w:r w:rsidRPr="004C5FD1">
        <w:t>имају</w:t>
      </w:r>
      <w:r w:rsidR="00870DBA" w:rsidRPr="004C5FD1">
        <w:t xml:space="preserve"> </w:t>
      </w:r>
      <w:r w:rsidRPr="004C5FD1">
        <w:t>истру</w:t>
      </w:r>
      <w:r w:rsidR="00870DBA" w:rsidRPr="004C5FD1">
        <w:t xml:space="preserve"> </w:t>
      </w:r>
      <w:r w:rsidRPr="004C5FD1">
        <w:t>структуру</w:t>
      </w:r>
      <w:r w:rsidR="00870DBA" w:rsidRPr="004C5FD1">
        <w:t xml:space="preserve"> </w:t>
      </w:r>
      <w:r w:rsidRPr="004C5FD1">
        <w:t>као</w:t>
      </w:r>
      <w:r w:rsidR="00870DBA" w:rsidRPr="004C5FD1">
        <w:t xml:space="preserve"> </w:t>
      </w:r>
      <w:r w:rsidRPr="004C5FD1">
        <w:t>и</w:t>
      </w:r>
      <w:r w:rsidR="00870DBA" w:rsidRPr="004C5FD1">
        <w:t xml:space="preserve"> </w:t>
      </w:r>
      <w:r w:rsidRPr="004C5FD1">
        <w:t>поглавља</w:t>
      </w:r>
      <w:r w:rsidR="00870DBA" w:rsidRPr="004C5FD1">
        <w:t xml:space="preserve"> </w:t>
      </w:r>
      <w:r w:rsidRPr="004C5FD1">
        <w:t>тезе</w:t>
      </w:r>
      <w:r w:rsidR="00870DBA" w:rsidRPr="004C5FD1">
        <w:t xml:space="preserve">, </w:t>
      </w:r>
      <w:r w:rsidRPr="004C5FD1">
        <w:t>једино</w:t>
      </w:r>
      <w:r w:rsidR="00870DBA" w:rsidRPr="004C5FD1">
        <w:t xml:space="preserve"> </w:t>
      </w:r>
      <w:r w:rsidRPr="004C5FD1">
        <w:t>је</w:t>
      </w:r>
      <w:r w:rsidR="00870DBA" w:rsidRPr="004C5FD1">
        <w:t xml:space="preserve"> </w:t>
      </w:r>
      <w:r w:rsidRPr="004C5FD1">
        <w:t>први</w:t>
      </w:r>
      <w:r w:rsidR="00870DBA" w:rsidRPr="004C5FD1">
        <w:t xml:space="preserve"> </w:t>
      </w:r>
      <w:r w:rsidRPr="004C5FD1">
        <w:t>ниво</w:t>
      </w:r>
      <w:r w:rsidR="00870DBA" w:rsidRPr="004C5FD1">
        <w:t xml:space="preserve"> </w:t>
      </w:r>
      <w:r w:rsidRPr="004C5FD1">
        <w:t>наслова</w:t>
      </w:r>
      <w:r w:rsidR="006D2273" w:rsidRPr="004C5FD1">
        <w:t xml:space="preserve"> </w:t>
      </w:r>
      <w:r w:rsidRPr="004C5FD1">
        <w:t>у</w:t>
      </w:r>
      <w:r w:rsidR="006D2273" w:rsidRPr="004C5FD1">
        <w:t xml:space="preserve"> </w:t>
      </w:r>
      <w:r w:rsidRPr="004C5FD1">
        <w:t>овом</w:t>
      </w:r>
      <w:r w:rsidR="006D2273" w:rsidRPr="004C5FD1">
        <w:t xml:space="preserve"> </w:t>
      </w:r>
      <w:r w:rsidRPr="004C5FD1">
        <w:t>случају</w:t>
      </w:r>
      <w:r w:rsidR="006D2273" w:rsidRPr="004C5FD1">
        <w:t xml:space="preserve"> </w:t>
      </w:r>
      <w:r w:rsidRPr="004C5FD1">
        <w:t>обележен</w:t>
      </w:r>
      <w:r w:rsidR="00870DBA" w:rsidRPr="004C5FD1">
        <w:t xml:space="preserve"> </w:t>
      </w:r>
      <w:r w:rsidRPr="004C5FD1">
        <w:t>словима</w:t>
      </w:r>
      <w:r w:rsidR="00870DBA" w:rsidRPr="004C5FD1">
        <w:t xml:space="preserve">. </w:t>
      </w:r>
      <w:r w:rsidRPr="004C5FD1">
        <w:t>Стога</w:t>
      </w:r>
      <w:r w:rsidR="00870DBA" w:rsidRPr="004C5FD1">
        <w:t xml:space="preserve"> </w:t>
      </w:r>
      <w:r w:rsidRPr="004C5FD1">
        <w:t>је</w:t>
      </w:r>
      <w:r w:rsidR="00A14EB5" w:rsidRPr="004C5FD1">
        <w:t xml:space="preserve"> </w:t>
      </w:r>
      <w:r w:rsidRPr="004C5FD1">
        <w:t>прво</w:t>
      </w:r>
      <w:r w:rsidR="00A14EB5" w:rsidRPr="004C5FD1">
        <w:t xml:space="preserve"> </w:t>
      </w:r>
      <w:r w:rsidRPr="004C5FD1">
        <w:t>потребно</w:t>
      </w:r>
      <w:r w:rsidR="00A14EB5" w:rsidRPr="004C5FD1">
        <w:t xml:space="preserve"> </w:t>
      </w:r>
      <w:r w:rsidRPr="004C5FD1">
        <w:t>дефинисати</w:t>
      </w:r>
      <w:r w:rsidR="00A14EB5" w:rsidRPr="004C5FD1">
        <w:t xml:space="preserve"> </w:t>
      </w:r>
      <w:r w:rsidRPr="004C5FD1">
        <w:t>стил</w:t>
      </w:r>
      <w:r w:rsidR="00A14EB5" w:rsidRPr="004C5FD1">
        <w:t xml:space="preserve"> </w:t>
      </w:r>
      <w:r w:rsidR="00586F2A" w:rsidRPr="004C5FD1">
        <w:rPr>
          <w:u w:val="single"/>
        </w:rPr>
        <w:t>Prilog</w:t>
      </w:r>
      <w:r w:rsidR="00A14EB5" w:rsidRPr="004C5FD1">
        <w:rPr>
          <w:u w:val="single"/>
        </w:rPr>
        <w:t xml:space="preserve"> – </w:t>
      </w:r>
      <w:r w:rsidR="00CF4371" w:rsidRPr="004C5FD1">
        <w:rPr>
          <w:u w:val="single"/>
        </w:rPr>
        <w:t>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870DBA" w:rsidRPr="004C5FD1">
        <w:t xml:space="preserve">, </w:t>
      </w:r>
      <w:r w:rsidRPr="004C5FD1">
        <w:t>на</w:t>
      </w:r>
      <w:r w:rsidR="00870DBA" w:rsidRPr="004C5FD1">
        <w:t xml:space="preserve"> </w:t>
      </w:r>
      <w:r w:rsidRPr="004C5FD1">
        <w:t>основу</w:t>
      </w:r>
      <w:r w:rsidR="00870DBA" w:rsidRPr="004C5FD1">
        <w:t xml:space="preserve"> </w:t>
      </w:r>
      <w:r w:rsidRPr="004C5FD1">
        <w:t>стила</w:t>
      </w:r>
      <w:r w:rsidR="00870DBA" w:rsidRPr="004C5FD1">
        <w:t xml:space="preserve"> </w:t>
      </w:r>
      <w:r w:rsidR="00CF4371" w:rsidRPr="004C5FD1">
        <w:rPr>
          <w:i/>
          <w:u w:val="single"/>
        </w:rPr>
        <w:t>Heading</w:t>
      </w:r>
      <w:r w:rsidR="00870DBA" w:rsidRPr="004C5FD1">
        <w:rPr>
          <w:i/>
          <w:u w:val="single"/>
        </w:rPr>
        <w:t xml:space="preserve"> 1</w:t>
      </w:r>
      <w:r w:rsidR="00870DBA" w:rsidRPr="004C5FD1">
        <w:t xml:space="preserve"> </w:t>
      </w:r>
      <w:r w:rsidRPr="004C5FD1">
        <w:t>и</w:t>
      </w:r>
      <w:r w:rsidR="00870DBA" w:rsidRPr="004C5FD1">
        <w:t xml:space="preserve"> </w:t>
      </w:r>
      <w:r w:rsidRPr="004C5FD1">
        <w:t>са</w:t>
      </w:r>
      <w:r w:rsidR="00870DBA" w:rsidRPr="004C5FD1">
        <w:t xml:space="preserve"> </w:t>
      </w:r>
      <w:r w:rsidRPr="004C5FD1">
        <w:t>потпуно</w:t>
      </w:r>
      <w:r w:rsidR="00870DBA" w:rsidRPr="004C5FD1">
        <w:t xml:space="preserve"> </w:t>
      </w:r>
      <w:r w:rsidRPr="004C5FD1">
        <w:t>истим</w:t>
      </w:r>
      <w:r w:rsidR="00870DBA" w:rsidRPr="004C5FD1">
        <w:t xml:space="preserve"> </w:t>
      </w:r>
      <w:r w:rsidRPr="004C5FD1">
        <w:t>подешавањима</w:t>
      </w:r>
      <w:r w:rsidR="00A14EB5" w:rsidRPr="004C5FD1">
        <w:t xml:space="preserve"> </w:t>
      </w:r>
      <w:r w:rsidRPr="004C5FD1">
        <w:t>као</w:t>
      </w:r>
      <w:r w:rsidR="00A14EB5" w:rsidRPr="004C5FD1">
        <w:t xml:space="preserve"> </w:t>
      </w:r>
      <w:r w:rsidRPr="004C5FD1">
        <w:t>што</w:t>
      </w:r>
      <w:r w:rsidR="00A14EB5" w:rsidRPr="004C5FD1">
        <w:t xml:space="preserve"> </w:t>
      </w:r>
      <w:r w:rsidRPr="004C5FD1">
        <w:t>су</w:t>
      </w:r>
      <w:r w:rsidR="00A14EB5" w:rsidRPr="004C5FD1">
        <w:t xml:space="preserve"> </w:t>
      </w:r>
      <w:r w:rsidRPr="004C5FD1">
        <w:t>она</w:t>
      </w:r>
      <w:r w:rsidR="00A14EB5" w:rsidRPr="004C5FD1">
        <w:t xml:space="preserve"> </w:t>
      </w:r>
      <w:r w:rsidRPr="004C5FD1">
        <w:t>за</w:t>
      </w:r>
      <w:r w:rsidR="00A14EB5" w:rsidRPr="004C5FD1">
        <w:t xml:space="preserve"> </w:t>
      </w:r>
      <w:r w:rsidRPr="004C5FD1">
        <w:t>стил</w:t>
      </w:r>
      <w:r w:rsidR="00A14EB5" w:rsidRPr="004C5FD1">
        <w:t xml:space="preserve"> </w:t>
      </w:r>
      <w:r w:rsidR="00CF4371" w:rsidRPr="004C5FD1">
        <w:rPr>
          <w:u w:val="single"/>
        </w:rPr>
        <w:t>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A14EB5" w:rsidRPr="004C5FD1">
        <w:rPr>
          <w:u w:val="single"/>
        </w:rPr>
        <w:t xml:space="preserve"> – </w:t>
      </w:r>
      <w:r w:rsidR="00586F2A" w:rsidRPr="004C5FD1">
        <w:rPr>
          <w:u w:val="single"/>
        </w:rPr>
        <w:t>Poglavlje</w:t>
      </w:r>
      <w:r w:rsidR="00870DBA" w:rsidRPr="004C5FD1">
        <w:t xml:space="preserve">, </w:t>
      </w:r>
      <w:r w:rsidRPr="004C5FD1">
        <w:t>осим</w:t>
      </w:r>
      <w:r w:rsidR="00870DBA" w:rsidRPr="004C5FD1">
        <w:t xml:space="preserve"> </w:t>
      </w:r>
      <w:r w:rsidRPr="004C5FD1">
        <w:t>када</w:t>
      </w:r>
      <w:r w:rsidR="00870DBA" w:rsidRPr="004C5FD1">
        <w:t xml:space="preserve"> </w:t>
      </w:r>
      <w:r w:rsidRPr="004C5FD1">
        <w:t>је</w:t>
      </w:r>
      <w:r w:rsidR="00870DBA" w:rsidRPr="004C5FD1">
        <w:t xml:space="preserve"> </w:t>
      </w:r>
      <w:r w:rsidRPr="004C5FD1">
        <w:t>нумерација</w:t>
      </w:r>
      <w:r w:rsidR="00870DBA" w:rsidRPr="004C5FD1">
        <w:t xml:space="preserve"> </w:t>
      </w:r>
      <w:r w:rsidRPr="004C5FD1">
        <w:t>у</w:t>
      </w:r>
      <w:r w:rsidR="00870DBA" w:rsidRPr="004C5FD1">
        <w:t xml:space="preserve"> </w:t>
      </w:r>
      <w:r w:rsidRPr="004C5FD1">
        <w:t>питању</w:t>
      </w:r>
      <w:r w:rsidR="006D2273" w:rsidRPr="004C5FD1">
        <w:t xml:space="preserve">. </w:t>
      </w:r>
      <w:r w:rsidRPr="004C5FD1">
        <w:t>Код</w:t>
      </w:r>
      <w:r w:rsidR="006D2273" w:rsidRPr="004C5FD1">
        <w:t xml:space="preserve"> </w:t>
      </w:r>
      <w:r w:rsidRPr="004C5FD1">
        <w:t>нумерације</w:t>
      </w:r>
      <w:r w:rsidR="006D2273" w:rsidRPr="004C5FD1">
        <w:t xml:space="preserve"> </w:t>
      </w:r>
      <w:r w:rsidRPr="004C5FD1">
        <w:t>уместо</w:t>
      </w:r>
      <w:r w:rsidR="006D2273" w:rsidRPr="004C5FD1">
        <w:t xml:space="preserve"> </w:t>
      </w:r>
      <w:r w:rsidRPr="004C5FD1">
        <w:t>броја</w:t>
      </w:r>
      <w:r w:rsidR="006D2273" w:rsidRPr="004C5FD1">
        <w:t xml:space="preserve"> 1 </w:t>
      </w:r>
      <w:r w:rsidRPr="004C5FD1">
        <w:t>у</w:t>
      </w:r>
      <w:r w:rsidR="00840B5D" w:rsidRPr="004C5FD1">
        <w:t xml:space="preserve"> </w:t>
      </w:r>
      <w:r w:rsidRPr="004C5FD1">
        <w:t>поље</w:t>
      </w:r>
      <w:r w:rsidR="00840B5D" w:rsidRPr="004C5FD1">
        <w:t xml:space="preserve"> </w:t>
      </w:r>
      <w:r w:rsidR="00CF4371" w:rsidRPr="004C5FD1">
        <w:rPr>
          <w:i/>
        </w:rPr>
        <w:t>Number</w:t>
      </w:r>
      <w:r w:rsidR="00840B5D" w:rsidRPr="004C5FD1">
        <w:rPr>
          <w:i/>
        </w:rPr>
        <w:t xml:space="preserve"> </w:t>
      </w:r>
      <w:r w:rsidR="00CF4371" w:rsidRPr="004C5FD1">
        <w:rPr>
          <w:i/>
        </w:rPr>
        <w:t>format</w:t>
      </w:r>
      <w:r w:rsidR="00840B5D" w:rsidRPr="004C5FD1">
        <w:t xml:space="preserve"> </w:t>
      </w:r>
      <w:r w:rsidRPr="004C5FD1">
        <w:t>треба</w:t>
      </w:r>
      <w:r w:rsidR="006D2273" w:rsidRPr="004C5FD1">
        <w:t xml:space="preserve"> </w:t>
      </w:r>
      <w:r w:rsidRPr="004C5FD1">
        <w:t>унети</w:t>
      </w:r>
      <w:r w:rsidR="006D2273" w:rsidRPr="004C5FD1">
        <w:t xml:space="preserve"> </w:t>
      </w:r>
      <w:r w:rsidRPr="004C5FD1">
        <w:t>слово</w:t>
      </w:r>
      <w:r w:rsidR="006D2273" w:rsidRPr="004C5FD1">
        <w:t xml:space="preserve"> </w:t>
      </w:r>
      <w:r w:rsidRPr="004C5FD1">
        <w:t>А</w:t>
      </w:r>
      <w:r w:rsidR="00840B5D" w:rsidRPr="004C5FD1">
        <w:t xml:space="preserve"> </w:t>
      </w:r>
      <w:r w:rsidRPr="004C5FD1">
        <w:t>и</w:t>
      </w:r>
      <w:r w:rsidR="00840B5D" w:rsidRPr="004C5FD1">
        <w:t xml:space="preserve"> </w:t>
      </w:r>
      <w:r w:rsidRPr="004C5FD1">
        <w:t>тачку</w:t>
      </w:r>
      <w:r w:rsidR="00840B5D" w:rsidRPr="004C5FD1">
        <w:t xml:space="preserve"> </w:t>
      </w:r>
      <w:r w:rsidRPr="004C5FD1">
        <w:t>иза</w:t>
      </w:r>
      <w:r w:rsidR="00840B5D" w:rsidRPr="004C5FD1">
        <w:t xml:space="preserve"> </w:t>
      </w:r>
      <w:r w:rsidRPr="004C5FD1">
        <w:t>њега</w:t>
      </w:r>
      <w:r w:rsidR="006D2273" w:rsidRPr="004C5FD1">
        <w:t xml:space="preserve">, </w:t>
      </w:r>
      <w:r w:rsidRPr="004C5FD1">
        <w:t>као</w:t>
      </w:r>
      <w:r w:rsidR="006D2273" w:rsidRPr="004C5FD1">
        <w:t xml:space="preserve"> </w:t>
      </w:r>
      <w:r w:rsidRPr="004C5FD1">
        <w:t>на</w:t>
      </w:r>
      <w:r w:rsidR="006D2273" w:rsidRPr="004C5FD1">
        <w:t xml:space="preserve"> </w:t>
      </w:r>
      <w:r w:rsidRPr="004C5FD1">
        <w:t>слици</w:t>
      </w:r>
      <w:r w:rsidR="006D2273" w:rsidRPr="004C5FD1">
        <w:t xml:space="preserve"> </w:t>
      </w:r>
      <w:r w:rsidRPr="004C5FD1">
        <w:t>А</w:t>
      </w:r>
      <w:r w:rsidR="006D2273" w:rsidRPr="004C5FD1">
        <w:t>.</w:t>
      </w:r>
      <w:r w:rsidR="00717EE7" w:rsidRPr="004C5FD1">
        <w:t>10</w:t>
      </w:r>
      <w:r w:rsidR="006D2273" w:rsidRPr="004C5FD1">
        <w:t>.1.</w:t>
      </w:r>
    </w:p>
    <w:p w:rsidR="006D2273" w:rsidRPr="004C5FD1" w:rsidRDefault="001551E5" w:rsidP="006D2273">
      <w:pPr>
        <w:pStyle w:val="SlikeTabele"/>
      </w:pPr>
      <w:r w:rsidRPr="004C5FD1">
        <w:rPr>
          <w:noProof/>
          <w:lang w:val="en-GB" w:eastAsia="en-GB"/>
        </w:rPr>
        <w:drawing>
          <wp:inline distT="0" distB="0" distL="0" distR="0">
            <wp:extent cx="3235960" cy="2122805"/>
            <wp:effectExtent l="1905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7" cstate="print"/>
                    <a:srcRect/>
                    <a:stretch>
                      <a:fillRect/>
                    </a:stretch>
                  </pic:blipFill>
                  <pic:spPr bwMode="auto">
                    <a:xfrm>
                      <a:off x="0" y="0"/>
                      <a:ext cx="3235960" cy="2122805"/>
                    </a:xfrm>
                    <a:prstGeom prst="rect">
                      <a:avLst/>
                    </a:prstGeom>
                    <a:noFill/>
                    <a:ln w="9525">
                      <a:noFill/>
                      <a:miter lim="800000"/>
                      <a:headEnd/>
                      <a:tailEnd/>
                    </a:ln>
                  </pic:spPr>
                </pic:pic>
              </a:graphicData>
            </a:graphic>
          </wp:inline>
        </w:drawing>
      </w:r>
    </w:p>
    <w:p w:rsidR="006D2273" w:rsidRPr="004C5FD1" w:rsidRDefault="006412E1" w:rsidP="006D2273">
      <w:pPr>
        <w:pStyle w:val="Oznakaslike"/>
        <w:rPr>
          <w:lang w:val="sr-Cyrl-CS"/>
        </w:rPr>
      </w:pPr>
      <w:bookmarkStart w:id="107" w:name="_Toc445721862"/>
      <w:r w:rsidRPr="004C5FD1">
        <w:rPr>
          <w:lang w:val="sr-Cyrl-CS"/>
        </w:rPr>
        <w:t>Слика</w:t>
      </w:r>
      <w:r w:rsidR="006D2273" w:rsidRPr="004C5FD1">
        <w:rPr>
          <w:lang w:val="sr-Cyrl-CS"/>
        </w:rPr>
        <w:t xml:space="preserve"> </w:t>
      </w:r>
      <w:r w:rsidRPr="004C5FD1">
        <w:rPr>
          <w:lang w:val="sr-Cyrl-CS"/>
        </w:rPr>
        <w:t>А</w:t>
      </w:r>
      <w:r w:rsidR="006D2273" w:rsidRPr="004C5FD1">
        <w:rPr>
          <w:lang w:val="sr-Cyrl-CS"/>
        </w:rPr>
        <w:t>.</w:t>
      </w:r>
      <w:r w:rsidR="00717EE7" w:rsidRPr="004C5FD1">
        <w:rPr>
          <w:lang w:val="sr-Cyrl-CS"/>
        </w:rPr>
        <w:t>10</w:t>
      </w:r>
      <w:r w:rsidR="006D2273" w:rsidRPr="004C5FD1">
        <w:rPr>
          <w:lang w:val="sr-Cyrl-CS"/>
        </w:rPr>
        <w:t xml:space="preserve">.1. </w:t>
      </w:r>
      <w:r w:rsidRPr="004C5FD1">
        <w:rPr>
          <w:lang w:val="sr-Cyrl-CS"/>
        </w:rPr>
        <w:t>Нумерација</w:t>
      </w:r>
      <w:r w:rsidR="006D2273" w:rsidRPr="004C5FD1">
        <w:rPr>
          <w:lang w:val="sr-Cyrl-CS"/>
        </w:rPr>
        <w:t xml:space="preserve"> </w:t>
      </w:r>
      <w:r w:rsidRPr="004C5FD1">
        <w:rPr>
          <w:lang w:val="sr-Cyrl-CS"/>
        </w:rPr>
        <w:t>првог</w:t>
      </w:r>
      <w:r w:rsidR="006D2273" w:rsidRPr="004C5FD1">
        <w:rPr>
          <w:lang w:val="sr-Cyrl-CS"/>
        </w:rPr>
        <w:t xml:space="preserve"> </w:t>
      </w:r>
      <w:r w:rsidRPr="004C5FD1">
        <w:rPr>
          <w:lang w:val="sr-Cyrl-CS"/>
        </w:rPr>
        <w:t>нивоа</w:t>
      </w:r>
      <w:r w:rsidR="006D2273" w:rsidRPr="004C5FD1">
        <w:rPr>
          <w:lang w:val="sr-Cyrl-CS"/>
        </w:rPr>
        <w:t xml:space="preserve"> </w:t>
      </w:r>
      <w:r w:rsidRPr="004C5FD1">
        <w:rPr>
          <w:lang w:val="sr-Cyrl-CS"/>
        </w:rPr>
        <w:t>наслова</w:t>
      </w:r>
      <w:r w:rsidR="006D2273" w:rsidRPr="004C5FD1">
        <w:rPr>
          <w:lang w:val="sr-Cyrl-CS"/>
        </w:rPr>
        <w:t xml:space="preserve"> </w:t>
      </w:r>
      <w:r w:rsidRPr="004C5FD1">
        <w:rPr>
          <w:lang w:val="sr-Cyrl-CS"/>
        </w:rPr>
        <w:t>у</w:t>
      </w:r>
      <w:r w:rsidR="006D2273" w:rsidRPr="004C5FD1">
        <w:rPr>
          <w:lang w:val="sr-Cyrl-CS"/>
        </w:rPr>
        <w:t xml:space="preserve"> </w:t>
      </w:r>
      <w:r w:rsidRPr="004C5FD1">
        <w:rPr>
          <w:lang w:val="sr-Cyrl-CS"/>
        </w:rPr>
        <w:t>прилозима</w:t>
      </w:r>
      <w:r w:rsidR="006D2273" w:rsidRPr="004C5FD1">
        <w:rPr>
          <w:lang w:val="sr-Cyrl-CS"/>
        </w:rPr>
        <w:t>.</w:t>
      </w:r>
      <w:bookmarkEnd w:id="107"/>
    </w:p>
    <w:p w:rsidR="00870DBA" w:rsidRPr="004C5FD1" w:rsidRDefault="006412E1" w:rsidP="006D2273">
      <w:pPr>
        <w:pStyle w:val="Prilog-IIInivonaslova"/>
      </w:pPr>
      <w:bookmarkStart w:id="108" w:name="_Toc175249048"/>
      <w:r w:rsidRPr="004C5FD1">
        <w:t>Други</w:t>
      </w:r>
      <w:r w:rsidR="006D2273" w:rsidRPr="004C5FD1">
        <w:t xml:space="preserve"> </w:t>
      </w:r>
      <w:r w:rsidRPr="004C5FD1">
        <w:t>ниво</w:t>
      </w:r>
      <w:r w:rsidR="006D2273" w:rsidRPr="004C5FD1">
        <w:t xml:space="preserve"> </w:t>
      </w:r>
      <w:r w:rsidRPr="004C5FD1">
        <w:t>наслова</w:t>
      </w:r>
      <w:r w:rsidR="006D2273" w:rsidRPr="004C5FD1">
        <w:t xml:space="preserve"> </w:t>
      </w:r>
      <w:r w:rsidRPr="004C5FD1">
        <w:t>у</w:t>
      </w:r>
      <w:r w:rsidR="006D2273" w:rsidRPr="004C5FD1">
        <w:t xml:space="preserve"> </w:t>
      </w:r>
      <w:r w:rsidRPr="004C5FD1">
        <w:t>прилозима</w:t>
      </w:r>
      <w:bookmarkEnd w:id="108"/>
    </w:p>
    <w:p w:rsidR="006D2273" w:rsidRPr="004C5FD1" w:rsidRDefault="006412E1" w:rsidP="006D2273">
      <w:pPr>
        <w:pStyle w:val="Osnovnitekst"/>
      </w:pPr>
      <w:r w:rsidRPr="004C5FD1">
        <w:t>За</w:t>
      </w:r>
      <w:r w:rsidR="006D2273" w:rsidRPr="004C5FD1">
        <w:t xml:space="preserve"> </w:t>
      </w:r>
      <w:r w:rsidRPr="004C5FD1">
        <w:t>други</w:t>
      </w:r>
      <w:r w:rsidR="006D2273" w:rsidRPr="004C5FD1">
        <w:t xml:space="preserve"> </w:t>
      </w:r>
      <w:r w:rsidRPr="004C5FD1">
        <w:t>ниво</w:t>
      </w:r>
      <w:r w:rsidR="006D2273" w:rsidRPr="004C5FD1">
        <w:t xml:space="preserve"> </w:t>
      </w:r>
      <w:r w:rsidRPr="004C5FD1">
        <w:t>наслова</w:t>
      </w:r>
      <w:r w:rsidR="00A14EB5" w:rsidRPr="004C5FD1">
        <w:t xml:space="preserve"> </w:t>
      </w:r>
      <w:r w:rsidRPr="004C5FD1">
        <w:t>у</w:t>
      </w:r>
      <w:r w:rsidR="00A14EB5" w:rsidRPr="004C5FD1">
        <w:t xml:space="preserve"> </w:t>
      </w:r>
      <w:r w:rsidRPr="004C5FD1">
        <w:t>прилозима</w:t>
      </w:r>
      <w:r w:rsidR="00A14EB5" w:rsidRPr="004C5FD1">
        <w:t xml:space="preserve"> </w:t>
      </w:r>
      <w:r w:rsidRPr="004C5FD1">
        <w:t>дефинише</w:t>
      </w:r>
      <w:r w:rsidR="00A14EB5" w:rsidRPr="004C5FD1">
        <w:t xml:space="preserve"> </w:t>
      </w:r>
      <w:r w:rsidRPr="004C5FD1">
        <w:t>се</w:t>
      </w:r>
      <w:r w:rsidR="00A14EB5" w:rsidRPr="004C5FD1">
        <w:t xml:space="preserve"> </w:t>
      </w:r>
      <w:r w:rsidRPr="004C5FD1">
        <w:t>стил</w:t>
      </w:r>
      <w:r w:rsidR="00A14EB5" w:rsidRPr="004C5FD1">
        <w:t xml:space="preserve"> </w:t>
      </w:r>
      <w:r w:rsidR="00586F2A" w:rsidRPr="004C5FD1">
        <w:rPr>
          <w:u w:val="single"/>
        </w:rPr>
        <w:t>Prilog</w:t>
      </w:r>
      <w:r w:rsidR="00A14EB5" w:rsidRPr="004C5FD1">
        <w:rPr>
          <w:u w:val="single"/>
        </w:rPr>
        <w:t xml:space="preserve"> – </w:t>
      </w:r>
      <w:r w:rsidR="00CF4371" w:rsidRPr="004C5FD1">
        <w:rPr>
          <w:u w:val="single"/>
        </w:rPr>
        <w:t>II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6D2273" w:rsidRPr="004C5FD1">
        <w:t xml:space="preserve">. </w:t>
      </w:r>
      <w:r w:rsidRPr="004C5FD1">
        <w:t>Овај</w:t>
      </w:r>
      <w:r w:rsidR="006D2273" w:rsidRPr="004C5FD1">
        <w:t xml:space="preserve"> </w:t>
      </w:r>
      <w:r w:rsidRPr="004C5FD1">
        <w:t>стил</w:t>
      </w:r>
      <w:r w:rsidR="006D2273" w:rsidRPr="004C5FD1">
        <w:t xml:space="preserve"> </w:t>
      </w:r>
      <w:r w:rsidRPr="004C5FD1">
        <w:t>заснован</w:t>
      </w:r>
      <w:r w:rsidR="006D2273" w:rsidRPr="004C5FD1">
        <w:t xml:space="preserve"> </w:t>
      </w:r>
      <w:r w:rsidRPr="004C5FD1">
        <w:t>је</w:t>
      </w:r>
      <w:r w:rsidR="006D2273" w:rsidRPr="004C5FD1">
        <w:t xml:space="preserve"> </w:t>
      </w:r>
      <w:r w:rsidRPr="004C5FD1">
        <w:t>на</w:t>
      </w:r>
      <w:r w:rsidR="00A14EB5" w:rsidRPr="004C5FD1">
        <w:t xml:space="preserve"> </w:t>
      </w:r>
      <w:r w:rsidRPr="004C5FD1">
        <w:t>стилу</w:t>
      </w:r>
      <w:r w:rsidR="00A14EB5" w:rsidRPr="004C5FD1">
        <w:t xml:space="preserve"> </w:t>
      </w:r>
      <w:r w:rsidR="00586F2A" w:rsidRPr="004C5FD1">
        <w:rPr>
          <w:u w:val="single"/>
        </w:rPr>
        <w:t>Prilog</w:t>
      </w:r>
      <w:r w:rsidR="00A14EB5" w:rsidRPr="004C5FD1">
        <w:rPr>
          <w:u w:val="single"/>
        </w:rPr>
        <w:t xml:space="preserve"> – </w:t>
      </w:r>
      <w:r w:rsidR="00CF4371" w:rsidRPr="004C5FD1">
        <w:rPr>
          <w:u w:val="single"/>
        </w:rPr>
        <w:t>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6D2273" w:rsidRPr="004C5FD1">
        <w:t xml:space="preserve">. </w:t>
      </w:r>
      <w:r w:rsidRPr="004C5FD1">
        <w:t>Ово</w:t>
      </w:r>
      <w:r w:rsidR="006D2273" w:rsidRPr="004C5FD1">
        <w:t xml:space="preserve"> </w:t>
      </w:r>
      <w:r w:rsidRPr="004C5FD1">
        <w:t>је</w:t>
      </w:r>
      <w:r w:rsidR="006D2273" w:rsidRPr="004C5FD1">
        <w:t xml:space="preserve"> </w:t>
      </w:r>
      <w:r w:rsidRPr="004C5FD1">
        <w:t>јако</w:t>
      </w:r>
      <w:r w:rsidR="006D2273" w:rsidRPr="004C5FD1">
        <w:t xml:space="preserve"> </w:t>
      </w:r>
      <w:r w:rsidRPr="004C5FD1">
        <w:t>битно</w:t>
      </w:r>
      <w:r w:rsidR="006D2273" w:rsidRPr="004C5FD1">
        <w:t xml:space="preserve">, </w:t>
      </w:r>
      <w:r w:rsidRPr="004C5FD1">
        <w:t>јер</w:t>
      </w:r>
      <w:r w:rsidR="006D2273" w:rsidRPr="004C5FD1">
        <w:t xml:space="preserve"> </w:t>
      </w:r>
      <w:r w:rsidRPr="004C5FD1">
        <w:t>у</w:t>
      </w:r>
      <w:r w:rsidR="006D2273" w:rsidRPr="004C5FD1">
        <w:t xml:space="preserve"> </w:t>
      </w:r>
      <w:r w:rsidRPr="004C5FD1">
        <w:t>супротном</w:t>
      </w:r>
      <w:r w:rsidR="006D2273" w:rsidRPr="004C5FD1">
        <w:t xml:space="preserve"> </w:t>
      </w:r>
      <w:r w:rsidRPr="004C5FD1">
        <w:t>може</w:t>
      </w:r>
      <w:r w:rsidR="006D2273" w:rsidRPr="004C5FD1">
        <w:t xml:space="preserve"> </w:t>
      </w:r>
      <w:r w:rsidRPr="004C5FD1">
        <w:t>доћи</w:t>
      </w:r>
      <w:r w:rsidR="006D2273" w:rsidRPr="004C5FD1">
        <w:t xml:space="preserve"> </w:t>
      </w:r>
      <w:r w:rsidRPr="004C5FD1">
        <w:t>до</w:t>
      </w:r>
      <w:r w:rsidR="006D2273" w:rsidRPr="004C5FD1">
        <w:t xml:space="preserve"> </w:t>
      </w:r>
      <w:r w:rsidRPr="004C5FD1">
        <w:t>проблема</w:t>
      </w:r>
      <w:r w:rsidR="006D2273" w:rsidRPr="004C5FD1">
        <w:t xml:space="preserve"> </w:t>
      </w:r>
      <w:r w:rsidRPr="004C5FD1">
        <w:t>у</w:t>
      </w:r>
      <w:r w:rsidR="006D2273" w:rsidRPr="004C5FD1">
        <w:t xml:space="preserve"> </w:t>
      </w:r>
      <w:r w:rsidRPr="004C5FD1">
        <w:t>нумерацији</w:t>
      </w:r>
      <w:r w:rsidR="006D2273" w:rsidRPr="004C5FD1">
        <w:t xml:space="preserve"> </w:t>
      </w:r>
      <w:r w:rsidRPr="004C5FD1">
        <w:t>потпоглавља</w:t>
      </w:r>
      <w:r w:rsidR="006D2273" w:rsidRPr="004C5FD1">
        <w:t xml:space="preserve"> </w:t>
      </w:r>
      <w:r w:rsidRPr="004C5FD1">
        <w:t>и</w:t>
      </w:r>
      <w:r w:rsidR="006D2273" w:rsidRPr="004C5FD1">
        <w:t xml:space="preserve"> </w:t>
      </w:r>
      <w:r w:rsidRPr="004C5FD1">
        <w:t>одељака</w:t>
      </w:r>
      <w:r w:rsidR="006D2273" w:rsidRPr="004C5FD1">
        <w:t xml:space="preserve"> </w:t>
      </w:r>
      <w:r w:rsidRPr="004C5FD1">
        <w:t>у</w:t>
      </w:r>
      <w:r w:rsidR="006D2273" w:rsidRPr="004C5FD1">
        <w:t xml:space="preserve"> </w:t>
      </w:r>
      <w:r w:rsidRPr="004C5FD1">
        <w:t>прилозима</w:t>
      </w:r>
      <w:r w:rsidR="006D2273" w:rsidRPr="004C5FD1">
        <w:t xml:space="preserve">. </w:t>
      </w:r>
      <w:r w:rsidRPr="004C5FD1">
        <w:t>Сва</w:t>
      </w:r>
      <w:r w:rsidR="006D2273" w:rsidRPr="004C5FD1">
        <w:t xml:space="preserve"> </w:t>
      </w:r>
      <w:r w:rsidRPr="004C5FD1">
        <w:t>остала</w:t>
      </w:r>
      <w:r w:rsidR="006D2273" w:rsidRPr="004C5FD1">
        <w:t xml:space="preserve"> </w:t>
      </w:r>
      <w:r w:rsidRPr="004C5FD1">
        <w:t>подешавања</w:t>
      </w:r>
      <w:r w:rsidR="006D2273" w:rsidRPr="004C5FD1">
        <w:t xml:space="preserve"> </w:t>
      </w:r>
      <w:r w:rsidRPr="004C5FD1">
        <w:t>су</w:t>
      </w:r>
      <w:r w:rsidR="006D2273" w:rsidRPr="004C5FD1">
        <w:t xml:space="preserve"> </w:t>
      </w:r>
      <w:r w:rsidRPr="004C5FD1">
        <w:t>у</w:t>
      </w:r>
      <w:r w:rsidR="006D2273" w:rsidRPr="004C5FD1">
        <w:t xml:space="preserve"> </w:t>
      </w:r>
      <w:r w:rsidRPr="004C5FD1">
        <w:t>овом</w:t>
      </w:r>
      <w:r w:rsidR="006D2273" w:rsidRPr="004C5FD1">
        <w:t xml:space="preserve"> </w:t>
      </w:r>
      <w:r w:rsidRPr="004C5FD1">
        <w:t>случају</w:t>
      </w:r>
      <w:r w:rsidR="006D2273" w:rsidRPr="004C5FD1">
        <w:t xml:space="preserve"> </w:t>
      </w:r>
      <w:r w:rsidRPr="004C5FD1">
        <w:t>као</w:t>
      </w:r>
      <w:r w:rsidR="006D2273" w:rsidRPr="004C5FD1">
        <w:t xml:space="preserve"> </w:t>
      </w:r>
      <w:r w:rsidRPr="004C5FD1">
        <w:t>за</w:t>
      </w:r>
      <w:r w:rsidR="006D2273" w:rsidRPr="004C5FD1">
        <w:t xml:space="preserve"> </w:t>
      </w:r>
      <w:r w:rsidRPr="004C5FD1">
        <w:t>стил</w:t>
      </w:r>
      <w:r w:rsidR="006D2273" w:rsidRPr="004C5FD1">
        <w:t xml:space="preserve"> </w:t>
      </w:r>
      <w:r w:rsidR="00CF4371" w:rsidRPr="004C5FD1">
        <w:rPr>
          <w:u w:val="single"/>
        </w:rPr>
        <w:t>II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A14EB5" w:rsidRPr="004C5FD1">
        <w:rPr>
          <w:u w:val="single"/>
        </w:rPr>
        <w:t xml:space="preserve"> – </w:t>
      </w:r>
      <w:r w:rsidR="00586F2A" w:rsidRPr="004C5FD1">
        <w:rPr>
          <w:u w:val="single"/>
        </w:rPr>
        <w:t>Potpoglavlje</w:t>
      </w:r>
      <w:r w:rsidR="006D2273" w:rsidRPr="004C5FD1">
        <w:t xml:space="preserve">, </w:t>
      </w:r>
      <w:r w:rsidRPr="004C5FD1">
        <w:t>осим</w:t>
      </w:r>
      <w:r w:rsidR="006D2273" w:rsidRPr="004C5FD1">
        <w:t xml:space="preserve"> </w:t>
      </w:r>
      <w:r w:rsidRPr="004C5FD1">
        <w:t>нумерације</w:t>
      </w:r>
      <w:r w:rsidR="00840B5D" w:rsidRPr="004C5FD1">
        <w:t xml:space="preserve"> </w:t>
      </w:r>
      <w:r w:rsidRPr="004C5FD1">
        <w:t>која</w:t>
      </w:r>
      <w:r w:rsidR="006D2273" w:rsidRPr="004C5FD1">
        <w:t xml:space="preserve"> </w:t>
      </w:r>
      <w:r w:rsidRPr="004C5FD1">
        <w:t>има</w:t>
      </w:r>
      <w:r w:rsidR="006D2273" w:rsidRPr="004C5FD1">
        <w:t xml:space="preserve"> </w:t>
      </w:r>
      <w:r w:rsidRPr="004C5FD1">
        <w:t>формат</w:t>
      </w:r>
      <w:r w:rsidR="006D2273" w:rsidRPr="004C5FD1">
        <w:t xml:space="preserve"> </w:t>
      </w:r>
      <w:r w:rsidRPr="004C5FD1">
        <w:t>са</w:t>
      </w:r>
      <w:r w:rsidR="006D2273" w:rsidRPr="004C5FD1">
        <w:t xml:space="preserve"> </w:t>
      </w:r>
      <w:r w:rsidRPr="004C5FD1">
        <w:t>слике</w:t>
      </w:r>
      <w:r w:rsidR="006D2273" w:rsidRPr="004C5FD1">
        <w:t xml:space="preserve"> </w:t>
      </w:r>
      <w:r w:rsidRPr="004C5FD1">
        <w:t>А</w:t>
      </w:r>
      <w:r w:rsidR="006D2273" w:rsidRPr="004C5FD1">
        <w:t>.</w:t>
      </w:r>
      <w:r w:rsidR="00717EE7" w:rsidRPr="004C5FD1">
        <w:t>10</w:t>
      </w:r>
      <w:r w:rsidR="00840B5D" w:rsidRPr="004C5FD1">
        <w:t xml:space="preserve">.2, </w:t>
      </w:r>
      <w:r w:rsidRPr="004C5FD1">
        <w:t>где</w:t>
      </w:r>
      <w:r w:rsidR="00840B5D" w:rsidRPr="004C5FD1">
        <w:t xml:space="preserve"> </w:t>
      </w:r>
      <w:r w:rsidRPr="004C5FD1">
        <w:t>је</w:t>
      </w:r>
      <w:r w:rsidR="00840B5D" w:rsidRPr="004C5FD1">
        <w:t xml:space="preserve"> </w:t>
      </w:r>
      <w:r w:rsidRPr="004C5FD1">
        <w:t>у</w:t>
      </w:r>
      <w:r w:rsidR="00840B5D" w:rsidRPr="004C5FD1">
        <w:t xml:space="preserve"> </w:t>
      </w:r>
      <w:r w:rsidRPr="004C5FD1">
        <w:t>поље</w:t>
      </w:r>
      <w:r w:rsidR="00840B5D" w:rsidRPr="004C5FD1">
        <w:t xml:space="preserve"> </w:t>
      </w:r>
      <w:r w:rsidR="00CF4371" w:rsidRPr="004C5FD1">
        <w:rPr>
          <w:i/>
        </w:rPr>
        <w:t>Number format</w:t>
      </w:r>
      <w:r w:rsidR="00CF4371" w:rsidRPr="004C5FD1">
        <w:t xml:space="preserve"> </w:t>
      </w:r>
      <w:r w:rsidRPr="004C5FD1">
        <w:t>уписано</w:t>
      </w:r>
      <w:r w:rsidR="00840B5D" w:rsidRPr="004C5FD1">
        <w:t xml:space="preserve"> </w:t>
      </w:r>
      <w:r w:rsidRPr="004C5FD1">
        <w:t>А</w:t>
      </w:r>
      <w:r w:rsidR="00840B5D" w:rsidRPr="004C5FD1">
        <w:t>.1.</w:t>
      </w:r>
    </w:p>
    <w:p w:rsidR="006D2273" w:rsidRPr="004C5FD1" w:rsidRDefault="001551E5" w:rsidP="006D2273">
      <w:pPr>
        <w:pStyle w:val="SlikeTabele"/>
      </w:pPr>
      <w:r w:rsidRPr="004C5FD1">
        <w:rPr>
          <w:noProof/>
          <w:lang w:val="en-GB" w:eastAsia="en-GB"/>
        </w:rPr>
        <w:lastRenderedPageBreak/>
        <w:drawing>
          <wp:inline distT="0" distB="0" distL="0" distR="0">
            <wp:extent cx="3300095" cy="212280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8" cstate="print"/>
                    <a:srcRect/>
                    <a:stretch>
                      <a:fillRect/>
                    </a:stretch>
                  </pic:blipFill>
                  <pic:spPr bwMode="auto">
                    <a:xfrm>
                      <a:off x="0" y="0"/>
                      <a:ext cx="3300095" cy="2122805"/>
                    </a:xfrm>
                    <a:prstGeom prst="rect">
                      <a:avLst/>
                    </a:prstGeom>
                    <a:noFill/>
                    <a:ln w="9525">
                      <a:noFill/>
                      <a:miter lim="800000"/>
                      <a:headEnd/>
                      <a:tailEnd/>
                    </a:ln>
                  </pic:spPr>
                </pic:pic>
              </a:graphicData>
            </a:graphic>
          </wp:inline>
        </w:drawing>
      </w:r>
    </w:p>
    <w:p w:rsidR="006D2273" w:rsidRPr="004C5FD1" w:rsidRDefault="006412E1" w:rsidP="006D2273">
      <w:pPr>
        <w:pStyle w:val="Oznakaslike"/>
        <w:rPr>
          <w:lang w:val="sr-Cyrl-CS"/>
        </w:rPr>
      </w:pPr>
      <w:bookmarkStart w:id="109" w:name="_Toc445721863"/>
      <w:r w:rsidRPr="004C5FD1">
        <w:rPr>
          <w:lang w:val="sr-Cyrl-CS"/>
        </w:rPr>
        <w:t>Слика</w:t>
      </w:r>
      <w:r w:rsidR="006D2273" w:rsidRPr="004C5FD1">
        <w:rPr>
          <w:lang w:val="sr-Cyrl-CS"/>
        </w:rPr>
        <w:t xml:space="preserve"> </w:t>
      </w:r>
      <w:r w:rsidRPr="004C5FD1">
        <w:rPr>
          <w:lang w:val="sr-Cyrl-CS"/>
        </w:rPr>
        <w:t>А</w:t>
      </w:r>
      <w:r w:rsidR="006D2273" w:rsidRPr="004C5FD1">
        <w:rPr>
          <w:lang w:val="sr-Cyrl-CS"/>
        </w:rPr>
        <w:t>.</w:t>
      </w:r>
      <w:r w:rsidR="00717EE7" w:rsidRPr="004C5FD1">
        <w:rPr>
          <w:lang w:val="sr-Cyrl-CS"/>
        </w:rPr>
        <w:t>10</w:t>
      </w:r>
      <w:r w:rsidR="006D2273" w:rsidRPr="004C5FD1">
        <w:rPr>
          <w:lang w:val="sr-Cyrl-CS"/>
        </w:rPr>
        <w:t xml:space="preserve">.2. </w:t>
      </w:r>
      <w:r w:rsidRPr="004C5FD1">
        <w:rPr>
          <w:lang w:val="sr-Cyrl-CS"/>
        </w:rPr>
        <w:t>Нумерација</w:t>
      </w:r>
      <w:r w:rsidR="006D2273" w:rsidRPr="004C5FD1">
        <w:rPr>
          <w:lang w:val="sr-Cyrl-CS"/>
        </w:rPr>
        <w:t xml:space="preserve"> </w:t>
      </w:r>
      <w:r w:rsidRPr="004C5FD1">
        <w:rPr>
          <w:lang w:val="sr-Cyrl-CS"/>
        </w:rPr>
        <w:t>другог</w:t>
      </w:r>
      <w:r w:rsidR="006D2273" w:rsidRPr="004C5FD1">
        <w:rPr>
          <w:lang w:val="sr-Cyrl-CS"/>
        </w:rPr>
        <w:t xml:space="preserve"> </w:t>
      </w:r>
      <w:r w:rsidRPr="004C5FD1">
        <w:rPr>
          <w:lang w:val="sr-Cyrl-CS"/>
        </w:rPr>
        <w:t>нивоа</w:t>
      </w:r>
      <w:r w:rsidR="006D2273" w:rsidRPr="004C5FD1">
        <w:rPr>
          <w:lang w:val="sr-Cyrl-CS"/>
        </w:rPr>
        <w:t xml:space="preserve"> </w:t>
      </w:r>
      <w:r w:rsidRPr="004C5FD1">
        <w:rPr>
          <w:lang w:val="sr-Cyrl-CS"/>
        </w:rPr>
        <w:t>наслова</w:t>
      </w:r>
      <w:r w:rsidR="006D2273" w:rsidRPr="004C5FD1">
        <w:rPr>
          <w:lang w:val="sr-Cyrl-CS"/>
        </w:rPr>
        <w:t xml:space="preserve"> </w:t>
      </w:r>
      <w:r w:rsidRPr="004C5FD1">
        <w:rPr>
          <w:lang w:val="sr-Cyrl-CS"/>
        </w:rPr>
        <w:t>у</w:t>
      </w:r>
      <w:r w:rsidR="006D2273" w:rsidRPr="004C5FD1">
        <w:rPr>
          <w:lang w:val="sr-Cyrl-CS"/>
        </w:rPr>
        <w:t xml:space="preserve"> </w:t>
      </w:r>
      <w:r w:rsidRPr="004C5FD1">
        <w:rPr>
          <w:lang w:val="sr-Cyrl-CS"/>
        </w:rPr>
        <w:t>прилозима</w:t>
      </w:r>
      <w:r w:rsidR="006D2273" w:rsidRPr="004C5FD1">
        <w:rPr>
          <w:lang w:val="sr-Cyrl-CS"/>
        </w:rPr>
        <w:t>.</w:t>
      </w:r>
      <w:bookmarkEnd w:id="109"/>
    </w:p>
    <w:p w:rsidR="006D2273" w:rsidRPr="004C5FD1" w:rsidRDefault="006412E1" w:rsidP="006D2273">
      <w:pPr>
        <w:pStyle w:val="Prilog-IIInivonaslova"/>
      </w:pPr>
      <w:bookmarkStart w:id="110" w:name="_Toc175249049"/>
      <w:r w:rsidRPr="004C5FD1">
        <w:t>Трећи</w:t>
      </w:r>
      <w:r w:rsidR="006D2273" w:rsidRPr="004C5FD1">
        <w:t xml:space="preserve"> </w:t>
      </w:r>
      <w:r w:rsidRPr="004C5FD1">
        <w:t>ниво</w:t>
      </w:r>
      <w:r w:rsidR="006D2273" w:rsidRPr="004C5FD1">
        <w:t xml:space="preserve"> </w:t>
      </w:r>
      <w:r w:rsidRPr="004C5FD1">
        <w:t>наслова</w:t>
      </w:r>
      <w:r w:rsidR="006D2273" w:rsidRPr="004C5FD1">
        <w:t xml:space="preserve"> </w:t>
      </w:r>
      <w:r w:rsidRPr="004C5FD1">
        <w:t>у</w:t>
      </w:r>
      <w:r w:rsidR="006D2273" w:rsidRPr="004C5FD1">
        <w:t xml:space="preserve"> </w:t>
      </w:r>
      <w:r w:rsidRPr="004C5FD1">
        <w:t>прилозима</w:t>
      </w:r>
      <w:bookmarkEnd w:id="110"/>
    </w:p>
    <w:p w:rsidR="006D2273" w:rsidRPr="004C5FD1" w:rsidRDefault="006412E1" w:rsidP="008A6972">
      <w:pPr>
        <w:pStyle w:val="Osnovnitekst"/>
      </w:pPr>
      <w:r w:rsidRPr="004C5FD1">
        <w:t>За</w:t>
      </w:r>
      <w:r w:rsidR="006D2273" w:rsidRPr="004C5FD1">
        <w:t xml:space="preserve"> </w:t>
      </w:r>
      <w:r w:rsidRPr="004C5FD1">
        <w:t>трећи</w:t>
      </w:r>
      <w:r w:rsidR="006D2273" w:rsidRPr="004C5FD1">
        <w:t xml:space="preserve"> </w:t>
      </w:r>
      <w:r w:rsidRPr="004C5FD1">
        <w:t>ниво</w:t>
      </w:r>
      <w:r w:rsidR="006D2273" w:rsidRPr="004C5FD1">
        <w:t xml:space="preserve"> </w:t>
      </w:r>
      <w:r w:rsidRPr="004C5FD1">
        <w:t>наслова</w:t>
      </w:r>
      <w:r w:rsidR="00A14EB5" w:rsidRPr="004C5FD1">
        <w:t xml:space="preserve"> </w:t>
      </w:r>
      <w:r w:rsidRPr="004C5FD1">
        <w:t>у</w:t>
      </w:r>
      <w:r w:rsidR="00A14EB5" w:rsidRPr="004C5FD1">
        <w:t xml:space="preserve"> </w:t>
      </w:r>
      <w:r w:rsidRPr="004C5FD1">
        <w:t>прилозима</w:t>
      </w:r>
      <w:r w:rsidR="00A14EB5" w:rsidRPr="004C5FD1">
        <w:t xml:space="preserve"> </w:t>
      </w:r>
      <w:r w:rsidRPr="004C5FD1">
        <w:t>дефинише</w:t>
      </w:r>
      <w:r w:rsidR="00A14EB5" w:rsidRPr="004C5FD1">
        <w:t xml:space="preserve"> </w:t>
      </w:r>
      <w:r w:rsidRPr="004C5FD1">
        <w:t>се</w:t>
      </w:r>
      <w:r w:rsidR="00A14EB5" w:rsidRPr="004C5FD1">
        <w:t xml:space="preserve"> </w:t>
      </w:r>
      <w:r w:rsidRPr="004C5FD1">
        <w:t>стил</w:t>
      </w:r>
      <w:r w:rsidR="00A14EB5" w:rsidRPr="004C5FD1">
        <w:t xml:space="preserve"> </w:t>
      </w:r>
      <w:r w:rsidR="00586F2A" w:rsidRPr="004C5FD1">
        <w:rPr>
          <w:u w:val="single"/>
        </w:rPr>
        <w:t>Prilog</w:t>
      </w:r>
      <w:r w:rsidR="00A14EB5" w:rsidRPr="004C5FD1">
        <w:rPr>
          <w:u w:val="single"/>
        </w:rPr>
        <w:t xml:space="preserve"> – </w:t>
      </w:r>
      <w:r w:rsidR="00CF4371" w:rsidRPr="004C5FD1">
        <w:rPr>
          <w:u w:val="single"/>
        </w:rPr>
        <w:t>III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6D2273" w:rsidRPr="004C5FD1">
        <w:t xml:space="preserve">. </w:t>
      </w:r>
      <w:r w:rsidRPr="004C5FD1">
        <w:t>Овај</w:t>
      </w:r>
      <w:r w:rsidR="00A14EB5" w:rsidRPr="004C5FD1">
        <w:t xml:space="preserve"> </w:t>
      </w:r>
      <w:r w:rsidRPr="004C5FD1">
        <w:t>стил</w:t>
      </w:r>
      <w:r w:rsidR="00A14EB5" w:rsidRPr="004C5FD1">
        <w:t xml:space="preserve"> </w:t>
      </w:r>
      <w:r w:rsidRPr="004C5FD1">
        <w:t>заснован</w:t>
      </w:r>
      <w:r w:rsidR="00A14EB5" w:rsidRPr="004C5FD1">
        <w:t xml:space="preserve"> </w:t>
      </w:r>
      <w:r w:rsidRPr="004C5FD1">
        <w:t>је</w:t>
      </w:r>
      <w:r w:rsidR="00A14EB5" w:rsidRPr="004C5FD1">
        <w:t xml:space="preserve"> </w:t>
      </w:r>
      <w:r w:rsidRPr="004C5FD1">
        <w:t>на</w:t>
      </w:r>
      <w:r w:rsidR="00A14EB5" w:rsidRPr="004C5FD1">
        <w:t xml:space="preserve"> </w:t>
      </w:r>
      <w:r w:rsidRPr="004C5FD1">
        <w:t>стилу</w:t>
      </w:r>
      <w:r w:rsidR="00A14EB5" w:rsidRPr="004C5FD1">
        <w:t xml:space="preserve"> </w:t>
      </w:r>
      <w:r w:rsidR="00586F2A" w:rsidRPr="004C5FD1">
        <w:rPr>
          <w:u w:val="single"/>
        </w:rPr>
        <w:t>Prilog</w:t>
      </w:r>
      <w:r w:rsidR="00A14EB5" w:rsidRPr="004C5FD1">
        <w:rPr>
          <w:u w:val="single"/>
        </w:rPr>
        <w:t xml:space="preserve"> – </w:t>
      </w:r>
      <w:r w:rsidR="00CF4371" w:rsidRPr="004C5FD1">
        <w:rPr>
          <w:u w:val="single"/>
        </w:rPr>
        <w:t>II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6D2273" w:rsidRPr="004C5FD1">
        <w:t xml:space="preserve">. </w:t>
      </w:r>
      <w:r w:rsidRPr="004C5FD1">
        <w:t>Сва</w:t>
      </w:r>
      <w:r w:rsidR="006D2273" w:rsidRPr="004C5FD1">
        <w:t xml:space="preserve"> </w:t>
      </w:r>
      <w:r w:rsidRPr="004C5FD1">
        <w:t>остала</w:t>
      </w:r>
      <w:r w:rsidR="006D2273" w:rsidRPr="004C5FD1">
        <w:t xml:space="preserve"> </w:t>
      </w:r>
      <w:r w:rsidRPr="004C5FD1">
        <w:t>подешавања</w:t>
      </w:r>
      <w:r w:rsidR="00A14EB5" w:rsidRPr="004C5FD1">
        <w:t xml:space="preserve"> </w:t>
      </w:r>
      <w:r w:rsidRPr="004C5FD1">
        <w:t>су</w:t>
      </w:r>
      <w:r w:rsidR="00A14EB5" w:rsidRPr="004C5FD1">
        <w:t xml:space="preserve"> </w:t>
      </w:r>
      <w:r w:rsidRPr="004C5FD1">
        <w:t>у</w:t>
      </w:r>
      <w:r w:rsidR="00A14EB5" w:rsidRPr="004C5FD1">
        <w:t xml:space="preserve"> </w:t>
      </w:r>
      <w:r w:rsidRPr="004C5FD1">
        <w:t>овом</w:t>
      </w:r>
      <w:r w:rsidR="00A14EB5" w:rsidRPr="004C5FD1">
        <w:t xml:space="preserve"> </w:t>
      </w:r>
      <w:r w:rsidRPr="004C5FD1">
        <w:t>случају</w:t>
      </w:r>
      <w:r w:rsidR="00A14EB5" w:rsidRPr="004C5FD1">
        <w:t xml:space="preserve"> </w:t>
      </w:r>
      <w:r w:rsidRPr="004C5FD1">
        <w:t>као</w:t>
      </w:r>
      <w:r w:rsidR="00A14EB5" w:rsidRPr="004C5FD1">
        <w:t xml:space="preserve"> </w:t>
      </w:r>
      <w:r w:rsidRPr="004C5FD1">
        <w:t>за</w:t>
      </w:r>
      <w:r w:rsidR="00A14EB5" w:rsidRPr="004C5FD1">
        <w:t xml:space="preserve"> </w:t>
      </w:r>
      <w:r w:rsidRPr="004C5FD1">
        <w:t>стил</w:t>
      </w:r>
      <w:r w:rsidR="00A14EB5" w:rsidRPr="004C5FD1">
        <w:t xml:space="preserve"> </w:t>
      </w:r>
      <w:r w:rsidR="00CF4371" w:rsidRPr="004C5FD1">
        <w:rPr>
          <w:u w:val="single"/>
        </w:rPr>
        <w:t>III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A14EB5" w:rsidRPr="004C5FD1">
        <w:rPr>
          <w:u w:val="single"/>
        </w:rPr>
        <w:t xml:space="preserve"> – </w:t>
      </w:r>
      <w:r w:rsidR="00586F2A" w:rsidRPr="004C5FD1">
        <w:rPr>
          <w:u w:val="single"/>
        </w:rPr>
        <w:t>Odeljak</w:t>
      </w:r>
      <w:r w:rsidR="00840B5D" w:rsidRPr="004C5FD1">
        <w:t xml:space="preserve">, </w:t>
      </w:r>
      <w:r w:rsidRPr="004C5FD1">
        <w:t>осим</w:t>
      </w:r>
      <w:r w:rsidR="006D2273" w:rsidRPr="004C5FD1">
        <w:t xml:space="preserve"> </w:t>
      </w:r>
      <w:r w:rsidRPr="004C5FD1">
        <w:t>нумерације</w:t>
      </w:r>
      <w:r w:rsidR="00840B5D" w:rsidRPr="004C5FD1">
        <w:t xml:space="preserve"> </w:t>
      </w:r>
      <w:r w:rsidRPr="004C5FD1">
        <w:t>која</w:t>
      </w:r>
      <w:r w:rsidR="006D2273" w:rsidRPr="004C5FD1">
        <w:t xml:space="preserve"> </w:t>
      </w:r>
      <w:r w:rsidRPr="004C5FD1">
        <w:t>има</w:t>
      </w:r>
      <w:r w:rsidR="006D2273" w:rsidRPr="004C5FD1">
        <w:t xml:space="preserve"> </w:t>
      </w:r>
      <w:r w:rsidRPr="004C5FD1">
        <w:t>формат</w:t>
      </w:r>
      <w:r w:rsidR="006D2273" w:rsidRPr="004C5FD1">
        <w:t xml:space="preserve"> </w:t>
      </w:r>
      <w:r w:rsidRPr="004C5FD1">
        <w:t>са</w:t>
      </w:r>
      <w:r w:rsidR="006D2273" w:rsidRPr="004C5FD1">
        <w:t xml:space="preserve"> </w:t>
      </w:r>
      <w:r w:rsidRPr="004C5FD1">
        <w:t>слике</w:t>
      </w:r>
      <w:r w:rsidR="006D2273" w:rsidRPr="004C5FD1">
        <w:t xml:space="preserve"> </w:t>
      </w:r>
      <w:r w:rsidRPr="004C5FD1">
        <w:t>А</w:t>
      </w:r>
      <w:r w:rsidR="006D2273" w:rsidRPr="004C5FD1">
        <w:t>.</w:t>
      </w:r>
      <w:r w:rsidR="00717EE7" w:rsidRPr="004C5FD1">
        <w:t>10</w:t>
      </w:r>
      <w:r w:rsidR="006D2273" w:rsidRPr="004C5FD1">
        <w:t>.3</w:t>
      </w:r>
      <w:r w:rsidR="00840B5D" w:rsidRPr="004C5FD1">
        <w:t xml:space="preserve">, </w:t>
      </w:r>
      <w:r w:rsidRPr="004C5FD1">
        <w:t>где</w:t>
      </w:r>
      <w:r w:rsidR="00840B5D" w:rsidRPr="004C5FD1">
        <w:t xml:space="preserve"> </w:t>
      </w:r>
      <w:r w:rsidRPr="004C5FD1">
        <w:t>је</w:t>
      </w:r>
      <w:r w:rsidR="00840B5D" w:rsidRPr="004C5FD1">
        <w:t xml:space="preserve"> </w:t>
      </w:r>
      <w:r w:rsidRPr="004C5FD1">
        <w:t>у</w:t>
      </w:r>
      <w:r w:rsidR="00840B5D" w:rsidRPr="004C5FD1">
        <w:t xml:space="preserve"> </w:t>
      </w:r>
      <w:r w:rsidRPr="004C5FD1">
        <w:t>поље</w:t>
      </w:r>
      <w:r w:rsidR="00840B5D" w:rsidRPr="004C5FD1">
        <w:t xml:space="preserve"> </w:t>
      </w:r>
      <w:r w:rsidR="00CF4371" w:rsidRPr="004C5FD1">
        <w:rPr>
          <w:i/>
        </w:rPr>
        <w:t>Number format</w:t>
      </w:r>
      <w:r w:rsidR="00CF4371" w:rsidRPr="004C5FD1">
        <w:t xml:space="preserve"> </w:t>
      </w:r>
      <w:r w:rsidRPr="004C5FD1">
        <w:t>уписано</w:t>
      </w:r>
      <w:r w:rsidR="00840B5D" w:rsidRPr="004C5FD1">
        <w:t xml:space="preserve"> </w:t>
      </w:r>
      <w:r w:rsidRPr="004C5FD1">
        <w:t>А</w:t>
      </w:r>
      <w:r w:rsidR="00840B5D" w:rsidRPr="004C5FD1">
        <w:t>.1.1.</w:t>
      </w:r>
    </w:p>
    <w:p w:rsidR="00C717C3" w:rsidRPr="004C5FD1" w:rsidRDefault="001551E5" w:rsidP="006F5267">
      <w:pPr>
        <w:pStyle w:val="SlikeTabele"/>
      </w:pPr>
      <w:r w:rsidRPr="004C5FD1">
        <w:rPr>
          <w:noProof/>
          <w:lang w:val="en-GB" w:eastAsia="en-GB"/>
        </w:rPr>
        <w:drawing>
          <wp:inline distT="0" distB="0" distL="0" distR="0">
            <wp:extent cx="3427095" cy="2234565"/>
            <wp:effectExtent l="1905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9" cstate="print"/>
                    <a:srcRect/>
                    <a:stretch>
                      <a:fillRect/>
                    </a:stretch>
                  </pic:blipFill>
                  <pic:spPr bwMode="auto">
                    <a:xfrm>
                      <a:off x="0" y="0"/>
                      <a:ext cx="3427095" cy="2234565"/>
                    </a:xfrm>
                    <a:prstGeom prst="rect">
                      <a:avLst/>
                    </a:prstGeom>
                    <a:noFill/>
                    <a:ln w="9525">
                      <a:noFill/>
                      <a:miter lim="800000"/>
                      <a:headEnd/>
                      <a:tailEnd/>
                    </a:ln>
                  </pic:spPr>
                </pic:pic>
              </a:graphicData>
            </a:graphic>
          </wp:inline>
        </w:drawing>
      </w:r>
      <w:r w:rsidR="006D2273" w:rsidRPr="004C5FD1">
        <w:t>.</w:t>
      </w:r>
    </w:p>
    <w:p w:rsidR="006F5267" w:rsidRPr="004C5FD1" w:rsidRDefault="006412E1" w:rsidP="006F5267">
      <w:pPr>
        <w:pStyle w:val="Oznakaslike"/>
        <w:rPr>
          <w:lang w:val="sr-Cyrl-CS"/>
        </w:rPr>
      </w:pPr>
      <w:bookmarkStart w:id="111" w:name="_Toc445721864"/>
      <w:r w:rsidRPr="004C5FD1">
        <w:rPr>
          <w:lang w:val="sr-Cyrl-CS"/>
        </w:rPr>
        <w:t>Слика</w:t>
      </w:r>
      <w:r w:rsidR="006F5267" w:rsidRPr="004C5FD1">
        <w:rPr>
          <w:lang w:val="sr-Cyrl-CS"/>
        </w:rPr>
        <w:t xml:space="preserve"> </w:t>
      </w:r>
      <w:r w:rsidRPr="004C5FD1">
        <w:rPr>
          <w:lang w:val="sr-Cyrl-CS"/>
        </w:rPr>
        <w:t>А</w:t>
      </w:r>
      <w:r w:rsidR="006F5267" w:rsidRPr="004C5FD1">
        <w:rPr>
          <w:lang w:val="sr-Cyrl-CS"/>
        </w:rPr>
        <w:t>.</w:t>
      </w:r>
      <w:r w:rsidR="00717EE7" w:rsidRPr="004C5FD1">
        <w:rPr>
          <w:lang w:val="sr-Cyrl-CS"/>
        </w:rPr>
        <w:t>10</w:t>
      </w:r>
      <w:r w:rsidR="006F5267" w:rsidRPr="004C5FD1">
        <w:rPr>
          <w:lang w:val="sr-Cyrl-CS"/>
        </w:rPr>
        <w:t xml:space="preserve">.3. </w:t>
      </w:r>
      <w:r w:rsidRPr="004C5FD1">
        <w:rPr>
          <w:lang w:val="sr-Cyrl-CS"/>
        </w:rPr>
        <w:t>Нумерација</w:t>
      </w:r>
      <w:r w:rsidR="006F5267" w:rsidRPr="004C5FD1">
        <w:rPr>
          <w:lang w:val="sr-Cyrl-CS"/>
        </w:rPr>
        <w:t xml:space="preserve"> </w:t>
      </w:r>
      <w:r w:rsidRPr="004C5FD1">
        <w:rPr>
          <w:lang w:val="sr-Cyrl-CS"/>
        </w:rPr>
        <w:t>трећег</w:t>
      </w:r>
      <w:r w:rsidR="006F5267" w:rsidRPr="004C5FD1">
        <w:rPr>
          <w:lang w:val="sr-Cyrl-CS"/>
        </w:rPr>
        <w:t xml:space="preserve"> </w:t>
      </w:r>
      <w:r w:rsidRPr="004C5FD1">
        <w:rPr>
          <w:lang w:val="sr-Cyrl-CS"/>
        </w:rPr>
        <w:t>нивоа</w:t>
      </w:r>
      <w:r w:rsidR="006F5267" w:rsidRPr="004C5FD1">
        <w:rPr>
          <w:lang w:val="sr-Cyrl-CS"/>
        </w:rPr>
        <w:t xml:space="preserve"> </w:t>
      </w:r>
      <w:r w:rsidRPr="004C5FD1">
        <w:rPr>
          <w:lang w:val="sr-Cyrl-CS"/>
        </w:rPr>
        <w:t>наслова</w:t>
      </w:r>
      <w:r w:rsidR="006F5267" w:rsidRPr="004C5FD1">
        <w:rPr>
          <w:lang w:val="sr-Cyrl-CS"/>
        </w:rPr>
        <w:t xml:space="preserve"> </w:t>
      </w:r>
      <w:r w:rsidRPr="004C5FD1">
        <w:rPr>
          <w:lang w:val="sr-Cyrl-CS"/>
        </w:rPr>
        <w:t>у</w:t>
      </w:r>
      <w:r w:rsidR="006F5267" w:rsidRPr="004C5FD1">
        <w:rPr>
          <w:lang w:val="sr-Cyrl-CS"/>
        </w:rPr>
        <w:t xml:space="preserve"> </w:t>
      </w:r>
      <w:r w:rsidRPr="004C5FD1">
        <w:rPr>
          <w:lang w:val="sr-Cyrl-CS"/>
        </w:rPr>
        <w:t>прилозима</w:t>
      </w:r>
      <w:r w:rsidR="006F5267" w:rsidRPr="004C5FD1">
        <w:rPr>
          <w:lang w:val="sr-Cyrl-CS"/>
        </w:rPr>
        <w:t>.</w:t>
      </w:r>
      <w:bookmarkEnd w:id="111"/>
    </w:p>
    <w:p w:rsidR="006F5267" w:rsidRPr="004C5FD1" w:rsidRDefault="006412E1" w:rsidP="006F5267">
      <w:pPr>
        <w:pStyle w:val="Prilog-IIInivonaslova"/>
      </w:pPr>
      <w:bookmarkStart w:id="112" w:name="_Toc175249050"/>
      <w:r w:rsidRPr="004C5FD1">
        <w:t>Четврти</w:t>
      </w:r>
      <w:r w:rsidR="006F5267" w:rsidRPr="004C5FD1">
        <w:t xml:space="preserve"> </w:t>
      </w:r>
      <w:r w:rsidRPr="004C5FD1">
        <w:t>ниво</w:t>
      </w:r>
      <w:r w:rsidR="006F5267" w:rsidRPr="004C5FD1">
        <w:t xml:space="preserve"> </w:t>
      </w:r>
      <w:r w:rsidRPr="004C5FD1">
        <w:t>наслова</w:t>
      </w:r>
      <w:r w:rsidR="006F5267" w:rsidRPr="004C5FD1">
        <w:t xml:space="preserve"> </w:t>
      </w:r>
      <w:r w:rsidRPr="004C5FD1">
        <w:t>у</w:t>
      </w:r>
      <w:r w:rsidR="006F5267" w:rsidRPr="004C5FD1">
        <w:t xml:space="preserve"> </w:t>
      </w:r>
      <w:r w:rsidRPr="004C5FD1">
        <w:t>прилозима</w:t>
      </w:r>
      <w:bookmarkEnd w:id="112"/>
    </w:p>
    <w:p w:rsidR="006F5267" w:rsidRPr="004C5FD1" w:rsidRDefault="006412E1" w:rsidP="006F5267">
      <w:pPr>
        <w:pStyle w:val="Osnovnitekst"/>
      </w:pPr>
      <w:r w:rsidRPr="004C5FD1">
        <w:t>За</w:t>
      </w:r>
      <w:r w:rsidR="006F5267" w:rsidRPr="004C5FD1">
        <w:t xml:space="preserve"> </w:t>
      </w:r>
      <w:r w:rsidRPr="004C5FD1">
        <w:t>четврти</w:t>
      </w:r>
      <w:r w:rsidR="006F5267" w:rsidRPr="004C5FD1">
        <w:t xml:space="preserve"> </w:t>
      </w:r>
      <w:r w:rsidRPr="004C5FD1">
        <w:t>ниво</w:t>
      </w:r>
      <w:r w:rsidR="006F5267" w:rsidRPr="004C5FD1">
        <w:t xml:space="preserve"> </w:t>
      </w:r>
      <w:r w:rsidRPr="004C5FD1">
        <w:t>наслова</w:t>
      </w:r>
      <w:r w:rsidR="006F5267" w:rsidRPr="004C5FD1">
        <w:t xml:space="preserve"> </w:t>
      </w:r>
      <w:r w:rsidRPr="004C5FD1">
        <w:t>у</w:t>
      </w:r>
      <w:r w:rsidR="006F5267" w:rsidRPr="004C5FD1">
        <w:t xml:space="preserve"> </w:t>
      </w:r>
      <w:r w:rsidRPr="004C5FD1">
        <w:t>прилозима</w:t>
      </w:r>
      <w:r w:rsidR="006F5267" w:rsidRPr="004C5FD1">
        <w:t xml:space="preserve"> </w:t>
      </w:r>
      <w:r w:rsidRPr="004C5FD1">
        <w:t>дефинише</w:t>
      </w:r>
      <w:r w:rsidR="006F5267" w:rsidRPr="004C5FD1">
        <w:t xml:space="preserve"> </w:t>
      </w:r>
      <w:r w:rsidRPr="004C5FD1">
        <w:t>се</w:t>
      </w:r>
      <w:r w:rsidR="00A14EB5" w:rsidRPr="004C5FD1">
        <w:t xml:space="preserve"> </w:t>
      </w:r>
      <w:r w:rsidRPr="004C5FD1">
        <w:t>стил</w:t>
      </w:r>
      <w:r w:rsidR="00A14EB5" w:rsidRPr="004C5FD1">
        <w:t xml:space="preserve"> </w:t>
      </w:r>
      <w:r w:rsidR="00586F2A" w:rsidRPr="004C5FD1">
        <w:rPr>
          <w:u w:val="single"/>
        </w:rPr>
        <w:t>Prilog</w:t>
      </w:r>
      <w:r w:rsidR="00A14EB5" w:rsidRPr="004C5FD1">
        <w:rPr>
          <w:u w:val="single"/>
        </w:rPr>
        <w:t xml:space="preserve"> – </w:t>
      </w:r>
      <w:r w:rsidR="00CF4371" w:rsidRPr="004C5FD1">
        <w:rPr>
          <w:u w:val="single"/>
        </w:rPr>
        <w:t>IV</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6F5267" w:rsidRPr="004C5FD1">
        <w:t xml:space="preserve">. </w:t>
      </w:r>
      <w:r w:rsidRPr="004C5FD1">
        <w:t>Овај</w:t>
      </w:r>
      <w:r w:rsidR="00A14EB5" w:rsidRPr="004C5FD1">
        <w:t xml:space="preserve"> </w:t>
      </w:r>
      <w:r w:rsidRPr="004C5FD1">
        <w:t>стил</w:t>
      </w:r>
      <w:r w:rsidR="00A14EB5" w:rsidRPr="004C5FD1">
        <w:t xml:space="preserve"> </w:t>
      </w:r>
      <w:r w:rsidRPr="004C5FD1">
        <w:t>заснован</w:t>
      </w:r>
      <w:r w:rsidR="00A14EB5" w:rsidRPr="004C5FD1">
        <w:t xml:space="preserve"> </w:t>
      </w:r>
      <w:r w:rsidRPr="004C5FD1">
        <w:t>је</w:t>
      </w:r>
      <w:r w:rsidR="00A14EB5" w:rsidRPr="004C5FD1">
        <w:t xml:space="preserve"> </w:t>
      </w:r>
      <w:r w:rsidRPr="004C5FD1">
        <w:t>на</w:t>
      </w:r>
      <w:r w:rsidR="00A14EB5" w:rsidRPr="004C5FD1">
        <w:t xml:space="preserve"> </w:t>
      </w:r>
      <w:r w:rsidRPr="004C5FD1">
        <w:t>стилу</w:t>
      </w:r>
      <w:r w:rsidR="00A14EB5" w:rsidRPr="004C5FD1">
        <w:t xml:space="preserve"> </w:t>
      </w:r>
      <w:r w:rsidR="00586F2A" w:rsidRPr="004C5FD1">
        <w:rPr>
          <w:u w:val="single"/>
        </w:rPr>
        <w:t>Prilog</w:t>
      </w:r>
      <w:r w:rsidR="00A14EB5" w:rsidRPr="004C5FD1">
        <w:rPr>
          <w:u w:val="single"/>
        </w:rPr>
        <w:t xml:space="preserve"> – </w:t>
      </w:r>
      <w:r w:rsidR="00CF4371" w:rsidRPr="004C5FD1">
        <w:rPr>
          <w:u w:val="single"/>
        </w:rPr>
        <w:t>III</w:t>
      </w:r>
      <w:r w:rsidR="00A14EB5" w:rsidRPr="004C5FD1">
        <w:rPr>
          <w:u w:val="single"/>
        </w:rPr>
        <w:t xml:space="preserve"> </w:t>
      </w:r>
      <w:r w:rsidR="00586F2A" w:rsidRPr="004C5FD1">
        <w:rPr>
          <w:u w:val="single"/>
        </w:rPr>
        <w:t>nivo</w:t>
      </w:r>
      <w:r w:rsidR="00A14EB5" w:rsidRPr="004C5FD1">
        <w:rPr>
          <w:u w:val="single"/>
        </w:rPr>
        <w:t xml:space="preserve"> </w:t>
      </w:r>
      <w:r w:rsidR="00586F2A" w:rsidRPr="004C5FD1">
        <w:rPr>
          <w:u w:val="single"/>
        </w:rPr>
        <w:t>naslova</w:t>
      </w:r>
      <w:r w:rsidR="006F5267" w:rsidRPr="004C5FD1">
        <w:t xml:space="preserve">. </w:t>
      </w:r>
      <w:r w:rsidRPr="004C5FD1">
        <w:t>Сва</w:t>
      </w:r>
      <w:r w:rsidR="006F5267" w:rsidRPr="004C5FD1">
        <w:t xml:space="preserve"> </w:t>
      </w:r>
      <w:r w:rsidRPr="004C5FD1">
        <w:t>остала</w:t>
      </w:r>
      <w:r w:rsidR="006F5267" w:rsidRPr="004C5FD1">
        <w:t xml:space="preserve"> </w:t>
      </w:r>
      <w:r w:rsidRPr="004C5FD1">
        <w:t>подешавања</w:t>
      </w:r>
      <w:r w:rsidR="00A14EB5" w:rsidRPr="004C5FD1">
        <w:t xml:space="preserve"> </w:t>
      </w:r>
      <w:r w:rsidRPr="004C5FD1">
        <w:t>су</w:t>
      </w:r>
      <w:r w:rsidR="00A14EB5" w:rsidRPr="004C5FD1">
        <w:t xml:space="preserve"> </w:t>
      </w:r>
      <w:r w:rsidRPr="004C5FD1">
        <w:t>у</w:t>
      </w:r>
      <w:r w:rsidR="00A14EB5" w:rsidRPr="004C5FD1">
        <w:t xml:space="preserve"> </w:t>
      </w:r>
      <w:r w:rsidRPr="004C5FD1">
        <w:t>овом</w:t>
      </w:r>
      <w:r w:rsidR="00A14EB5" w:rsidRPr="004C5FD1">
        <w:t xml:space="preserve"> </w:t>
      </w:r>
      <w:r w:rsidRPr="004C5FD1">
        <w:t>случају</w:t>
      </w:r>
      <w:r w:rsidR="00A14EB5" w:rsidRPr="004C5FD1">
        <w:t xml:space="preserve"> </w:t>
      </w:r>
      <w:r w:rsidRPr="004C5FD1">
        <w:t>као</w:t>
      </w:r>
      <w:r w:rsidR="00A14EB5" w:rsidRPr="004C5FD1">
        <w:t xml:space="preserve"> </w:t>
      </w:r>
      <w:r w:rsidRPr="004C5FD1">
        <w:t>за</w:t>
      </w:r>
      <w:r w:rsidR="00A14EB5" w:rsidRPr="004C5FD1">
        <w:t xml:space="preserve"> </w:t>
      </w:r>
      <w:r w:rsidRPr="004C5FD1">
        <w:t>стил</w:t>
      </w:r>
      <w:r w:rsidR="00A14EB5" w:rsidRPr="004C5FD1">
        <w:t xml:space="preserve"> </w:t>
      </w:r>
      <w:r w:rsidR="00CF4371" w:rsidRPr="004C5FD1">
        <w:rPr>
          <w:u w:val="single"/>
        </w:rPr>
        <w:t>IV</w:t>
      </w:r>
      <w:r w:rsidR="00840B5D" w:rsidRPr="004C5FD1">
        <w:rPr>
          <w:u w:val="single"/>
        </w:rPr>
        <w:t xml:space="preserve"> </w:t>
      </w:r>
      <w:r w:rsidR="00586F2A" w:rsidRPr="004C5FD1">
        <w:rPr>
          <w:u w:val="single"/>
        </w:rPr>
        <w:t>nivo</w:t>
      </w:r>
      <w:r w:rsidR="00840B5D" w:rsidRPr="004C5FD1">
        <w:rPr>
          <w:u w:val="single"/>
        </w:rPr>
        <w:t xml:space="preserve"> </w:t>
      </w:r>
      <w:r w:rsidR="00586F2A" w:rsidRPr="004C5FD1">
        <w:rPr>
          <w:u w:val="single"/>
        </w:rPr>
        <w:t>naslova</w:t>
      </w:r>
      <w:r w:rsidR="00840B5D" w:rsidRPr="004C5FD1">
        <w:rPr>
          <w:u w:val="single"/>
        </w:rPr>
        <w:t xml:space="preserve"> – </w:t>
      </w:r>
      <w:r w:rsidR="00586F2A" w:rsidRPr="004C5FD1">
        <w:rPr>
          <w:u w:val="single"/>
        </w:rPr>
        <w:t>Pododeljak</w:t>
      </w:r>
      <w:r w:rsidR="00840B5D" w:rsidRPr="004C5FD1">
        <w:t xml:space="preserve">, </w:t>
      </w:r>
      <w:r w:rsidRPr="004C5FD1">
        <w:t>укључујући</w:t>
      </w:r>
      <w:r w:rsidR="00840B5D" w:rsidRPr="004C5FD1">
        <w:t xml:space="preserve"> </w:t>
      </w:r>
      <w:r w:rsidRPr="004C5FD1">
        <w:t>и</w:t>
      </w:r>
      <w:r w:rsidR="00840B5D" w:rsidRPr="004C5FD1">
        <w:t xml:space="preserve"> </w:t>
      </w:r>
      <w:r w:rsidRPr="004C5FD1">
        <w:t>нумерацију</w:t>
      </w:r>
      <w:r w:rsidR="00840B5D" w:rsidRPr="004C5FD1">
        <w:t xml:space="preserve"> </w:t>
      </w:r>
      <w:r w:rsidRPr="004C5FD1">
        <w:t>која</w:t>
      </w:r>
      <w:r w:rsidR="006F5267" w:rsidRPr="004C5FD1">
        <w:t xml:space="preserve"> </w:t>
      </w:r>
      <w:r w:rsidRPr="004C5FD1">
        <w:t>има</w:t>
      </w:r>
      <w:r w:rsidR="006F5267" w:rsidRPr="004C5FD1">
        <w:t xml:space="preserve"> </w:t>
      </w:r>
      <w:r w:rsidRPr="004C5FD1">
        <w:t>формат</w:t>
      </w:r>
      <w:r w:rsidR="006F5267" w:rsidRPr="004C5FD1">
        <w:t xml:space="preserve"> </w:t>
      </w:r>
      <w:r w:rsidRPr="004C5FD1">
        <w:t>са</w:t>
      </w:r>
      <w:r w:rsidR="006F5267" w:rsidRPr="004C5FD1">
        <w:t xml:space="preserve"> </w:t>
      </w:r>
      <w:r w:rsidRPr="004C5FD1">
        <w:t>слике</w:t>
      </w:r>
      <w:r w:rsidR="006F5267" w:rsidRPr="004C5FD1">
        <w:t xml:space="preserve"> </w:t>
      </w:r>
      <w:r w:rsidRPr="004C5FD1">
        <w:t>А</w:t>
      </w:r>
      <w:r w:rsidR="006F5267" w:rsidRPr="004C5FD1">
        <w:t>.</w:t>
      </w:r>
      <w:r w:rsidR="00717EE7" w:rsidRPr="004C5FD1">
        <w:t>10</w:t>
      </w:r>
      <w:r w:rsidR="006F5267" w:rsidRPr="004C5FD1">
        <w:t>.4.</w:t>
      </w:r>
    </w:p>
    <w:p w:rsidR="006F5267" w:rsidRPr="004C5FD1" w:rsidRDefault="001551E5" w:rsidP="006F5267">
      <w:pPr>
        <w:pStyle w:val="SlikeTabele"/>
      </w:pPr>
      <w:r w:rsidRPr="004C5FD1">
        <w:rPr>
          <w:noProof/>
          <w:lang w:val="en-GB" w:eastAsia="en-GB"/>
        </w:rPr>
        <w:lastRenderedPageBreak/>
        <w:drawing>
          <wp:inline distT="0" distB="0" distL="0" distR="0">
            <wp:extent cx="3450590" cy="222631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0" cstate="print"/>
                    <a:srcRect/>
                    <a:stretch>
                      <a:fillRect/>
                    </a:stretch>
                  </pic:blipFill>
                  <pic:spPr bwMode="auto">
                    <a:xfrm>
                      <a:off x="0" y="0"/>
                      <a:ext cx="3450590" cy="2226310"/>
                    </a:xfrm>
                    <a:prstGeom prst="rect">
                      <a:avLst/>
                    </a:prstGeom>
                    <a:noFill/>
                    <a:ln w="9525">
                      <a:noFill/>
                      <a:miter lim="800000"/>
                      <a:headEnd/>
                      <a:tailEnd/>
                    </a:ln>
                  </pic:spPr>
                </pic:pic>
              </a:graphicData>
            </a:graphic>
          </wp:inline>
        </w:drawing>
      </w:r>
    </w:p>
    <w:p w:rsidR="006F5267" w:rsidRPr="004C5FD1" w:rsidRDefault="006412E1" w:rsidP="006F5267">
      <w:pPr>
        <w:pStyle w:val="Oznakaslike"/>
        <w:rPr>
          <w:lang w:val="sr-Cyrl-CS"/>
        </w:rPr>
      </w:pPr>
      <w:bookmarkStart w:id="113" w:name="_Toc445721865"/>
      <w:r w:rsidRPr="004C5FD1">
        <w:rPr>
          <w:lang w:val="sr-Cyrl-CS"/>
        </w:rPr>
        <w:t>Слика</w:t>
      </w:r>
      <w:r w:rsidR="006F5267" w:rsidRPr="004C5FD1">
        <w:rPr>
          <w:lang w:val="sr-Cyrl-CS"/>
        </w:rPr>
        <w:t xml:space="preserve"> </w:t>
      </w:r>
      <w:r w:rsidRPr="004C5FD1">
        <w:rPr>
          <w:lang w:val="sr-Cyrl-CS"/>
        </w:rPr>
        <w:t>А</w:t>
      </w:r>
      <w:r w:rsidR="006F5267" w:rsidRPr="004C5FD1">
        <w:rPr>
          <w:lang w:val="sr-Cyrl-CS"/>
        </w:rPr>
        <w:t>.</w:t>
      </w:r>
      <w:r w:rsidR="00717EE7" w:rsidRPr="004C5FD1">
        <w:rPr>
          <w:lang w:val="sr-Cyrl-CS"/>
        </w:rPr>
        <w:t>10</w:t>
      </w:r>
      <w:r w:rsidR="006F5267" w:rsidRPr="004C5FD1">
        <w:rPr>
          <w:lang w:val="sr-Cyrl-CS"/>
        </w:rPr>
        <w:t>.</w:t>
      </w:r>
      <w:r w:rsidR="00E74E70" w:rsidRPr="004C5FD1">
        <w:rPr>
          <w:lang w:val="sr-Cyrl-CS"/>
        </w:rPr>
        <w:t>4</w:t>
      </w:r>
      <w:r w:rsidR="006F5267" w:rsidRPr="004C5FD1">
        <w:rPr>
          <w:lang w:val="sr-Cyrl-CS"/>
        </w:rPr>
        <w:t xml:space="preserve">. </w:t>
      </w:r>
      <w:r w:rsidRPr="004C5FD1">
        <w:rPr>
          <w:lang w:val="sr-Cyrl-CS"/>
        </w:rPr>
        <w:t>Нумерација</w:t>
      </w:r>
      <w:r w:rsidR="00E65CBC" w:rsidRPr="004C5FD1">
        <w:rPr>
          <w:lang w:val="sr-Cyrl-CS"/>
        </w:rPr>
        <w:t xml:space="preserve"> </w:t>
      </w:r>
      <w:r w:rsidRPr="004C5FD1">
        <w:rPr>
          <w:lang w:val="sr-Cyrl-CS"/>
        </w:rPr>
        <w:t>четвртог</w:t>
      </w:r>
      <w:r w:rsidR="006F5267" w:rsidRPr="004C5FD1">
        <w:rPr>
          <w:lang w:val="sr-Cyrl-CS"/>
        </w:rPr>
        <w:t xml:space="preserve"> </w:t>
      </w:r>
      <w:r w:rsidRPr="004C5FD1">
        <w:rPr>
          <w:lang w:val="sr-Cyrl-CS"/>
        </w:rPr>
        <w:t>нивоа</w:t>
      </w:r>
      <w:r w:rsidR="006F5267" w:rsidRPr="004C5FD1">
        <w:rPr>
          <w:lang w:val="sr-Cyrl-CS"/>
        </w:rPr>
        <w:t xml:space="preserve"> </w:t>
      </w:r>
      <w:r w:rsidRPr="004C5FD1">
        <w:rPr>
          <w:lang w:val="sr-Cyrl-CS"/>
        </w:rPr>
        <w:t>наслова</w:t>
      </w:r>
      <w:r w:rsidR="006F5267" w:rsidRPr="004C5FD1">
        <w:rPr>
          <w:lang w:val="sr-Cyrl-CS"/>
        </w:rPr>
        <w:t xml:space="preserve"> </w:t>
      </w:r>
      <w:r w:rsidRPr="004C5FD1">
        <w:rPr>
          <w:lang w:val="sr-Cyrl-CS"/>
        </w:rPr>
        <w:t>у</w:t>
      </w:r>
      <w:r w:rsidR="006F5267" w:rsidRPr="004C5FD1">
        <w:rPr>
          <w:lang w:val="sr-Cyrl-CS"/>
        </w:rPr>
        <w:t xml:space="preserve"> </w:t>
      </w:r>
      <w:r w:rsidRPr="004C5FD1">
        <w:rPr>
          <w:lang w:val="sr-Cyrl-CS"/>
        </w:rPr>
        <w:t>прилозима</w:t>
      </w:r>
      <w:r w:rsidR="006F5267" w:rsidRPr="004C5FD1">
        <w:rPr>
          <w:lang w:val="sr-Cyrl-CS"/>
        </w:rPr>
        <w:t>.</w:t>
      </w:r>
      <w:bookmarkEnd w:id="113"/>
    </w:p>
    <w:sectPr w:rsidR="006F5267" w:rsidRPr="004C5FD1" w:rsidSect="001551E5">
      <w:headerReference w:type="default" r:id="rId51"/>
      <w:footerReference w:type="default" r:id="rId52"/>
      <w:headerReference w:type="first" r:id="rId53"/>
      <w:footerReference w:type="first" r:id="rId54"/>
      <w:type w:val="continuous"/>
      <w:pgSz w:w="11906" w:h="16838" w:code="9"/>
      <w:pgMar w:top="1701" w:right="1134" w:bottom="1701"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E09" w:rsidRDefault="00094E09">
      <w:r>
        <w:separator/>
      </w:r>
    </w:p>
  </w:endnote>
  <w:endnote w:type="continuationSeparator" w:id="0">
    <w:p w:rsidR="00094E09" w:rsidRDefault="00094E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rsidP="00207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781C" w:rsidRDefault="00CD781C" w:rsidP="00847C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rsidP="00207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D781C" w:rsidRDefault="00CD781C" w:rsidP="00847C3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rsidP="00207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5A60">
      <w:rPr>
        <w:rStyle w:val="PageNumber"/>
        <w:noProof/>
      </w:rPr>
      <w:t>i</w:t>
    </w:r>
    <w:r>
      <w:rPr>
        <w:rStyle w:val="PageNumber"/>
      </w:rPr>
      <w:fldChar w:fldCharType="end"/>
    </w:r>
  </w:p>
  <w:p w:rsidR="00CD781C" w:rsidRDefault="00CD781C" w:rsidP="00847C3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rsidP="00207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5A60">
      <w:rPr>
        <w:rStyle w:val="PageNumber"/>
        <w:noProof/>
      </w:rPr>
      <w:t>37</w:t>
    </w:r>
    <w:r>
      <w:rPr>
        <w:rStyle w:val="PageNumber"/>
      </w:rPr>
      <w:fldChar w:fldCharType="end"/>
    </w:r>
  </w:p>
  <w:p w:rsidR="00CD781C" w:rsidRDefault="00CD781C" w:rsidP="00847C33">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E09" w:rsidRDefault="00094E09">
      <w:r>
        <w:separator/>
      </w:r>
    </w:p>
  </w:footnote>
  <w:footnote w:type="continuationSeparator" w:id="0">
    <w:p w:rsidR="00094E09" w:rsidRDefault="00094E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1C" w:rsidRDefault="00CD78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779F"/>
    <w:multiLevelType w:val="multilevel"/>
    <w:tmpl w:val="FA60F09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AB0C33"/>
    <w:multiLevelType w:val="multilevel"/>
    <w:tmpl w:val="A10A9DC8"/>
    <w:lvl w:ilvl="0">
      <w:start w:val="1"/>
      <w:numFmt w:val="upperLetter"/>
      <w:lvlText w:val="%1."/>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3B53AA0"/>
    <w:multiLevelType w:val="multilevel"/>
    <w:tmpl w:val="0C14B500"/>
    <w:lvl w:ilvl="0">
      <w:start w:val="1"/>
      <w:numFmt w:val="decimal"/>
      <w:lvlText w:val="[%1]"/>
      <w:lvlJc w:val="left"/>
      <w:pPr>
        <w:tabs>
          <w:tab w:val="num" w:pos="567"/>
        </w:tabs>
        <w:ind w:left="567" w:hanging="2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61D160A"/>
    <w:multiLevelType w:val="multilevel"/>
    <w:tmpl w:val="E7E4B1A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80B1E3D"/>
    <w:multiLevelType w:val="multilevel"/>
    <w:tmpl w:val="BAF624C4"/>
    <w:lvl w:ilvl="0">
      <w:start w:val="1"/>
      <w:numFmt w:val="decimal"/>
      <w:pStyle w:val="Inivonaslova-Poglavlje"/>
      <w:lvlText w:val="%1. "/>
      <w:lvlJc w:val="left"/>
      <w:pPr>
        <w:tabs>
          <w:tab w:val="num" w:pos="432"/>
        </w:tabs>
        <w:ind w:left="432" w:hanging="432"/>
      </w:pPr>
      <w:rPr>
        <w:rFonts w:ascii="Times New Roman" w:hAnsi="Times New Roman" w:hint="default"/>
        <w:shadow/>
        <w:emboss w:val="0"/>
        <w:imprint w:val="0"/>
        <w:sz w:val="56"/>
        <w:szCs w:val="56"/>
      </w:rPr>
    </w:lvl>
    <w:lvl w:ilvl="1">
      <w:start w:val="1"/>
      <w:numFmt w:val="decimal"/>
      <w:pStyle w:val="IInivonaslova-Potpoglavlje"/>
      <w:lvlText w:val="%1.%2."/>
      <w:lvlJc w:val="left"/>
      <w:pPr>
        <w:tabs>
          <w:tab w:val="num" w:pos="567"/>
        </w:tabs>
        <w:ind w:left="567" w:hanging="567"/>
      </w:pPr>
      <w:rPr>
        <w:rFonts w:hint="default"/>
      </w:rPr>
    </w:lvl>
    <w:lvl w:ilvl="2">
      <w:start w:val="1"/>
      <w:numFmt w:val="decimal"/>
      <w:pStyle w:val="IIInivonaslova-Odeljak"/>
      <w:lvlText w:val="%1.%2.%3."/>
      <w:lvlJc w:val="left"/>
      <w:pPr>
        <w:tabs>
          <w:tab w:val="num" w:pos="720"/>
        </w:tabs>
        <w:ind w:left="720" w:hanging="720"/>
      </w:pPr>
      <w:rPr>
        <w:rFonts w:hint="default"/>
      </w:rPr>
    </w:lvl>
    <w:lvl w:ilvl="3">
      <w:start w:val="1"/>
      <w:numFmt w:val="lowerRoman"/>
      <w:pStyle w:val="IVnivonaslova-Pododeljak"/>
      <w:lvlText w:val="%4)"/>
      <w:lvlJc w:val="left"/>
      <w:pPr>
        <w:tabs>
          <w:tab w:val="num" w:pos="680"/>
        </w:tabs>
        <w:ind w:left="680" w:hanging="396"/>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21CB2787"/>
    <w:multiLevelType w:val="multilevel"/>
    <w:tmpl w:val="B552B572"/>
    <w:lvl w:ilvl="0">
      <w:start w:val="1"/>
      <w:numFmt w:val="upperLetter"/>
      <w:lvlText w:val="%1. "/>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384389C"/>
    <w:multiLevelType w:val="multilevel"/>
    <w:tmpl w:val="259AE5BE"/>
    <w:lvl w:ilvl="0">
      <w:start w:val="1"/>
      <w:numFmt w:val="bullet"/>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abstractNum w:abstractNumId="7">
    <w:nsid w:val="27C57713"/>
    <w:multiLevelType w:val="multilevel"/>
    <w:tmpl w:val="2EE8C9E0"/>
    <w:lvl w:ilvl="0">
      <w:start w:val="1"/>
      <w:numFmt w:val="upperLetter"/>
      <w:lvlText w:val="%1."/>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A151B67"/>
    <w:multiLevelType w:val="multilevel"/>
    <w:tmpl w:val="51800774"/>
    <w:lvl w:ilvl="0">
      <w:start w:val="1"/>
      <w:numFmt w:val="decimal"/>
      <w:lvlText w:val="%1."/>
      <w:lvlJc w:val="left"/>
      <w:pPr>
        <w:tabs>
          <w:tab w:val="num" w:pos="432"/>
        </w:tabs>
        <w:ind w:left="432" w:hanging="432"/>
      </w:pPr>
      <w:rPr>
        <w:rFonts w:ascii="Times New Roman" w:hAnsi="Times New Roman" w:hint="default"/>
        <w:shadow/>
        <w:emboss w:val="0"/>
        <w:imprint w:val="0"/>
        <w:sz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80E2199"/>
    <w:multiLevelType w:val="multilevel"/>
    <w:tmpl w:val="321E116E"/>
    <w:lvl w:ilvl="0">
      <w:start w:val="1"/>
      <w:numFmt w:val="bullet"/>
      <w:pStyle w:val="Nabrajanje"/>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abstractNum w:abstractNumId="10">
    <w:nsid w:val="493F4564"/>
    <w:multiLevelType w:val="multilevel"/>
    <w:tmpl w:val="1E88AC0E"/>
    <w:lvl w:ilvl="0">
      <w:start w:val="1"/>
      <w:numFmt w:val="upperLetter"/>
      <w:pStyle w:val="Prilog-Inivonaslova"/>
      <w:lvlText w:val="%1. "/>
      <w:lvlJc w:val="left"/>
      <w:pPr>
        <w:tabs>
          <w:tab w:val="num" w:pos="432"/>
        </w:tabs>
        <w:ind w:left="432" w:hanging="432"/>
      </w:pPr>
      <w:rPr>
        <w:rFonts w:ascii="Times New Roman" w:hAnsi="Times New Roman" w:hint="default"/>
        <w:b/>
        <w:i w:val="0"/>
        <w:shadow/>
        <w:emboss w:val="0"/>
        <w:imprint w:val="0"/>
        <w:sz w:val="56"/>
        <w:szCs w:val="56"/>
      </w:rPr>
    </w:lvl>
    <w:lvl w:ilvl="1">
      <w:start w:val="1"/>
      <w:numFmt w:val="decimal"/>
      <w:pStyle w:val="Prilog-IInivonaslova"/>
      <w:lvlText w:val="%1.%2."/>
      <w:lvlJc w:val="left"/>
      <w:pPr>
        <w:tabs>
          <w:tab w:val="num" w:pos="567"/>
        </w:tabs>
        <w:ind w:left="567" w:hanging="567"/>
      </w:pPr>
      <w:rPr>
        <w:rFonts w:hint="default"/>
      </w:rPr>
    </w:lvl>
    <w:lvl w:ilvl="2">
      <w:start w:val="1"/>
      <w:numFmt w:val="decimal"/>
      <w:pStyle w:val="Prilog-IIInivonaslova"/>
      <w:lvlText w:val="%1.%2.%3."/>
      <w:lvlJc w:val="left"/>
      <w:pPr>
        <w:tabs>
          <w:tab w:val="num" w:pos="720"/>
        </w:tabs>
        <w:ind w:left="720" w:hanging="720"/>
      </w:pPr>
      <w:rPr>
        <w:rFonts w:hint="default"/>
      </w:rPr>
    </w:lvl>
    <w:lvl w:ilvl="3">
      <w:start w:val="1"/>
      <w:numFmt w:val="lowerRoman"/>
      <w:pStyle w:val="Prilog-IVnivonaslova"/>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49F21FE5"/>
    <w:multiLevelType w:val="multilevel"/>
    <w:tmpl w:val="E6D6290C"/>
    <w:lvl w:ilvl="0">
      <w:start w:val="1"/>
      <w:numFmt w:val="upperLetter"/>
      <w:lvlText w:val="%1. "/>
      <w:lvlJc w:val="left"/>
      <w:pPr>
        <w:tabs>
          <w:tab w:val="num" w:pos="432"/>
        </w:tabs>
        <w:ind w:left="432" w:hanging="432"/>
      </w:pPr>
      <w:rPr>
        <w:rFonts w:ascii="Times New Roman" w:hAnsi="Times New Roman" w:hint="default"/>
        <w:b/>
        <w:i w:val="0"/>
        <w:shadow/>
        <w:emboss w:val="0"/>
        <w:imprint w:val="0"/>
        <w:sz w:val="72"/>
        <w:szCs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50424AC1"/>
    <w:multiLevelType w:val="multilevel"/>
    <w:tmpl w:val="D78218F2"/>
    <w:lvl w:ilvl="0">
      <w:start w:val="1"/>
      <w:numFmt w:val="decimal"/>
      <w:lvlText w:val="%1."/>
      <w:lvlJc w:val="left"/>
      <w:pPr>
        <w:tabs>
          <w:tab w:val="num" w:pos="432"/>
        </w:tabs>
        <w:ind w:left="432" w:hanging="432"/>
      </w:pPr>
      <w:rPr>
        <w:rFonts w:ascii="Times New Roman" w:hAnsi="Times New Roman" w:hint="default"/>
        <w:shadow/>
        <w:emboss w:val="0"/>
        <w:imprint w:val="0"/>
        <w:sz w:val="7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lowerRoman"/>
      <w:lvlText w:val="%4)"/>
      <w:lvlJc w:val="left"/>
      <w:pPr>
        <w:tabs>
          <w:tab w:val="num" w:pos="680"/>
        </w:tabs>
        <w:ind w:left="680" w:hanging="39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54C563D4"/>
    <w:multiLevelType w:val="hybridMultilevel"/>
    <w:tmpl w:val="D77A0FEE"/>
    <w:lvl w:ilvl="0" w:tplc="0F6CEC9C">
      <w:numFmt w:val="bullet"/>
      <w:lvlText w:val="–"/>
      <w:lvlJc w:val="left"/>
      <w:pPr>
        <w:ind w:left="450" w:hanging="360"/>
      </w:pPr>
      <w:rPr>
        <w:rFonts w:ascii="Arial" w:eastAsia="Times New Roman"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5566652B"/>
    <w:multiLevelType w:val="hybridMultilevel"/>
    <w:tmpl w:val="FA60F092"/>
    <w:lvl w:ilvl="0" w:tplc="976A6D14">
      <w:start w:val="1"/>
      <w:numFmt w:val="decimal"/>
      <w:pStyle w:val="Referenca"/>
      <w:lvlText w:val="[%1]"/>
      <w:lvlJc w:val="left"/>
      <w:pPr>
        <w:tabs>
          <w:tab w:val="num" w:pos="720"/>
        </w:tabs>
        <w:ind w:left="720" w:hanging="360"/>
      </w:pPr>
      <w:rPr>
        <w:rFonts w:hint="default"/>
      </w:rPr>
    </w:lvl>
    <w:lvl w:ilvl="1" w:tplc="0DF28236" w:tentative="1">
      <w:start w:val="1"/>
      <w:numFmt w:val="lowerLetter"/>
      <w:lvlText w:val="%2."/>
      <w:lvlJc w:val="left"/>
      <w:pPr>
        <w:tabs>
          <w:tab w:val="num" w:pos="1440"/>
        </w:tabs>
        <w:ind w:left="1440" w:hanging="360"/>
      </w:pPr>
    </w:lvl>
    <w:lvl w:ilvl="2" w:tplc="F586A068" w:tentative="1">
      <w:start w:val="1"/>
      <w:numFmt w:val="lowerRoman"/>
      <w:lvlText w:val="%3."/>
      <w:lvlJc w:val="right"/>
      <w:pPr>
        <w:tabs>
          <w:tab w:val="num" w:pos="2160"/>
        </w:tabs>
        <w:ind w:left="2160" w:hanging="180"/>
      </w:pPr>
    </w:lvl>
    <w:lvl w:ilvl="3" w:tplc="5310E45C" w:tentative="1">
      <w:start w:val="1"/>
      <w:numFmt w:val="decimal"/>
      <w:lvlText w:val="%4."/>
      <w:lvlJc w:val="left"/>
      <w:pPr>
        <w:tabs>
          <w:tab w:val="num" w:pos="2880"/>
        </w:tabs>
        <w:ind w:left="2880" w:hanging="360"/>
      </w:pPr>
    </w:lvl>
    <w:lvl w:ilvl="4" w:tplc="515C8CD4" w:tentative="1">
      <w:start w:val="1"/>
      <w:numFmt w:val="lowerLetter"/>
      <w:lvlText w:val="%5."/>
      <w:lvlJc w:val="left"/>
      <w:pPr>
        <w:tabs>
          <w:tab w:val="num" w:pos="3600"/>
        </w:tabs>
        <w:ind w:left="3600" w:hanging="360"/>
      </w:pPr>
    </w:lvl>
    <w:lvl w:ilvl="5" w:tplc="261ED700" w:tentative="1">
      <w:start w:val="1"/>
      <w:numFmt w:val="lowerRoman"/>
      <w:lvlText w:val="%6."/>
      <w:lvlJc w:val="right"/>
      <w:pPr>
        <w:tabs>
          <w:tab w:val="num" w:pos="4320"/>
        </w:tabs>
        <w:ind w:left="4320" w:hanging="180"/>
      </w:pPr>
    </w:lvl>
    <w:lvl w:ilvl="6" w:tplc="B7666652" w:tentative="1">
      <w:start w:val="1"/>
      <w:numFmt w:val="decimal"/>
      <w:lvlText w:val="%7."/>
      <w:lvlJc w:val="left"/>
      <w:pPr>
        <w:tabs>
          <w:tab w:val="num" w:pos="5040"/>
        </w:tabs>
        <w:ind w:left="5040" w:hanging="360"/>
      </w:pPr>
    </w:lvl>
    <w:lvl w:ilvl="7" w:tplc="BDA4EFFC" w:tentative="1">
      <w:start w:val="1"/>
      <w:numFmt w:val="lowerLetter"/>
      <w:lvlText w:val="%8."/>
      <w:lvlJc w:val="left"/>
      <w:pPr>
        <w:tabs>
          <w:tab w:val="num" w:pos="5760"/>
        </w:tabs>
        <w:ind w:left="5760" w:hanging="360"/>
      </w:pPr>
    </w:lvl>
    <w:lvl w:ilvl="8" w:tplc="4A202132" w:tentative="1">
      <w:start w:val="1"/>
      <w:numFmt w:val="lowerRoman"/>
      <w:lvlText w:val="%9."/>
      <w:lvlJc w:val="right"/>
      <w:pPr>
        <w:tabs>
          <w:tab w:val="num" w:pos="6480"/>
        </w:tabs>
        <w:ind w:left="6480" w:hanging="180"/>
      </w:pPr>
    </w:lvl>
  </w:abstractNum>
  <w:abstractNum w:abstractNumId="15">
    <w:nsid w:val="5B2E2E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06954CA"/>
    <w:multiLevelType w:val="multilevel"/>
    <w:tmpl w:val="381E2EF2"/>
    <w:lvl w:ilvl="0">
      <w:start w:val="1"/>
      <w:numFmt w:val="decimal"/>
      <w:lvlText w:val="%1)"/>
      <w:lvlJc w:val="left"/>
      <w:pPr>
        <w:tabs>
          <w:tab w:val="num" w:pos="1021"/>
        </w:tabs>
        <w:ind w:left="1021" w:hanging="341"/>
      </w:pPr>
      <w:rPr>
        <w:rFonts w:hint="default"/>
      </w:rPr>
    </w:lvl>
    <w:lvl w:ilvl="1">
      <w:start w:val="1"/>
      <w:numFmt w:val="lowerLetter"/>
      <w:lvlText w:val="%2)"/>
      <w:lvlJc w:val="left"/>
      <w:pPr>
        <w:tabs>
          <w:tab w:val="num" w:pos="1361"/>
        </w:tabs>
        <w:ind w:left="1361" w:hanging="340"/>
      </w:pPr>
      <w:rPr>
        <w:rFonts w:hint="default"/>
      </w:rPr>
    </w:lvl>
    <w:lvl w:ilvl="2">
      <w:start w:val="1"/>
      <w:numFmt w:val="lowerRoman"/>
      <w:lvlText w:val="%3)"/>
      <w:lvlJc w:val="left"/>
      <w:pPr>
        <w:tabs>
          <w:tab w:val="num" w:pos="1758"/>
        </w:tabs>
        <w:ind w:left="1758" w:hanging="397"/>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17">
    <w:nsid w:val="62DD7F96"/>
    <w:multiLevelType w:val="multilevel"/>
    <w:tmpl w:val="259AE5BE"/>
    <w:lvl w:ilvl="0">
      <w:start w:val="1"/>
      <w:numFmt w:val="bullet"/>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abstractNum w:abstractNumId="18">
    <w:nsid w:val="676D03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DC3293B"/>
    <w:multiLevelType w:val="singleLevel"/>
    <w:tmpl w:val="8766F964"/>
    <w:lvl w:ilvl="0">
      <w:start w:val="1"/>
      <w:numFmt w:val="decimal"/>
      <w:lvlText w:val="[%1]"/>
      <w:lvlJc w:val="left"/>
      <w:pPr>
        <w:tabs>
          <w:tab w:val="num" w:pos="1080"/>
        </w:tabs>
        <w:ind w:left="1080" w:hanging="720"/>
      </w:pPr>
      <w:rPr>
        <w:rFonts w:hint="default"/>
        <w:sz w:val="24"/>
        <w:szCs w:val="24"/>
        <w:lang w:val="sr-Latn-CS"/>
      </w:rPr>
    </w:lvl>
  </w:abstractNum>
  <w:abstractNum w:abstractNumId="20">
    <w:nsid w:val="6F456B24"/>
    <w:multiLevelType w:val="multilevel"/>
    <w:tmpl w:val="A18AC4D2"/>
    <w:lvl w:ilvl="0">
      <w:start w:val="1"/>
      <w:numFmt w:val="decimal"/>
      <w:pStyle w:val="Numerisanonabrajanje"/>
      <w:lvlText w:val="%1)"/>
      <w:lvlJc w:val="left"/>
      <w:pPr>
        <w:tabs>
          <w:tab w:val="num" w:pos="1021"/>
        </w:tabs>
        <w:ind w:left="1021" w:hanging="341"/>
      </w:pPr>
      <w:rPr>
        <w:rFonts w:hint="default"/>
      </w:rPr>
    </w:lvl>
    <w:lvl w:ilvl="1">
      <w:start w:val="1"/>
      <w:numFmt w:val="lowerLetter"/>
      <w:lvlText w:val="%2)"/>
      <w:lvlJc w:val="left"/>
      <w:pPr>
        <w:tabs>
          <w:tab w:val="num" w:pos="1361"/>
        </w:tabs>
        <w:ind w:left="1361" w:hanging="340"/>
      </w:pPr>
      <w:rPr>
        <w:rFonts w:hint="default"/>
      </w:rPr>
    </w:lvl>
    <w:lvl w:ilvl="2">
      <w:start w:val="1"/>
      <w:numFmt w:val="lowerRoman"/>
      <w:lvlText w:val="%3)"/>
      <w:lvlJc w:val="left"/>
      <w:pPr>
        <w:tabs>
          <w:tab w:val="num" w:pos="1701"/>
        </w:tabs>
        <w:ind w:left="1701" w:hanging="340"/>
      </w:pPr>
      <w:rPr>
        <w:rFonts w:hint="default"/>
      </w:rPr>
    </w:lvl>
    <w:lvl w:ilvl="3">
      <w:start w:val="1"/>
      <w:numFmt w:val="decimal"/>
      <w:lvlText w:val="(%4)"/>
      <w:lvlJc w:val="left"/>
      <w:pPr>
        <w:tabs>
          <w:tab w:val="num" w:pos="1140"/>
        </w:tabs>
        <w:ind w:left="1140" w:hanging="360"/>
      </w:pPr>
      <w:rPr>
        <w:rFonts w:hint="default"/>
      </w:rPr>
    </w:lvl>
    <w:lvl w:ilvl="4">
      <w:start w:val="1"/>
      <w:numFmt w:val="lowerLetter"/>
      <w:lvlText w:val="(%5)"/>
      <w:lvlJc w:val="left"/>
      <w:pPr>
        <w:tabs>
          <w:tab w:val="num" w:pos="1500"/>
        </w:tabs>
        <w:ind w:left="1500" w:hanging="360"/>
      </w:pPr>
      <w:rPr>
        <w:rFonts w:hint="default"/>
      </w:rPr>
    </w:lvl>
    <w:lvl w:ilvl="5">
      <w:start w:val="1"/>
      <w:numFmt w:val="lowerRoman"/>
      <w:lvlText w:val="(%6)"/>
      <w:lvlJc w:val="left"/>
      <w:pPr>
        <w:tabs>
          <w:tab w:val="num" w:pos="1860"/>
        </w:tabs>
        <w:ind w:left="1860" w:hanging="360"/>
      </w:pPr>
      <w:rPr>
        <w:rFonts w:hint="default"/>
      </w:rPr>
    </w:lvl>
    <w:lvl w:ilvl="6">
      <w:start w:val="1"/>
      <w:numFmt w:val="decimal"/>
      <w:lvlText w:val="%7."/>
      <w:lvlJc w:val="left"/>
      <w:pPr>
        <w:tabs>
          <w:tab w:val="num" w:pos="2220"/>
        </w:tabs>
        <w:ind w:left="2220" w:hanging="360"/>
      </w:pPr>
      <w:rPr>
        <w:rFonts w:hint="default"/>
      </w:rPr>
    </w:lvl>
    <w:lvl w:ilvl="7">
      <w:start w:val="1"/>
      <w:numFmt w:val="lowerLetter"/>
      <w:lvlText w:val="%8."/>
      <w:lvlJc w:val="left"/>
      <w:pPr>
        <w:tabs>
          <w:tab w:val="num" w:pos="2580"/>
        </w:tabs>
        <w:ind w:left="2580" w:hanging="360"/>
      </w:pPr>
      <w:rPr>
        <w:rFonts w:hint="default"/>
      </w:rPr>
    </w:lvl>
    <w:lvl w:ilvl="8">
      <w:start w:val="1"/>
      <w:numFmt w:val="lowerRoman"/>
      <w:lvlText w:val="%9."/>
      <w:lvlJc w:val="left"/>
      <w:pPr>
        <w:tabs>
          <w:tab w:val="num" w:pos="2940"/>
        </w:tabs>
        <w:ind w:left="2940" w:hanging="360"/>
      </w:pPr>
      <w:rPr>
        <w:rFonts w:hint="default"/>
      </w:rPr>
    </w:lvl>
  </w:abstractNum>
  <w:abstractNum w:abstractNumId="21">
    <w:nsid w:val="754A6E8D"/>
    <w:multiLevelType w:val="multilevel"/>
    <w:tmpl w:val="381E2EF2"/>
    <w:lvl w:ilvl="0">
      <w:start w:val="1"/>
      <w:numFmt w:val="decimal"/>
      <w:lvlText w:val="%1)"/>
      <w:lvlJc w:val="left"/>
      <w:pPr>
        <w:tabs>
          <w:tab w:val="num" w:pos="1021"/>
        </w:tabs>
        <w:ind w:left="1021" w:hanging="341"/>
      </w:pPr>
      <w:rPr>
        <w:rFonts w:hint="default"/>
      </w:rPr>
    </w:lvl>
    <w:lvl w:ilvl="1">
      <w:start w:val="1"/>
      <w:numFmt w:val="lowerLetter"/>
      <w:lvlText w:val="%2)"/>
      <w:lvlJc w:val="left"/>
      <w:pPr>
        <w:tabs>
          <w:tab w:val="num" w:pos="1361"/>
        </w:tabs>
        <w:ind w:left="1361" w:hanging="340"/>
      </w:pPr>
      <w:rPr>
        <w:rFonts w:hint="default"/>
      </w:rPr>
    </w:lvl>
    <w:lvl w:ilvl="2">
      <w:start w:val="1"/>
      <w:numFmt w:val="lowerRoman"/>
      <w:lvlText w:val="%3)"/>
      <w:lvlJc w:val="left"/>
      <w:pPr>
        <w:tabs>
          <w:tab w:val="num" w:pos="1758"/>
        </w:tabs>
        <w:ind w:left="1758" w:hanging="397"/>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22">
    <w:nsid w:val="7D3C4790"/>
    <w:multiLevelType w:val="multilevel"/>
    <w:tmpl w:val="259AE5BE"/>
    <w:lvl w:ilvl="0">
      <w:start w:val="1"/>
      <w:numFmt w:val="bullet"/>
      <w:lvlText w:val=""/>
      <w:lvlJc w:val="left"/>
      <w:pPr>
        <w:tabs>
          <w:tab w:val="num" w:pos="1021"/>
        </w:tabs>
        <w:ind w:left="1021" w:hanging="341"/>
      </w:pPr>
      <w:rPr>
        <w:rFonts w:ascii="Symbol" w:hAnsi="Symbol" w:hint="default"/>
      </w:rPr>
    </w:lvl>
    <w:lvl w:ilvl="1">
      <w:start w:val="1"/>
      <w:numFmt w:val="bullet"/>
      <w:lvlText w:val=""/>
      <w:lvlJc w:val="left"/>
      <w:pPr>
        <w:tabs>
          <w:tab w:val="num" w:pos="1361"/>
        </w:tabs>
        <w:ind w:left="1361" w:hanging="340"/>
      </w:pPr>
      <w:rPr>
        <w:rFonts w:ascii="Symbol" w:hAnsi="Symbol" w:hint="default"/>
      </w:rPr>
    </w:lvl>
    <w:lvl w:ilvl="2">
      <w:start w:val="1"/>
      <w:numFmt w:val="bullet"/>
      <w:lvlText w:val=""/>
      <w:lvlJc w:val="left"/>
      <w:pPr>
        <w:tabs>
          <w:tab w:val="num" w:pos="1701"/>
        </w:tabs>
        <w:ind w:left="1701" w:hanging="34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num w:numId="1">
    <w:abstractNumId w:val="4"/>
  </w:num>
  <w:num w:numId="2">
    <w:abstractNumId w:val="10"/>
  </w:num>
  <w:num w:numId="3">
    <w:abstractNumId w:val="7"/>
  </w:num>
  <w:num w:numId="4">
    <w:abstractNumId w:val="8"/>
  </w:num>
  <w:num w:numId="5">
    <w:abstractNumId w:val="11"/>
  </w:num>
  <w:num w:numId="6">
    <w:abstractNumId w:val="1"/>
  </w:num>
  <w:num w:numId="7">
    <w:abstractNumId w:val="15"/>
  </w:num>
  <w:num w:numId="8">
    <w:abstractNumId w:val="19"/>
  </w:num>
  <w:num w:numId="9">
    <w:abstractNumId w:val="14"/>
  </w:num>
  <w:num w:numId="10">
    <w:abstractNumId w:val="3"/>
  </w:num>
  <w:num w:numId="11">
    <w:abstractNumId w:val="2"/>
  </w:num>
  <w:num w:numId="12">
    <w:abstractNumId w:val="0"/>
  </w:num>
  <w:num w:numId="13">
    <w:abstractNumId w:val="5"/>
  </w:num>
  <w:num w:numId="14">
    <w:abstractNumId w:val="6"/>
  </w:num>
  <w:num w:numId="15">
    <w:abstractNumId w:val="22"/>
  </w:num>
  <w:num w:numId="16">
    <w:abstractNumId w:val="16"/>
  </w:num>
  <w:num w:numId="17">
    <w:abstractNumId w:val="21"/>
  </w:num>
  <w:num w:numId="18">
    <w:abstractNumId w:val="17"/>
  </w:num>
  <w:num w:numId="19">
    <w:abstractNumId w:val="9"/>
  </w:num>
  <w:num w:numId="20">
    <w:abstractNumId w:val="2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8"/>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gutterAtTop/>
  <w:stylePaneFormatFilter w:val="0002"/>
  <w:defaultTabStop w:val="720"/>
  <w:drawingGridHorizontalSpacing w:val="120"/>
  <w:displayHorizontalDrawingGridEvery w:val="2"/>
  <w:noPunctuationKerning/>
  <w:characterSpacingControl w:val="doNotCompress"/>
  <w:hdrShapeDefaults>
    <o:shapedefaults v:ext="edit" spidmax="55298"/>
  </w:hdrShapeDefaults>
  <w:footnotePr>
    <w:footnote w:id="-1"/>
    <w:footnote w:id="0"/>
  </w:footnotePr>
  <w:endnotePr>
    <w:endnote w:id="-1"/>
    <w:endnote w:id="0"/>
  </w:endnotePr>
  <w:compat/>
  <w:rsids>
    <w:rsidRoot w:val="003734B9"/>
    <w:rsid w:val="00001DEB"/>
    <w:rsid w:val="00004A1B"/>
    <w:rsid w:val="00022379"/>
    <w:rsid w:val="000232E2"/>
    <w:rsid w:val="000268F9"/>
    <w:rsid w:val="00063807"/>
    <w:rsid w:val="00066AB0"/>
    <w:rsid w:val="00066C16"/>
    <w:rsid w:val="00080167"/>
    <w:rsid w:val="00080C50"/>
    <w:rsid w:val="00084D3C"/>
    <w:rsid w:val="00094E09"/>
    <w:rsid w:val="000A46C2"/>
    <w:rsid w:val="000B0E6E"/>
    <w:rsid w:val="000B1246"/>
    <w:rsid w:val="000B4FE6"/>
    <w:rsid w:val="000C3FD6"/>
    <w:rsid w:val="000D51FA"/>
    <w:rsid w:val="000F0F13"/>
    <w:rsid w:val="001104C5"/>
    <w:rsid w:val="00125C81"/>
    <w:rsid w:val="00132C6A"/>
    <w:rsid w:val="00135926"/>
    <w:rsid w:val="001407C0"/>
    <w:rsid w:val="001551E5"/>
    <w:rsid w:val="00182901"/>
    <w:rsid w:val="00190281"/>
    <w:rsid w:val="0019403C"/>
    <w:rsid w:val="00196C7A"/>
    <w:rsid w:val="001A5771"/>
    <w:rsid w:val="001A5810"/>
    <w:rsid w:val="001C6A5D"/>
    <w:rsid w:val="001D0F46"/>
    <w:rsid w:val="001F70F3"/>
    <w:rsid w:val="00203A16"/>
    <w:rsid w:val="002079CF"/>
    <w:rsid w:val="00207E96"/>
    <w:rsid w:val="0021095F"/>
    <w:rsid w:val="00226B2E"/>
    <w:rsid w:val="0024148D"/>
    <w:rsid w:val="00242C69"/>
    <w:rsid w:val="00244875"/>
    <w:rsid w:val="00250829"/>
    <w:rsid w:val="00250BF4"/>
    <w:rsid w:val="00263400"/>
    <w:rsid w:val="00267306"/>
    <w:rsid w:val="00283ADA"/>
    <w:rsid w:val="0028548E"/>
    <w:rsid w:val="002A0293"/>
    <w:rsid w:val="002A0FDC"/>
    <w:rsid w:val="002A5F84"/>
    <w:rsid w:val="002D4517"/>
    <w:rsid w:val="002D7455"/>
    <w:rsid w:val="002E288B"/>
    <w:rsid w:val="002F29E2"/>
    <w:rsid w:val="002F5FFB"/>
    <w:rsid w:val="002F704B"/>
    <w:rsid w:val="002F7C33"/>
    <w:rsid w:val="0031230F"/>
    <w:rsid w:val="00330E89"/>
    <w:rsid w:val="0036300C"/>
    <w:rsid w:val="0037293D"/>
    <w:rsid w:val="003729A4"/>
    <w:rsid w:val="00373101"/>
    <w:rsid w:val="003734B9"/>
    <w:rsid w:val="00374335"/>
    <w:rsid w:val="0038314C"/>
    <w:rsid w:val="00384BF4"/>
    <w:rsid w:val="003854F8"/>
    <w:rsid w:val="0039080C"/>
    <w:rsid w:val="00394773"/>
    <w:rsid w:val="0039564B"/>
    <w:rsid w:val="00397C91"/>
    <w:rsid w:val="003A43B6"/>
    <w:rsid w:val="003B07A2"/>
    <w:rsid w:val="003C44B6"/>
    <w:rsid w:val="003C59D4"/>
    <w:rsid w:val="003E07BC"/>
    <w:rsid w:val="003E5D20"/>
    <w:rsid w:val="00421CDC"/>
    <w:rsid w:val="004238E6"/>
    <w:rsid w:val="00426C9C"/>
    <w:rsid w:val="00426E8D"/>
    <w:rsid w:val="00440381"/>
    <w:rsid w:val="00466380"/>
    <w:rsid w:val="00467D12"/>
    <w:rsid w:val="0048461A"/>
    <w:rsid w:val="004C5FD1"/>
    <w:rsid w:val="004D467F"/>
    <w:rsid w:val="004F3EF3"/>
    <w:rsid w:val="00505586"/>
    <w:rsid w:val="005076B7"/>
    <w:rsid w:val="0051626B"/>
    <w:rsid w:val="00517EF6"/>
    <w:rsid w:val="005203C5"/>
    <w:rsid w:val="00530373"/>
    <w:rsid w:val="00544F10"/>
    <w:rsid w:val="0054505E"/>
    <w:rsid w:val="005458AC"/>
    <w:rsid w:val="005540C9"/>
    <w:rsid w:val="005642B4"/>
    <w:rsid w:val="00565081"/>
    <w:rsid w:val="00573BBE"/>
    <w:rsid w:val="00586F2A"/>
    <w:rsid w:val="005909A5"/>
    <w:rsid w:val="0059600A"/>
    <w:rsid w:val="005A5D88"/>
    <w:rsid w:val="005C08E1"/>
    <w:rsid w:val="005D2C3A"/>
    <w:rsid w:val="005E0E71"/>
    <w:rsid w:val="005E2DE3"/>
    <w:rsid w:val="005E4730"/>
    <w:rsid w:val="005F62B2"/>
    <w:rsid w:val="006330B5"/>
    <w:rsid w:val="00634C6B"/>
    <w:rsid w:val="006366ED"/>
    <w:rsid w:val="006412E1"/>
    <w:rsid w:val="006535A2"/>
    <w:rsid w:val="00657309"/>
    <w:rsid w:val="00666F21"/>
    <w:rsid w:val="00682051"/>
    <w:rsid w:val="006850E6"/>
    <w:rsid w:val="006A1125"/>
    <w:rsid w:val="006B315E"/>
    <w:rsid w:val="006D0DE4"/>
    <w:rsid w:val="006D2273"/>
    <w:rsid w:val="006F1DD0"/>
    <w:rsid w:val="006F5267"/>
    <w:rsid w:val="00717EE7"/>
    <w:rsid w:val="00722A7B"/>
    <w:rsid w:val="00723CEE"/>
    <w:rsid w:val="00731B2D"/>
    <w:rsid w:val="00732B58"/>
    <w:rsid w:val="00754446"/>
    <w:rsid w:val="00760839"/>
    <w:rsid w:val="00767FFB"/>
    <w:rsid w:val="007A7A60"/>
    <w:rsid w:val="007C4DB4"/>
    <w:rsid w:val="007C5175"/>
    <w:rsid w:val="007C5F95"/>
    <w:rsid w:val="007F2F77"/>
    <w:rsid w:val="007F619C"/>
    <w:rsid w:val="00813A00"/>
    <w:rsid w:val="00822B8F"/>
    <w:rsid w:val="00840B5D"/>
    <w:rsid w:val="008423BC"/>
    <w:rsid w:val="00842F06"/>
    <w:rsid w:val="00844393"/>
    <w:rsid w:val="00847C33"/>
    <w:rsid w:val="00860902"/>
    <w:rsid w:val="00870DBA"/>
    <w:rsid w:val="00876682"/>
    <w:rsid w:val="008778C1"/>
    <w:rsid w:val="0088572B"/>
    <w:rsid w:val="0089197E"/>
    <w:rsid w:val="008A0621"/>
    <w:rsid w:val="008A0E1A"/>
    <w:rsid w:val="008A6972"/>
    <w:rsid w:val="008C172B"/>
    <w:rsid w:val="008C4C6F"/>
    <w:rsid w:val="008D3847"/>
    <w:rsid w:val="008E21F2"/>
    <w:rsid w:val="008E7025"/>
    <w:rsid w:val="008F0FFE"/>
    <w:rsid w:val="00930003"/>
    <w:rsid w:val="009310A2"/>
    <w:rsid w:val="0097755B"/>
    <w:rsid w:val="00977D0E"/>
    <w:rsid w:val="009A04F2"/>
    <w:rsid w:val="009A2F6C"/>
    <w:rsid w:val="009A7EC6"/>
    <w:rsid w:val="009B6460"/>
    <w:rsid w:val="009E0194"/>
    <w:rsid w:val="009E7A33"/>
    <w:rsid w:val="009E7BB9"/>
    <w:rsid w:val="00A1314E"/>
    <w:rsid w:val="00A133CB"/>
    <w:rsid w:val="00A14EB5"/>
    <w:rsid w:val="00A3069A"/>
    <w:rsid w:val="00A35535"/>
    <w:rsid w:val="00A47E10"/>
    <w:rsid w:val="00A50599"/>
    <w:rsid w:val="00A57257"/>
    <w:rsid w:val="00A6568D"/>
    <w:rsid w:val="00A65719"/>
    <w:rsid w:val="00A66A84"/>
    <w:rsid w:val="00A67AED"/>
    <w:rsid w:val="00A76B46"/>
    <w:rsid w:val="00AA00CF"/>
    <w:rsid w:val="00AA2FE3"/>
    <w:rsid w:val="00AB1CAC"/>
    <w:rsid w:val="00AC0E09"/>
    <w:rsid w:val="00AD730B"/>
    <w:rsid w:val="00AD7394"/>
    <w:rsid w:val="00AE0461"/>
    <w:rsid w:val="00AF05DA"/>
    <w:rsid w:val="00B03C87"/>
    <w:rsid w:val="00B044D6"/>
    <w:rsid w:val="00B12B0E"/>
    <w:rsid w:val="00B268A8"/>
    <w:rsid w:val="00B27E50"/>
    <w:rsid w:val="00B60052"/>
    <w:rsid w:val="00B64A20"/>
    <w:rsid w:val="00B64BB9"/>
    <w:rsid w:val="00B653B5"/>
    <w:rsid w:val="00B80208"/>
    <w:rsid w:val="00B82F49"/>
    <w:rsid w:val="00B8516B"/>
    <w:rsid w:val="00B92BA4"/>
    <w:rsid w:val="00BA0F9D"/>
    <w:rsid w:val="00BB3525"/>
    <w:rsid w:val="00BC3747"/>
    <w:rsid w:val="00BD3610"/>
    <w:rsid w:val="00BE139F"/>
    <w:rsid w:val="00C04786"/>
    <w:rsid w:val="00C1267A"/>
    <w:rsid w:val="00C211ED"/>
    <w:rsid w:val="00C21541"/>
    <w:rsid w:val="00C255CA"/>
    <w:rsid w:val="00C55943"/>
    <w:rsid w:val="00C64816"/>
    <w:rsid w:val="00C717C3"/>
    <w:rsid w:val="00C73E4D"/>
    <w:rsid w:val="00C774A8"/>
    <w:rsid w:val="00C86CDB"/>
    <w:rsid w:val="00C92A36"/>
    <w:rsid w:val="00C95BA0"/>
    <w:rsid w:val="00CA0D08"/>
    <w:rsid w:val="00CA298C"/>
    <w:rsid w:val="00CB6E46"/>
    <w:rsid w:val="00CC033C"/>
    <w:rsid w:val="00CD781C"/>
    <w:rsid w:val="00CE1030"/>
    <w:rsid w:val="00CE4319"/>
    <w:rsid w:val="00CF4371"/>
    <w:rsid w:val="00CF5575"/>
    <w:rsid w:val="00CF6E68"/>
    <w:rsid w:val="00D070F1"/>
    <w:rsid w:val="00D144A8"/>
    <w:rsid w:val="00D31F69"/>
    <w:rsid w:val="00D36853"/>
    <w:rsid w:val="00D4093A"/>
    <w:rsid w:val="00D45441"/>
    <w:rsid w:val="00D45A60"/>
    <w:rsid w:val="00D65152"/>
    <w:rsid w:val="00D76E8F"/>
    <w:rsid w:val="00D81ED4"/>
    <w:rsid w:val="00D850AA"/>
    <w:rsid w:val="00D96844"/>
    <w:rsid w:val="00DA1F8C"/>
    <w:rsid w:val="00DA7E3E"/>
    <w:rsid w:val="00DB0C2E"/>
    <w:rsid w:val="00DB0F7D"/>
    <w:rsid w:val="00DB1972"/>
    <w:rsid w:val="00DB6F68"/>
    <w:rsid w:val="00DC3E96"/>
    <w:rsid w:val="00DC7A19"/>
    <w:rsid w:val="00DD2C05"/>
    <w:rsid w:val="00E041C7"/>
    <w:rsid w:val="00E11BBB"/>
    <w:rsid w:val="00E33DBD"/>
    <w:rsid w:val="00E348B9"/>
    <w:rsid w:val="00E5539C"/>
    <w:rsid w:val="00E55C2E"/>
    <w:rsid w:val="00E65CBC"/>
    <w:rsid w:val="00E7161C"/>
    <w:rsid w:val="00E74E70"/>
    <w:rsid w:val="00E7712B"/>
    <w:rsid w:val="00E77918"/>
    <w:rsid w:val="00E93934"/>
    <w:rsid w:val="00E93F37"/>
    <w:rsid w:val="00E94C13"/>
    <w:rsid w:val="00EB7B5E"/>
    <w:rsid w:val="00ED15CA"/>
    <w:rsid w:val="00ED1C92"/>
    <w:rsid w:val="00EF7970"/>
    <w:rsid w:val="00F01B65"/>
    <w:rsid w:val="00F069BE"/>
    <w:rsid w:val="00F06BB2"/>
    <w:rsid w:val="00F073D5"/>
    <w:rsid w:val="00F24C4B"/>
    <w:rsid w:val="00F615D6"/>
    <w:rsid w:val="00F63539"/>
    <w:rsid w:val="00F7184A"/>
    <w:rsid w:val="00F87781"/>
    <w:rsid w:val="00F97B91"/>
    <w:rsid w:val="00FA373F"/>
    <w:rsid w:val="00FB686E"/>
    <w:rsid w:val="00FC3313"/>
    <w:rsid w:val="00FD450D"/>
    <w:rsid w:val="00FD5CDF"/>
    <w:rsid w:val="00FE2134"/>
    <w:rsid w:val="00FE59EE"/>
    <w:rsid w:val="00FF00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BB9"/>
    <w:rPr>
      <w:sz w:val="24"/>
      <w:szCs w:val="24"/>
      <w:lang w:val="en-GB"/>
    </w:rPr>
  </w:style>
  <w:style w:type="paragraph" w:styleId="Heading1">
    <w:name w:val="heading 1"/>
    <w:basedOn w:val="Normal"/>
    <w:next w:val="Normal"/>
    <w:qFormat/>
    <w:rsid w:val="00D144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144A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7FFB"/>
    <w:pPr>
      <w:keepNext/>
      <w:spacing w:before="240" w:after="60"/>
      <w:outlineLvl w:val="2"/>
    </w:pPr>
    <w:rPr>
      <w:rFonts w:ascii="Arial" w:hAnsi="Arial" w:cs="Arial"/>
      <w:b/>
      <w:bCs/>
      <w:sz w:val="26"/>
      <w:szCs w:val="26"/>
    </w:rPr>
  </w:style>
  <w:style w:type="paragraph" w:styleId="Heading4">
    <w:name w:val="heading 4"/>
    <w:basedOn w:val="Normal"/>
    <w:next w:val="Normal"/>
    <w:qFormat/>
    <w:rsid w:val="00767FFB"/>
    <w:pPr>
      <w:keepNext/>
      <w:spacing w:before="240" w:after="60"/>
      <w:outlineLvl w:val="3"/>
    </w:pPr>
    <w:rPr>
      <w:b/>
      <w:bCs/>
      <w:sz w:val="28"/>
      <w:szCs w:val="28"/>
    </w:rPr>
  </w:style>
  <w:style w:type="paragraph" w:styleId="Heading5">
    <w:name w:val="heading 5"/>
    <w:basedOn w:val="Normal"/>
    <w:next w:val="Normal"/>
    <w:qFormat/>
    <w:rsid w:val="00E7161C"/>
    <w:pPr>
      <w:numPr>
        <w:ilvl w:val="4"/>
        <w:numId w:val="1"/>
      </w:numPr>
      <w:spacing w:before="240" w:after="60"/>
      <w:outlineLvl w:val="4"/>
    </w:pPr>
    <w:rPr>
      <w:b/>
      <w:bCs/>
      <w:i/>
      <w:iCs/>
      <w:sz w:val="26"/>
      <w:szCs w:val="26"/>
    </w:rPr>
  </w:style>
  <w:style w:type="paragraph" w:styleId="Heading6">
    <w:name w:val="heading 6"/>
    <w:basedOn w:val="Normal"/>
    <w:next w:val="Normal"/>
    <w:qFormat/>
    <w:rsid w:val="00E7161C"/>
    <w:pPr>
      <w:numPr>
        <w:ilvl w:val="5"/>
        <w:numId w:val="1"/>
      </w:numPr>
      <w:spacing w:before="240" w:after="60"/>
      <w:outlineLvl w:val="5"/>
    </w:pPr>
    <w:rPr>
      <w:b/>
      <w:bCs/>
      <w:sz w:val="22"/>
      <w:szCs w:val="22"/>
    </w:rPr>
  </w:style>
  <w:style w:type="paragraph" w:styleId="Heading7">
    <w:name w:val="heading 7"/>
    <w:basedOn w:val="Normal"/>
    <w:next w:val="Normal"/>
    <w:qFormat/>
    <w:rsid w:val="00E7161C"/>
    <w:pPr>
      <w:numPr>
        <w:ilvl w:val="6"/>
        <w:numId w:val="1"/>
      </w:numPr>
      <w:spacing w:before="240" w:after="60"/>
      <w:outlineLvl w:val="6"/>
    </w:pPr>
  </w:style>
  <w:style w:type="paragraph" w:styleId="Heading8">
    <w:name w:val="heading 8"/>
    <w:basedOn w:val="Normal"/>
    <w:next w:val="Normal"/>
    <w:qFormat/>
    <w:rsid w:val="00E7161C"/>
    <w:pPr>
      <w:numPr>
        <w:ilvl w:val="7"/>
        <w:numId w:val="1"/>
      </w:numPr>
      <w:spacing w:before="240" w:after="60"/>
      <w:outlineLvl w:val="7"/>
    </w:pPr>
    <w:rPr>
      <w:i/>
      <w:iCs/>
    </w:rPr>
  </w:style>
  <w:style w:type="paragraph" w:styleId="Heading9">
    <w:name w:val="heading 9"/>
    <w:basedOn w:val="Normal"/>
    <w:next w:val="Normal"/>
    <w:qFormat/>
    <w:rsid w:val="00E7161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novnitekst">
    <w:name w:val="Osnovni tekst"/>
    <w:basedOn w:val="Normal"/>
    <w:link w:val="OsnovnitekstChar"/>
    <w:rsid w:val="00DB1972"/>
    <w:pPr>
      <w:spacing w:after="120"/>
      <w:ind w:firstLine="677"/>
      <w:jc w:val="both"/>
    </w:pPr>
    <w:rPr>
      <w:lang w:val="sr-Cyrl-CS"/>
    </w:rPr>
  </w:style>
  <w:style w:type="paragraph" w:customStyle="1" w:styleId="Inivonaslova-Poglavlje">
    <w:name w:val="I nivo naslova - Poglavlje"/>
    <w:basedOn w:val="Heading1"/>
    <w:next w:val="Osnovnitekst"/>
    <w:rsid w:val="00DC3E96"/>
    <w:pPr>
      <w:pageBreakBefore/>
      <w:numPr>
        <w:numId w:val="1"/>
      </w:numPr>
      <w:spacing w:before="960" w:after="480"/>
      <w:jc w:val="both"/>
    </w:pPr>
    <w:rPr>
      <w:rFonts w:ascii="Times New Roman" w:hAnsi="Times New Roman"/>
      <w:smallCaps/>
      <w:shadow/>
      <w:sz w:val="40"/>
      <w:szCs w:val="40"/>
      <w:lang w:val="sr-Cyrl-CS"/>
    </w:rPr>
  </w:style>
  <w:style w:type="paragraph" w:customStyle="1" w:styleId="IInivonaslova-Potpoglavlje">
    <w:name w:val="II nivo naslova - Potpoglavlje"/>
    <w:basedOn w:val="Heading2"/>
    <w:next w:val="Osnovnitekst"/>
    <w:rsid w:val="00DC3E96"/>
    <w:pPr>
      <w:numPr>
        <w:ilvl w:val="1"/>
        <w:numId w:val="1"/>
      </w:numPr>
      <w:spacing w:after="160"/>
      <w:jc w:val="both"/>
    </w:pPr>
    <w:rPr>
      <w:rFonts w:ascii="Times New Roman" w:hAnsi="Times New Roman"/>
      <w:i w:val="0"/>
      <w:lang w:val="sr-Cyrl-CS"/>
    </w:rPr>
  </w:style>
  <w:style w:type="paragraph" w:customStyle="1" w:styleId="IIInivonaslova-Odeljak">
    <w:name w:val="III nivo naslova - Odeljak"/>
    <w:basedOn w:val="Heading3"/>
    <w:next w:val="Osnovnitekst"/>
    <w:link w:val="IIInivonaslova-OdeljakChar"/>
    <w:rsid w:val="00080167"/>
    <w:pPr>
      <w:numPr>
        <w:ilvl w:val="2"/>
        <w:numId w:val="1"/>
      </w:numPr>
      <w:spacing w:after="120"/>
      <w:jc w:val="both"/>
    </w:pPr>
    <w:rPr>
      <w:rFonts w:ascii="Times New Roman" w:hAnsi="Times New Roman"/>
      <w:i/>
      <w:sz w:val="24"/>
      <w:lang w:val="sr-Cyrl-CS"/>
    </w:rPr>
  </w:style>
  <w:style w:type="paragraph" w:customStyle="1" w:styleId="IVnivonaslova-Pododeljak">
    <w:name w:val="IV nivo naslova - Pododeljak"/>
    <w:basedOn w:val="Heading4"/>
    <w:next w:val="Osnovnitekst"/>
    <w:rsid w:val="00080167"/>
    <w:pPr>
      <w:numPr>
        <w:ilvl w:val="3"/>
        <w:numId w:val="1"/>
      </w:numPr>
      <w:spacing w:before="60"/>
      <w:jc w:val="both"/>
    </w:pPr>
    <w:rPr>
      <w:b w:val="0"/>
      <w:i/>
      <w:sz w:val="24"/>
      <w:lang w:val="sr-Cyrl-CS"/>
    </w:rPr>
  </w:style>
  <w:style w:type="paragraph" w:customStyle="1" w:styleId="SlikeTabele">
    <w:name w:val="Slike/Tabele"/>
    <w:basedOn w:val="Osnovnitekst"/>
    <w:next w:val="Osnovnitekst"/>
    <w:rsid w:val="00A3069A"/>
    <w:pPr>
      <w:spacing w:before="160" w:after="160"/>
      <w:ind w:firstLine="0"/>
      <w:jc w:val="center"/>
    </w:pPr>
  </w:style>
  <w:style w:type="paragraph" w:customStyle="1" w:styleId="Zaglavljenaslovnestrane">
    <w:name w:val="Zaglavlje naslovne strane"/>
    <w:basedOn w:val="Osnovnitekst"/>
    <w:next w:val="Osnovnitekst"/>
    <w:rsid w:val="00AE0461"/>
    <w:pPr>
      <w:ind w:firstLine="0"/>
      <w:jc w:val="center"/>
    </w:pPr>
    <w:rPr>
      <w:rFonts w:ascii="Arial" w:hAnsi="Arial"/>
      <w:smallCaps/>
      <w:sz w:val="32"/>
    </w:rPr>
  </w:style>
  <w:style w:type="paragraph" w:customStyle="1" w:styleId="Prilog-Inivonaslova">
    <w:name w:val="Prilog - I nivo naslova"/>
    <w:basedOn w:val="Heading1"/>
    <w:next w:val="Osnovnitekst"/>
    <w:rsid w:val="00DB1972"/>
    <w:pPr>
      <w:pageBreakBefore/>
      <w:numPr>
        <w:numId w:val="2"/>
      </w:numPr>
      <w:tabs>
        <w:tab w:val="left" w:pos="170"/>
      </w:tabs>
      <w:spacing w:before="960" w:after="480"/>
      <w:jc w:val="both"/>
    </w:pPr>
    <w:rPr>
      <w:rFonts w:ascii="Times New Roman" w:hAnsi="Times New Roman"/>
      <w:smallCaps/>
      <w:shadow/>
      <w:sz w:val="40"/>
      <w:szCs w:val="40"/>
      <w:lang w:val="sr-Cyrl-CS"/>
    </w:rPr>
  </w:style>
  <w:style w:type="paragraph" w:styleId="TOC1">
    <w:name w:val="toc 1"/>
    <w:basedOn w:val="Normal"/>
    <w:next w:val="Normal"/>
    <w:autoRedefine/>
    <w:uiPriority w:val="39"/>
    <w:rsid w:val="007C5F95"/>
    <w:pPr>
      <w:spacing w:before="120" w:after="120"/>
    </w:pPr>
    <w:rPr>
      <w:b/>
      <w:bCs/>
      <w:caps/>
      <w:sz w:val="20"/>
      <w:szCs w:val="20"/>
    </w:rPr>
  </w:style>
  <w:style w:type="character" w:styleId="Hyperlink">
    <w:name w:val="Hyperlink"/>
    <w:basedOn w:val="DefaultParagraphFont"/>
    <w:uiPriority w:val="99"/>
    <w:rsid w:val="007C5F95"/>
    <w:rPr>
      <w:color w:val="0000FF"/>
      <w:u w:val="single"/>
    </w:rPr>
  </w:style>
  <w:style w:type="paragraph" w:customStyle="1" w:styleId="Naslovteze">
    <w:name w:val="Naslov teze"/>
    <w:basedOn w:val="Osnovnitekst"/>
    <w:next w:val="Podnaslovteze"/>
    <w:rsid w:val="00AE0461"/>
    <w:pPr>
      <w:spacing w:after="60"/>
      <w:ind w:firstLine="0"/>
      <w:jc w:val="center"/>
    </w:pPr>
    <w:rPr>
      <w:rFonts w:ascii="Arial" w:hAnsi="Arial"/>
      <w:b/>
      <w:smallCaps/>
      <w:shadow/>
      <w:sz w:val="44"/>
      <w:szCs w:val="36"/>
    </w:rPr>
  </w:style>
  <w:style w:type="paragraph" w:customStyle="1" w:styleId="Podnaslovteze">
    <w:name w:val="Podnaslov teze"/>
    <w:basedOn w:val="Osnovnitekst"/>
    <w:next w:val="Osnovnitekst"/>
    <w:rsid w:val="00AE0461"/>
    <w:pPr>
      <w:ind w:firstLine="0"/>
      <w:jc w:val="center"/>
    </w:pPr>
    <w:rPr>
      <w:rFonts w:ascii="Arial" w:hAnsi="Arial"/>
      <w:sz w:val="32"/>
    </w:rPr>
  </w:style>
  <w:style w:type="paragraph" w:customStyle="1" w:styleId="Oznakaslike">
    <w:name w:val="Oznaka slike"/>
    <w:basedOn w:val="Caption"/>
    <w:next w:val="Osnovnitekst"/>
    <w:rsid w:val="00A3069A"/>
    <w:pPr>
      <w:spacing w:before="120" w:after="160"/>
      <w:jc w:val="center"/>
    </w:pPr>
    <w:rPr>
      <w:lang w:val="sr-Latn-CS"/>
    </w:rPr>
  </w:style>
  <w:style w:type="paragraph" w:customStyle="1" w:styleId="Oznakatabele">
    <w:name w:val="Oznaka tabele"/>
    <w:basedOn w:val="Caption"/>
    <w:next w:val="Osnovnitekst"/>
    <w:rsid w:val="00A3069A"/>
    <w:pPr>
      <w:spacing w:before="160" w:after="120"/>
      <w:jc w:val="center"/>
    </w:pPr>
    <w:rPr>
      <w:lang w:val="sr-Latn-CS"/>
    </w:rPr>
  </w:style>
  <w:style w:type="paragraph" w:styleId="Caption">
    <w:name w:val="caption"/>
    <w:basedOn w:val="Normal"/>
    <w:next w:val="Normal"/>
    <w:qFormat/>
    <w:rsid w:val="00BA0F9D"/>
    <w:rPr>
      <w:b/>
      <w:bCs/>
      <w:sz w:val="20"/>
      <w:szCs w:val="20"/>
    </w:rPr>
  </w:style>
  <w:style w:type="paragraph" w:customStyle="1" w:styleId="Promenljivaizkoda">
    <w:name w:val="Promenljiva iz koda"/>
    <w:basedOn w:val="Osnovnitekst"/>
    <w:link w:val="PromenljivaizkodaChar"/>
    <w:rsid w:val="00A57257"/>
    <w:pPr>
      <w:ind w:firstLine="0"/>
    </w:pPr>
    <w:rPr>
      <w:i/>
      <w:spacing w:val="20"/>
    </w:rPr>
  </w:style>
  <w:style w:type="paragraph" w:customStyle="1" w:styleId="Promenljiva">
    <w:name w:val="Promenljiva"/>
    <w:basedOn w:val="Osnovnitekst"/>
    <w:rsid w:val="00A57257"/>
    <w:pPr>
      <w:ind w:firstLine="0"/>
    </w:pPr>
    <w:rPr>
      <w:i/>
    </w:rPr>
  </w:style>
  <w:style w:type="character" w:customStyle="1" w:styleId="MTEquationSection">
    <w:name w:val="MTEquationSection"/>
    <w:basedOn w:val="DefaultParagraphFont"/>
    <w:semiHidden/>
    <w:rsid w:val="00A57257"/>
    <w:rPr>
      <w:vanish w:val="0"/>
      <w:color w:val="FF0000"/>
      <w:lang w:val="sl-SI"/>
    </w:rPr>
  </w:style>
  <w:style w:type="paragraph" w:styleId="TOC2">
    <w:name w:val="toc 2"/>
    <w:basedOn w:val="Normal"/>
    <w:next w:val="Normal"/>
    <w:autoRedefine/>
    <w:uiPriority w:val="39"/>
    <w:rsid w:val="00F06BB2"/>
    <w:pPr>
      <w:ind w:left="240"/>
    </w:pPr>
    <w:rPr>
      <w:smallCaps/>
      <w:sz w:val="20"/>
      <w:szCs w:val="20"/>
    </w:rPr>
  </w:style>
  <w:style w:type="character" w:customStyle="1" w:styleId="OsnovnitekstChar">
    <w:name w:val="Osnovni tekst Char"/>
    <w:basedOn w:val="DefaultParagraphFont"/>
    <w:link w:val="Osnovnitekst"/>
    <w:locked/>
    <w:rsid w:val="00DB1972"/>
    <w:rPr>
      <w:sz w:val="24"/>
      <w:szCs w:val="24"/>
      <w:lang w:val="sr-Cyrl-CS"/>
    </w:rPr>
  </w:style>
  <w:style w:type="paragraph" w:customStyle="1" w:styleId="SadrajLiteratura">
    <w:name w:val="Sadržaj/Literatura"/>
    <w:basedOn w:val="Inivonaslova-Poglavlje"/>
    <w:next w:val="Osnovnitekst"/>
    <w:rsid w:val="0097755B"/>
    <w:pPr>
      <w:numPr>
        <w:numId w:val="0"/>
      </w:numPr>
    </w:pPr>
  </w:style>
  <w:style w:type="character" w:customStyle="1" w:styleId="PromenljivaizkodaChar">
    <w:name w:val="Promenljiva iz koda Char"/>
    <w:basedOn w:val="OsnovnitekstChar"/>
    <w:link w:val="Promenljivaizkoda"/>
    <w:locked/>
    <w:rsid w:val="00F06BB2"/>
    <w:rPr>
      <w:i/>
      <w:spacing w:val="20"/>
    </w:rPr>
  </w:style>
  <w:style w:type="paragraph" w:customStyle="1" w:styleId="Prilog-IInivonaslova">
    <w:name w:val="Prilog - II nivo naslova"/>
    <w:basedOn w:val="Prilog-Inivonaslova"/>
    <w:next w:val="Osnovnitekst"/>
    <w:rsid w:val="00E041C7"/>
    <w:pPr>
      <w:pageBreakBefore w:val="0"/>
      <w:numPr>
        <w:ilvl w:val="1"/>
      </w:numPr>
      <w:spacing w:before="240" w:after="160"/>
      <w:outlineLvl w:val="1"/>
    </w:pPr>
    <w:rPr>
      <w:smallCaps w:val="0"/>
      <w:shadow w:val="0"/>
      <w:sz w:val="28"/>
      <w:szCs w:val="28"/>
    </w:rPr>
  </w:style>
  <w:style w:type="paragraph" w:customStyle="1" w:styleId="Prilog-IIInivonaslova">
    <w:name w:val="Prilog - III nivo naslova"/>
    <w:basedOn w:val="Prilog-IInivonaslova"/>
    <w:next w:val="Osnovnitekst"/>
    <w:rsid w:val="00080167"/>
    <w:pPr>
      <w:numPr>
        <w:ilvl w:val="2"/>
      </w:numPr>
      <w:spacing w:after="120"/>
      <w:outlineLvl w:val="2"/>
    </w:pPr>
    <w:rPr>
      <w:i/>
      <w:sz w:val="24"/>
      <w:szCs w:val="24"/>
    </w:rPr>
  </w:style>
  <w:style w:type="paragraph" w:customStyle="1" w:styleId="Prilog-IVnivonaslova">
    <w:name w:val="Prilog - IV nivo naslova"/>
    <w:basedOn w:val="Prilog-IIInivonaslova"/>
    <w:next w:val="Osnovnitekst"/>
    <w:rsid w:val="003B07A2"/>
    <w:pPr>
      <w:numPr>
        <w:ilvl w:val="3"/>
      </w:numPr>
      <w:spacing w:before="60" w:after="60"/>
      <w:outlineLvl w:val="3"/>
    </w:pPr>
    <w:rPr>
      <w:b w:val="0"/>
    </w:rPr>
  </w:style>
  <w:style w:type="paragraph" w:customStyle="1" w:styleId="Text">
    <w:name w:val="Text"/>
    <w:basedOn w:val="Normal"/>
    <w:semiHidden/>
    <w:rsid w:val="00FE2134"/>
    <w:pPr>
      <w:widowControl w:val="0"/>
      <w:autoSpaceDE w:val="0"/>
      <w:autoSpaceDN w:val="0"/>
      <w:spacing w:line="252" w:lineRule="auto"/>
      <w:ind w:firstLine="202"/>
      <w:jc w:val="both"/>
    </w:pPr>
    <w:rPr>
      <w:sz w:val="20"/>
      <w:szCs w:val="20"/>
      <w:lang w:val="en-US"/>
    </w:rPr>
  </w:style>
  <w:style w:type="table" w:styleId="TableGrid">
    <w:name w:val="Table Grid"/>
    <w:basedOn w:val="TableNormal"/>
    <w:rsid w:val="00A30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semiHidden/>
    <w:rsid w:val="0021095F"/>
    <w:pPr>
      <w:ind w:left="720"/>
    </w:pPr>
    <w:rPr>
      <w:sz w:val="18"/>
      <w:szCs w:val="18"/>
    </w:rPr>
  </w:style>
  <w:style w:type="paragraph" w:styleId="TOC3">
    <w:name w:val="toc 3"/>
    <w:basedOn w:val="Normal"/>
    <w:next w:val="Normal"/>
    <w:autoRedefine/>
    <w:uiPriority w:val="39"/>
    <w:rsid w:val="00BD3610"/>
    <w:pPr>
      <w:ind w:left="480"/>
    </w:pPr>
    <w:rPr>
      <w:i/>
      <w:iCs/>
      <w:sz w:val="20"/>
      <w:szCs w:val="20"/>
    </w:rPr>
  </w:style>
  <w:style w:type="paragraph" w:styleId="TOC5">
    <w:name w:val="toc 5"/>
    <w:basedOn w:val="Normal"/>
    <w:next w:val="Normal"/>
    <w:autoRedefine/>
    <w:semiHidden/>
    <w:rsid w:val="0021095F"/>
    <w:pPr>
      <w:ind w:left="960"/>
    </w:pPr>
    <w:rPr>
      <w:sz w:val="18"/>
      <w:szCs w:val="18"/>
    </w:rPr>
  </w:style>
  <w:style w:type="paragraph" w:styleId="TOC6">
    <w:name w:val="toc 6"/>
    <w:basedOn w:val="Normal"/>
    <w:next w:val="Normal"/>
    <w:autoRedefine/>
    <w:semiHidden/>
    <w:rsid w:val="0021095F"/>
    <w:pPr>
      <w:ind w:left="1200"/>
    </w:pPr>
    <w:rPr>
      <w:sz w:val="18"/>
      <w:szCs w:val="18"/>
    </w:rPr>
  </w:style>
  <w:style w:type="paragraph" w:styleId="TOC7">
    <w:name w:val="toc 7"/>
    <w:basedOn w:val="Normal"/>
    <w:next w:val="Normal"/>
    <w:autoRedefine/>
    <w:semiHidden/>
    <w:rsid w:val="0021095F"/>
    <w:pPr>
      <w:ind w:left="1440"/>
    </w:pPr>
    <w:rPr>
      <w:sz w:val="18"/>
      <w:szCs w:val="18"/>
    </w:rPr>
  </w:style>
  <w:style w:type="paragraph" w:styleId="TOC8">
    <w:name w:val="toc 8"/>
    <w:basedOn w:val="Normal"/>
    <w:next w:val="Normal"/>
    <w:autoRedefine/>
    <w:semiHidden/>
    <w:rsid w:val="0021095F"/>
    <w:pPr>
      <w:ind w:left="1680"/>
    </w:pPr>
    <w:rPr>
      <w:sz w:val="18"/>
      <w:szCs w:val="18"/>
    </w:rPr>
  </w:style>
  <w:style w:type="paragraph" w:styleId="TOC9">
    <w:name w:val="toc 9"/>
    <w:basedOn w:val="Normal"/>
    <w:next w:val="Normal"/>
    <w:autoRedefine/>
    <w:semiHidden/>
    <w:rsid w:val="0021095F"/>
    <w:pPr>
      <w:ind w:left="1920"/>
    </w:pPr>
    <w:rPr>
      <w:sz w:val="18"/>
      <w:szCs w:val="18"/>
    </w:rPr>
  </w:style>
  <w:style w:type="paragraph" w:styleId="Footer">
    <w:name w:val="footer"/>
    <w:basedOn w:val="Normal"/>
    <w:rsid w:val="008C4C6F"/>
    <w:pPr>
      <w:tabs>
        <w:tab w:val="center" w:pos="4320"/>
        <w:tab w:val="right" w:pos="8640"/>
      </w:tabs>
    </w:pPr>
  </w:style>
  <w:style w:type="character" w:customStyle="1" w:styleId="Heading3Char">
    <w:name w:val="Heading 3 Char"/>
    <w:basedOn w:val="DefaultParagraphFont"/>
    <w:link w:val="Heading3"/>
    <w:rsid w:val="008A6972"/>
    <w:rPr>
      <w:rFonts w:ascii="Arial" w:hAnsi="Arial" w:cs="Arial"/>
      <w:b/>
      <w:bCs/>
      <w:sz w:val="26"/>
      <w:szCs w:val="26"/>
      <w:lang w:val="en-GB" w:eastAsia="en-US" w:bidi="ar-SA"/>
    </w:rPr>
  </w:style>
  <w:style w:type="character" w:customStyle="1" w:styleId="IIInivonaslova-OdeljakChar">
    <w:name w:val="III nivo naslova - Odeljak Char"/>
    <w:basedOn w:val="Heading3Char"/>
    <w:link w:val="IIInivonaslova-Odeljak"/>
    <w:rsid w:val="00080167"/>
    <w:rPr>
      <w:b/>
      <w:bCs/>
      <w:i/>
      <w:sz w:val="24"/>
      <w:lang w:val="sr-Cyrl-CS"/>
    </w:rPr>
  </w:style>
  <w:style w:type="paragraph" w:customStyle="1" w:styleId="Jednacine">
    <w:name w:val="Jednacine"/>
    <w:basedOn w:val="Normal"/>
    <w:rsid w:val="0051626B"/>
    <w:pPr>
      <w:tabs>
        <w:tab w:val="center" w:pos="4820"/>
        <w:tab w:val="right" w:pos="9640"/>
      </w:tabs>
      <w:spacing w:before="60" w:after="60"/>
      <w:jc w:val="center"/>
    </w:pPr>
    <w:rPr>
      <w:lang w:val="sr-Latn-CS"/>
    </w:rPr>
  </w:style>
  <w:style w:type="character" w:styleId="PageNumber">
    <w:name w:val="page number"/>
    <w:basedOn w:val="DefaultParagraphFont"/>
    <w:rsid w:val="00847C33"/>
  </w:style>
  <w:style w:type="paragraph" w:styleId="Header">
    <w:name w:val="header"/>
    <w:basedOn w:val="Normal"/>
    <w:rsid w:val="00E74E70"/>
    <w:pPr>
      <w:tabs>
        <w:tab w:val="center" w:pos="4320"/>
        <w:tab w:val="right" w:pos="8640"/>
      </w:tabs>
      <w:jc w:val="right"/>
    </w:pPr>
    <w:rPr>
      <w:i/>
      <w:sz w:val="20"/>
      <w:lang w:val="sr-Latn-CS"/>
    </w:rPr>
  </w:style>
  <w:style w:type="paragraph" w:customStyle="1" w:styleId="Referenca">
    <w:name w:val="Referenca"/>
    <w:basedOn w:val="Osnovnitekst"/>
    <w:rsid w:val="000232E2"/>
    <w:pPr>
      <w:numPr>
        <w:numId w:val="9"/>
      </w:numPr>
    </w:pPr>
  </w:style>
  <w:style w:type="paragraph" w:customStyle="1" w:styleId="Numerisanonabrajanje">
    <w:name w:val="Numerisano nabrajanje"/>
    <w:basedOn w:val="Osnovnitekst"/>
    <w:next w:val="Osnovnitekst"/>
    <w:rsid w:val="006D0DE4"/>
    <w:pPr>
      <w:numPr>
        <w:numId w:val="20"/>
      </w:numPr>
      <w:spacing w:before="20" w:after="60"/>
      <w:ind w:left="1023" w:hanging="346"/>
    </w:pPr>
  </w:style>
  <w:style w:type="paragraph" w:customStyle="1" w:styleId="Nabrajanje">
    <w:name w:val="Nabrajanje"/>
    <w:basedOn w:val="Osnovnitekst"/>
    <w:next w:val="Osnovnitekst"/>
    <w:rsid w:val="006D0DE4"/>
    <w:pPr>
      <w:numPr>
        <w:numId w:val="19"/>
      </w:numPr>
      <w:spacing w:before="20" w:after="60"/>
      <w:ind w:left="1023" w:hanging="346"/>
    </w:pPr>
  </w:style>
  <w:style w:type="paragraph" w:customStyle="1" w:styleId="Vremepredajeteze">
    <w:name w:val="Vreme predaje teze"/>
    <w:basedOn w:val="Podnaslovteze"/>
    <w:qFormat/>
    <w:rsid w:val="00AE0461"/>
    <w:rPr>
      <w:sz w:val="28"/>
    </w:rPr>
  </w:style>
  <w:style w:type="paragraph" w:customStyle="1" w:styleId="Naslovnakandidatimentor">
    <w:name w:val="Naslovna kandidat i mentor"/>
    <w:basedOn w:val="Osnovnitekst"/>
    <w:qFormat/>
    <w:rsid w:val="00AE0461"/>
    <w:pPr>
      <w:ind w:firstLine="0"/>
      <w:jc w:val="left"/>
    </w:pPr>
    <w:rPr>
      <w:rFonts w:ascii="Arial" w:hAnsi="Arial"/>
      <w:sz w:val="28"/>
    </w:rPr>
  </w:style>
  <w:style w:type="paragraph" w:styleId="TableofFigures">
    <w:name w:val="table of figures"/>
    <w:basedOn w:val="Normal"/>
    <w:next w:val="Normal"/>
    <w:uiPriority w:val="99"/>
    <w:unhideWhenUsed/>
    <w:rsid w:val="002F29E2"/>
  </w:style>
  <w:style w:type="paragraph" w:styleId="BalloonText">
    <w:name w:val="Balloon Text"/>
    <w:basedOn w:val="Normal"/>
    <w:link w:val="BalloonTextChar"/>
    <w:uiPriority w:val="99"/>
    <w:semiHidden/>
    <w:unhideWhenUsed/>
    <w:rsid w:val="004C5FD1"/>
    <w:rPr>
      <w:rFonts w:ascii="Tahoma" w:hAnsi="Tahoma" w:cs="Tahoma"/>
      <w:sz w:val="16"/>
      <w:szCs w:val="16"/>
    </w:rPr>
  </w:style>
  <w:style w:type="character" w:customStyle="1" w:styleId="BalloonTextChar">
    <w:name w:val="Balloon Text Char"/>
    <w:basedOn w:val="DefaultParagraphFont"/>
    <w:link w:val="BalloonText"/>
    <w:uiPriority w:val="99"/>
    <w:semiHidden/>
    <w:rsid w:val="004C5FD1"/>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555504815">
      <w:bodyDiv w:val="1"/>
      <w:marLeft w:val="0"/>
      <w:marRight w:val="0"/>
      <w:marTop w:val="0"/>
      <w:marBottom w:val="0"/>
      <w:divBdr>
        <w:top w:val="none" w:sz="0" w:space="0" w:color="auto"/>
        <w:left w:val="none" w:sz="0" w:space="0" w:color="auto"/>
        <w:bottom w:val="none" w:sz="0" w:space="0" w:color="auto"/>
        <w:right w:val="none" w:sz="0" w:space="0" w:color="auto"/>
      </w:divBdr>
    </w:div>
    <w:div w:id="150000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wmf"/><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6A530-CD00-4C5E-AD4E-4EAFA91A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Универзитет у Београду.dotx</Template>
  <TotalTime>11</TotalTime>
  <Pages>40</Pages>
  <Words>8843</Words>
  <Characters>50407</Characters>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59132</CharactersWithSpaces>
  <SharedDoc>false</SharedDoc>
  <HLinks>
    <vt:vector size="276" baseType="variant">
      <vt:variant>
        <vt:i4>8126561</vt:i4>
      </vt:variant>
      <vt:variant>
        <vt:i4>276</vt:i4>
      </vt:variant>
      <vt:variant>
        <vt:i4>0</vt:i4>
      </vt:variant>
      <vt:variant>
        <vt:i4>5</vt:i4>
      </vt:variant>
      <vt:variant>
        <vt:lpwstr>http://www.addbalance.com/usersguide/styles.htm</vt:lpwstr>
      </vt:variant>
      <vt:variant>
        <vt:lpwstr/>
      </vt:variant>
      <vt:variant>
        <vt:i4>1441844</vt:i4>
      </vt:variant>
      <vt:variant>
        <vt:i4>266</vt:i4>
      </vt:variant>
      <vt:variant>
        <vt:i4>0</vt:i4>
      </vt:variant>
      <vt:variant>
        <vt:i4>5</vt:i4>
      </vt:variant>
      <vt:variant>
        <vt:lpwstr/>
      </vt:variant>
      <vt:variant>
        <vt:lpwstr>_Toc289688773</vt:lpwstr>
      </vt:variant>
      <vt:variant>
        <vt:i4>1441844</vt:i4>
      </vt:variant>
      <vt:variant>
        <vt:i4>260</vt:i4>
      </vt:variant>
      <vt:variant>
        <vt:i4>0</vt:i4>
      </vt:variant>
      <vt:variant>
        <vt:i4>5</vt:i4>
      </vt:variant>
      <vt:variant>
        <vt:lpwstr/>
      </vt:variant>
      <vt:variant>
        <vt:lpwstr>_Toc289688772</vt:lpwstr>
      </vt:variant>
      <vt:variant>
        <vt:i4>1441844</vt:i4>
      </vt:variant>
      <vt:variant>
        <vt:i4>254</vt:i4>
      </vt:variant>
      <vt:variant>
        <vt:i4>0</vt:i4>
      </vt:variant>
      <vt:variant>
        <vt:i4>5</vt:i4>
      </vt:variant>
      <vt:variant>
        <vt:lpwstr/>
      </vt:variant>
      <vt:variant>
        <vt:lpwstr>_Toc289688771</vt:lpwstr>
      </vt:variant>
      <vt:variant>
        <vt:i4>1441844</vt:i4>
      </vt:variant>
      <vt:variant>
        <vt:i4>248</vt:i4>
      </vt:variant>
      <vt:variant>
        <vt:i4>0</vt:i4>
      </vt:variant>
      <vt:variant>
        <vt:i4>5</vt:i4>
      </vt:variant>
      <vt:variant>
        <vt:lpwstr/>
      </vt:variant>
      <vt:variant>
        <vt:lpwstr>_Toc289688770</vt:lpwstr>
      </vt:variant>
      <vt:variant>
        <vt:i4>1507380</vt:i4>
      </vt:variant>
      <vt:variant>
        <vt:i4>242</vt:i4>
      </vt:variant>
      <vt:variant>
        <vt:i4>0</vt:i4>
      </vt:variant>
      <vt:variant>
        <vt:i4>5</vt:i4>
      </vt:variant>
      <vt:variant>
        <vt:lpwstr/>
      </vt:variant>
      <vt:variant>
        <vt:lpwstr>_Toc289688769</vt:lpwstr>
      </vt:variant>
      <vt:variant>
        <vt:i4>1507380</vt:i4>
      </vt:variant>
      <vt:variant>
        <vt:i4>236</vt:i4>
      </vt:variant>
      <vt:variant>
        <vt:i4>0</vt:i4>
      </vt:variant>
      <vt:variant>
        <vt:i4>5</vt:i4>
      </vt:variant>
      <vt:variant>
        <vt:lpwstr/>
      </vt:variant>
      <vt:variant>
        <vt:lpwstr>_Toc289688768</vt:lpwstr>
      </vt:variant>
      <vt:variant>
        <vt:i4>1507380</vt:i4>
      </vt:variant>
      <vt:variant>
        <vt:i4>230</vt:i4>
      </vt:variant>
      <vt:variant>
        <vt:i4>0</vt:i4>
      </vt:variant>
      <vt:variant>
        <vt:i4>5</vt:i4>
      </vt:variant>
      <vt:variant>
        <vt:lpwstr/>
      </vt:variant>
      <vt:variant>
        <vt:lpwstr>_Toc289688767</vt:lpwstr>
      </vt:variant>
      <vt:variant>
        <vt:i4>1507380</vt:i4>
      </vt:variant>
      <vt:variant>
        <vt:i4>224</vt:i4>
      </vt:variant>
      <vt:variant>
        <vt:i4>0</vt:i4>
      </vt:variant>
      <vt:variant>
        <vt:i4>5</vt:i4>
      </vt:variant>
      <vt:variant>
        <vt:lpwstr/>
      </vt:variant>
      <vt:variant>
        <vt:lpwstr>_Toc289688766</vt:lpwstr>
      </vt:variant>
      <vt:variant>
        <vt:i4>1507380</vt:i4>
      </vt:variant>
      <vt:variant>
        <vt:i4>218</vt:i4>
      </vt:variant>
      <vt:variant>
        <vt:i4>0</vt:i4>
      </vt:variant>
      <vt:variant>
        <vt:i4>5</vt:i4>
      </vt:variant>
      <vt:variant>
        <vt:lpwstr/>
      </vt:variant>
      <vt:variant>
        <vt:lpwstr>_Toc289688765</vt:lpwstr>
      </vt:variant>
      <vt:variant>
        <vt:i4>1507380</vt:i4>
      </vt:variant>
      <vt:variant>
        <vt:i4>212</vt:i4>
      </vt:variant>
      <vt:variant>
        <vt:i4>0</vt:i4>
      </vt:variant>
      <vt:variant>
        <vt:i4>5</vt:i4>
      </vt:variant>
      <vt:variant>
        <vt:lpwstr/>
      </vt:variant>
      <vt:variant>
        <vt:lpwstr>_Toc289688764</vt:lpwstr>
      </vt:variant>
      <vt:variant>
        <vt:i4>1507380</vt:i4>
      </vt:variant>
      <vt:variant>
        <vt:i4>206</vt:i4>
      </vt:variant>
      <vt:variant>
        <vt:i4>0</vt:i4>
      </vt:variant>
      <vt:variant>
        <vt:i4>5</vt:i4>
      </vt:variant>
      <vt:variant>
        <vt:lpwstr/>
      </vt:variant>
      <vt:variant>
        <vt:lpwstr>_Toc289688763</vt:lpwstr>
      </vt:variant>
      <vt:variant>
        <vt:i4>1507380</vt:i4>
      </vt:variant>
      <vt:variant>
        <vt:i4>200</vt:i4>
      </vt:variant>
      <vt:variant>
        <vt:i4>0</vt:i4>
      </vt:variant>
      <vt:variant>
        <vt:i4>5</vt:i4>
      </vt:variant>
      <vt:variant>
        <vt:lpwstr/>
      </vt:variant>
      <vt:variant>
        <vt:lpwstr>_Toc289688762</vt:lpwstr>
      </vt:variant>
      <vt:variant>
        <vt:i4>1507380</vt:i4>
      </vt:variant>
      <vt:variant>
        <vt:i4>194</vt:i4>
      </vt:variant>
      <vt:variant>
        <vt:i4>0</vt:i4>
      </vt:variant>
      <vt:variant>
        <vt:i4>5</vt:i4>
      </vt:variant>
      <vt:variant>
        <vt:lpwstr/>
      </vt:variant>
      <vt:variant>
        <vt:lpwstr>_Toc289688761</vt:lpwstr>
      </vt:variant>
      <vt:variant>
        <vt:i4>1507380</vt:i4>
      </vt:variant>
      <vt:variant>
        <vt:i4>188</vt:i4>
      </vt:variant>
      <vt:variant>
        <vt:i4>0</vt:i4>
      </vt:variant>
      <vt:variant>
        <vt:i4>5</vt:i4>
      </vt:variant>
      <vt:variant>
        <vt:lpwstr/>
      </vt:variant>
      <vt:variant>
        <vt:lpwstr>_Toc289688760</vt:lpwstr>
      </vt:variant>
      <vt:variant>
        <vt:i4>1310772</vt:i4>
      </vt:variant>
      <vt:variant>
        <vt:i4>182</vt:i4>
      </vt:variant>
      <vt:variant>
        <vt:i4>0</vt:i4>
      </vt:variant>
      <vt:variant>
        <vt:i4>5</vt:i4>
      </vt:variant>
      <vt:variant>
        <vt:lpwstr/>
      </vt:variant>
      <vt:variant>
        <vt:lpwstr>_Toc289688759</vt:lpwstr>
      </vt:variant>
      <vt:variant>
        <vt:i4>1310772</vt:i4>
      </vt:variant>
      <vt:variant>
        <vt:i4>176</vt:i4>
      </vt:variant>
      <vt:variant>
        <vt:i4>0</vt:i4>
      </vt:variant>
      <vt:variant>
        <vt:i4>5</vt:i4>
      </vt:variant>
      <vt:variant>
        <vt:lpwstr/>
      </vt:variant>
      <vt:variant>
        <vt:lpwstr>_Toc289688758</vt:lpwstr>
      </vt:variant>
      <vt:variant>
        <vt:i4>1310772</vt:i4>
      </vt:variant>
      <vt:variant>
        <vt:i4>170</vt:i4>
      </vt:variant>
      <vt:variant>
        <vt:i4>0</vt:i4>
      </vt:variant>
      <vt:variant>
        <vt:i4>5</vt:i4>
      </vt:variant>
      <vt:variant>
        <vt:lpwstr/>
      </vt:variant>
      <vt:variant>
        <vt:lpwstr>_Toc289688757</vt:lpwstr>
      </vt:variant>
      <vt:variant>
        <vt:i4>1310772</vt:i4>
      </vt:variant>
      <vt:variant>
        <vt:i4>164</vt:i4>
      </vt:variant>
      <vt:variant>
        <vt:i4>0</vt:i4>
      </vt:variant>
      <vt:variant>
        <vt:i4>5</vt:i4>
      </vt:variant>
      <vt:variant>
        <vt:lpwstr/>
      </vt:variant>
      <vt:variant>
        <vt:lpwstr>_Toc289688756</vt:lpwstr>
      </vt:variant>
      <vt:variant>
        <vt:i4>1310772</vt:i4>
      </vt:variant>
      <vt:variant>
        <vt:i4>158</vt:i4>
      </vt:variant>
      <vt:variant>
        <vt:i4>0</vt:i4>
      </vt:variant>
      <vt:variant>
        <vt:i4>5</vt:i4>
      </vt:variant>
      <vt:variant>
        <vt:lpwstr/>
      </vt:variant>
      <vt:variant>
        <vt:lpwstr>_Toc289688755</vt:lpwstr>
      </vt:variant>
      <vt:variant>
        <vt:i4>1310772</vt:i4>
      </vt:variant>
      <vt:variant>
        <vt:i4>152</vt:i4>
      </vt:variant>
      <vt:variant>
        <vt:i4>0</vt:i4>
      </vt:variant>
      <vt:variant>
        <vt:i4>5</vt:i4>
      </vt:variant>
      <vt:variant>
        <vt:lpwstr/>
      </vt:variant>
      <vt:variant>
        <vt:lpwstr>_Toc289688754</vt:lpwstr>
      </vt:variant>
      <vt:variant>
        <vt:i4>1310772</vt:i4>
      </vt:variant>
      <vt:variant>
        <vt:i4>146</vt:i4>
      </vt:variant>
      <vt:variant>
        <vt:i4>0</vt:i4>
      </vt:variant>
      <vt:variant>
        <vt:i4>5</vt:i4>
      </vt:variant>
      <vt:variant>
        <vt:lpwstr/>
      </vt:variant>
      <vt:variant>
        <vt:lpwstr>_Toc289688753</vt:lpwstr>
      </vt:variant>
      <vt:variant>
        <vt:i4>1310772</vt:i4>
      </vt:variant>
      <vt:variant>
        <vt:i4>140</vt:i4>
      </vt:variant>
      <vt:variant>
        <vt:i4>0</vt:i4>
      </vt:variant>
      <vt:variant>
        <vt:i4>5</vt:i4>
      </vt:variant>
      <vt:variant>
        <vt:lpwstr/>
      </vt:variant>
      <vt:variant>
        <vt:lpwstr>_Toc289688752</vt:lpwstr>
      </vt:variant>
      <vt:variant>
        <vt:i4>1310772</vt:i4>
      </vt:variant>
      <vt:variant>
        <vt:i4>134</vt:i4>
      </vt:variant>
      <vt:variant>
        <vt:i4>0</vt:i4>
      </vt:variant>
      <vt:variant>
        <vt:i4>5</vt:i4>
      </vt:variant>
      <vt:variant>
        <vt:lpwstr/>
      </vt:variant>
      <vt:variant>
        <vt:lpwstr>_Toc289688751</vt:lpwstr>
      </vt:variant>
      <vt:variant>
        <vt:i4>1310772</vt:i4>
      </vt:variant>
      <vt:variant>
        <vt:i4>128</vt:i4>
      </vt:variant>
      <vt:variant>
        <vt:i4>0</vt:i4>
      </vt:variant>
      <vt:variant>
        <vt:i4>5</vt:i4>
      </vt:variant>
      <vt:variant>
        <vt:lpwstr/>
      </vt:variant>
      <vt:variant>
        <vt:lpwstr>_Toc289688750</vt:lpwstr>
      </vt:variant>
      <vt:variant>
        <vt:i4>1376308</vt:i4>
      </vt:variant>
      <vt:variant>
        <vt:i4>122</vt:i4>
      </vt:variant>
      <vt:variant>
        <vt:i4>0</vt:i4>
      </vt:variant>
      <vt:variant>
        <vt:i4>5</vt:i4>
      </vt:variant>
      <vt:variant>
        <vt:lpwstr/>
      </vt:variant>
      <vt:variant>
        <vt:lpwstr>_Toc289688749</vt:lpwstr>
      </vt:variant>
      <vt:variant>
        <vt:i4>1376308</vt:i4>
      </vt:variant>
      <vt:variant>
        <vt:i4>116</vt:i4>
      </vt:variant>
      <vt:variant>
        <vt:i4>0</vt:i4>
      </vt:variant>
      <vt:variant>
        <vt:i4>5</vt:i4>
      </vt:variant>
      <vt:variant>
        <vt:lpwstr/>
      </vt:variant>
      <vt:variant>
        <vt:lpwstr>_Toc289688748</vt:lpwstr>
      </vt:variant>
      <vt:variant>
        <vt:i4>1376308</vt:i4>
      </vt:variant>
      <vt:variant>
        <vt:i4>110</vt:i4>
      </vt:variant>
      <vt:variant>
        <vt:i4>0</vt:i4>
      </vt:variant>
      <vt:variant>
        <vt:i4>5</vt:i4>
      </vt:variant>
      <vt:variant>
        <vt:lpwstr/>
      </vt:variant>
      <vt:variant>
        <vt:lpwstr>_Toc289688747</vt:lpwstr>
      </vt:variant>
      <vt:variant>
        <vt:i4>1376308</vt:i4>
      </vt:variant>
      <vt:variant>
        <vt:i4>104</vt:i4>
      </vt:variant>
      <vt:variant>
        <vt:i4>0</vt:i4>
      </vt:variant>
      <vt:variant>
        <vt:i4>5</vt:i4>
      </vt:variant>
      <vt:variant>
        <vt:lpwstr/>
      </vt:variant>
      <vt:variant>
        <vt:lpwstr>_Toc289688746</vt:lpwstr>
      </vt:variant>
      <vt:variant>
        <vt:i4>1376308</vt:i4>
      </vt:variant>
      <vt:variant>
        <vt:i4>98</vt:i4>
      </vt:variant>
      <vt:variant>
        <vt:i4>0</vt:i4>
      </vt:variant>
      <vt:variant>
        <vt:i4>5</vt:i4>
      </vt:variant>
      <vt:variant>
        <vt:lpwstr/>
      </vt:variant>
      <vt:variant>
        <vt:lpwstr>_Toc289688745</vt:lpwstr>
      </vt:variant>
      <vt:variant>
        <vt:i4>1376308</vt:i4>
      </vt:variant>
      <vt:variant>
        <vt:i4>92</vt:i4>
      </vt:variant>
      <vt:variant>
        <vt:i4>0</vt:i4>
      </vt:variant>
      <vt:variant>
        <vt:i4>5</vt:i4>
      </vt:variant>
      <vt:variant>
        <vt:lpwstr/>
      </vt:variant>
      <vt:variant>
        <vt:lpwstr>_Toc289688744</vt:lpwstr>
      </vt:variant>
      <vt:variant>
        <vt:i4>1376308</vt:i4>
      </vt:variant>
      <vt:variant>
        <vt:i4>86</vt:i4>
      </vt:variant>
      <vt:variant>
        <vt:i4>0</vt:i4>
      </vt:variant>
      <vt:variant>
        <vt:i4>5</vt:i4>
      </vt:variant>
      <vt:variant>
        <vt:lpwstr/>
      </vt:variant>
      <vt:variant>
        <vt:lpwstr>_Toc289688743</vt:lpwstr>
      </vt:variant>
      <vt:variant>
        <vt:i4>1376308</vt:i4>
      </vt:variant>
      <vt:variant>
        <vt:i4>80</vt:i4>
      </vt:variant>
      <vt:variant>
        <vt:i4>0</vt:i4>
      </vt:variant>
      <vt:variant>
        <vt:i4>5</vt:i4>
      </vt:variant>
      <vt:variant>
        <vt:lpwstr/>
      </vt:variant>
      <vt:variant>
        <vt:lpwstr>_Toc289688742</vt:lpwstr>
      </vt:variant>
      <vt:variant>
        <vt:i4>1376308</vt:i4>
      </vt:variant>
      <vt:variant>
        <vt:i4>74</vt:i4>
      </vt:variant>
      <vt:variant>
        <vt:i4>0</vt:i4>
      </vt:variant>
      <vt:variant>
        <vt:i4>5</vt:i4>
      </vt:variant>
      <vt:variant>
        <vt:lpwstr/>
      </vt:variant>
      <vt:variant>
        <vt:lpwstr>_Toc289688741</vt:lpwstr>
      </vt:variant>
      <vt:variant>
        <vt:i4>1376308</vt:i4>
      </vt:variant>
      <vt:variant>
        <vt:i4>68</vt:i4>
      </vt:variant>
      <vt:variant>
        <vt:i4>0</vt:i4>
      </vt:variant>
      <vt:variant>
        <vt:i4>5</vt:i4>
      </vt:variant>
      <vt:variant>
        <vt:lpwstr/>
      </vt:variant>
      <vt:variant>
        <vt:lpwstr>_Toc289688740</vt:lpwstr>
      </vt:variant>
      <vt:variant>
        <vt:i4>1179700</vt:i4>
      </vt:variant>
      <vt:variant>
        <vt:i4>62</vt:i4>
      </vt:variant>
      <vt:variant>
        <vt:i4>0</vt:i4>
      </vt:variant>
      <vt:variant>
        <vt:i4>5</vt:i4>
      </vt:variant>
      <vt:variant>
        <vt:lpwstr/>
      </vt:variant>
      <vt:variant>
        <vt:lpwstr>_Toc289688739</vt:lpwstr>
      </vt:variant>
      <vt:variant>
        <vt:i4>1179700</vt:i4>
      </vt:variant>
      <vt:variant>
        <vt:i4>56</vt:i4>
      </vt:variant>
      <vt:variant>
        <vt:i4>0</vt:i4>
      </vt:variant>
      <vt:variant>
        <vt:i4>5</vt:i4>
      </vt:variant>
      <vt:variant>
        <vt:lpwstr/>
      </vt:variant>
      <vt:variant>
        <vt:lpwstr>_Toc289688738</vt:lpwstr>
      </vt:variant>
      <vt:variant>
        <vt:i4>1179700</vt:i4>
      </vt:variant>
      <vt:variant>
        <vt:i4>50</vt:i4>
      </vt:variant>
      <vt:variant>
        <vt:i4>0</vt:i4>
      </vt:variant>
      <vt:variant>
        <vt:i4>5</vt:i4>
      </vt:variant>
      <vt:variant>
        <vt:lpwstr/>
      </vt:variant>
      <vt:variant>
        <vt:lpwstr>_Toc289688737</vt:lpwstr>
      </vt:variant>
      <vt:variant>
        <vt:i4>1179700</vt:i4>
      </vt:variant>
      <vt:variant>
        <vt:i4>44</vt:i4>
      </vt:variant>
      <vt:variant>
        <vt:i4>0</vt:i4>
      </vt:variant>
      <vt:variant>
        <vt:i4>5</vt:i4>
      </vt:variant>
      <vt:variant>
        <vt:lpwstr/>
      </vt:variant>
      <vt:variant>
        <vt:lpwstr>_Toc289688736</vt:lpwstr>
      </vt:variant>
      <vt:variant>
        <vt:i4>1179700</vt:i4>
      </vt:variant>
      <vt:variant>
        <vt:i4>38</vt:i4>
      </vt:variant>
      <vt:variant>
        <vt:i4>0</vt:i4>
      </vt:variant>
      <vt:variant>
        <vt:i4>5</vt:i4>
      </vt:variant>
      <vt:variant>
        <vt:lpwstr/>
      </vt:variant>
      <vt:variant>
        <vt:lpwstr>_Toc289688735</vt:lpwstr>
      </vt:variant>
      <vt:variant>
        <vt:i4>1179700</vt:i4>
      </vt:variant>
      <vt:variant>
        <vt:i4>32</vt:i4>
      </vt:variant>
      <vt:variant>
        <vt:i4>0</vt:i4>
      </vt:variant>
      <vt:variant>
        <vt:i4>5</vt:i4>
      </vt:variant>
      <vt:variant>
        <vt:lpwstr/>
      </vt:variant>
      <vt:variant>
        <vt:lpwstr>_Toc289688734</vt:lpwstr>
      </vt:variant>
      <vt:variant>
        <vt:i4>1179700</vt:i4>
      </vt:variant>
      <vt:variant>
        <vt:i4>26</vt:i4>
      </vt:variant>
      <vt:variant>
        <vt:i4>0</vt:i4>
      </vt:variant>
      <vt:variant>
        <vt:i4>5</vt:i4>
      </vt:variant>
      <vt:variant>
        <vt:lpwstr/>
      </vt:variant>
      <vt:variant>
        <vt:lpwstr>_Toc289688733</vt:lpwstr>
      </vt:variant>
      <vt:variant>
        <vt:i4>1179700</vt:i4>
      </vt:variant>
      <vt:variant>
        <vt:i4>20</vt:i4>
      </vt:variant>
      <vt:variant>
        <vt:i4>0</vt:i4>
      </vt:variant>
      <vt:variant>
        <vt:i4>5</vt:i4>
      </vt:variant>
      <vt:variant>
        <vt:lpwstr/>
      </vt:variant>
      <vt:variant>
        <vt:lpwstr>_Toc289688732</vt:lpwstr>
      </vt:variant>
      <vt:variant>
        <vt:i4>1179700</vt:i4>
      </vt:variant>
      <vt:variant>
        <vt:i4>14</vt:i4>
      </vt:variant>
      <vt:variant>
        <vt:i4>0</vt:i4>
      </vt:variant>
      <vt:variant>
        <vt:i4>5</vt:i4>
      </vt:variant>
      <vt:variant>
        <vt:lpwstr/>
      </vt:variant>
      <vt:variant>
        <vt:lpwstr>_Toc289688731</vt:lpwstr>
      </vt:variant>
      <vt:variant>
        <vt:i4>1179700</vt:i4>
      </vt:variant>
      <vt:variant>
        <vt:i4>8</vt:i4>
      </vt:variant>
      <vt:variant>
        <vt:i4>0</vt:i4>
      </vt:variant>
      <vt:variant>
        <vt:i4>5</vt:i4>
      </vt:variant>
      <vt:variant>
        <vt:lpwstr/>
      </vt:variant>
      <vt:variant>
        <vt:lpwstr>_Toc289688730</vt:lpwstr>
      </vt:variant>
      <vt:variant>
        <vt:i4>1245236</vt:i4>
      </vt:variant>
      <vt:variant>
        <vt:i4>2</vt:i4>
      </vt:variant>
      <vt:variant>
        <vt:i4>0</vt:i4>
      </vt:variant>
      <vt:variant>
        <vt:i4>5</vt:i4>
      </vt:variant>
      <vt:variant>
        <vt:lpwstr/>
      </vt:variant>
      <vt:variant>
        <vt:lpwstr>_Toc289688729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2010-03-22T09:00:00Z</cp:lastPrinted>
  <dcterms:created xsi:type="dcterms:W3CDTF">2024-08-22T17:45:00Z</dcterms:created>
  <dcterms:modified xsi:type="dcterms:W3CDTF">2024-08-22T17:56:00Z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12.eqp</vt:lpwstr>
  </property>
  <property fmtid="{D5CDD505-2E9C-101B-9397-08002B2CF9AE}" pid="9" name="MTEquationNumber2">
    <vt:lpwstr>(#C1.#S1.#E1)</vt:lpwstr>
  </property>
</Properties>
</file>